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AD65A" w14:textId="77777777" w:rsidR="0076468E" w:rsidRDefault="00A6634E">
      <w:bookmarkStart w:id="0" w:name="_GoBack"/>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14:anchorId="2E97A7DD" wp14:editId="3A7AABBE">
                <wp:simplePos x="0" y="0"/>
                <wp:positionH relativeFrom="column">
                  <wp:posOffset>-1177506</wp:posOffset>
                </wp:positionH>
                <wp:positionV relativeFrom="paragraph">
                  <wp:posOffset>-914400</wp:posOffset>
                </wp:positionV>
                <wp:extent cx="7666932" cy="1070991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6932" cy="10709910"/>
                          <a:chOff x="1063970" y="1048167"/>
                          <a:chExt cx="76672" cy="107102"/>
                        </a:xfrm>
                      </wpg:grpSpPr>
                      <wps:wsp>
                        <wps:cNvPr id="43" name="Rectangle 33"/>
                        <wps:cNvSpPr>
                          <a:spLocks noChangeArrowheads="1"/>
                        </wps:cNvSpPr>
                        <wps:spPr bwMode="auto">
                          <a:xfrm>
                            <a:off x="1064043" y="1048167"/>
                            <a:ext cx="76206" cy="6342"/>
                          </a:xfrm>
                          <a:prstGeom prst="rect">
                            <a:avLst/>
                          </a:prstGeom>
                          <a:solidFill>
                            <a:srgbClr val="006A4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4" name="Rectangle 34"/>
                        <wps:cNvSpPr>
                          <a:spLocks noChangeArrowheads="1"/>
                        </wps:cNvSpPr>
                        <wps:spPr bwMode="auto">
                          <a:xfrm>
                            <a:off x="1064404" y="1053052"/>
                            <a:ext cx="75659" cy="1327"/>
                          </a:xfrm>
                          <a:prstGeom prst="rect">
                            <a:avLst/>
                          </a:prstGeom>
                          <a:solidFill>
                            <a:srgbClr val="E983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45" name="Picture 35" descr="DSC_0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4266" y="1053887"/>
                            <a:ext cx="75707" cy="501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6" name="Rectangle 36"/>
                        <wps:cNvSpPr>
                          <a:spLocks noChangeArrowheads="1"/>
                        </wps:cNvSpPr>
                        <wps:spPr bwMode="auto">
                          <a:xfrm>
                            <a:off x="1064013" y="1103446"/>
                            <a:ext cx="76629" cy="1328"/>
                          </a:xfrm>
                          <a:prstGeom prst="rect">
                            <a:avLst/>
                          </a:prstGeom>
                          <a:solidFill>
                            <a:srgbClr val="E983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7" name="Text Box 37"/>
                        <wps:cNvSpPr txBox="1">
                          <a:spLocks noChangeArrowheads="1"/>
                        </wps:cNvSpPr>
                        <wps:spPr bwMode="auto">
                          <a:xfrm>
                            <a:off x="1068609" y="1110222"/>
                            <a:ext cx="62484" cy="13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A743A3" w14:textId="2945F0DA" w:rsidR="007E51C3" w:rsidRPr="00CE0907" w:rsidRDefault="003E26DD" w:rsidP="00044487">
                              <w:pPr>
                                <w:widowControl w:val="0"/>
                                <w:rPr>
                                  <w:rFonts w:cs="Tahoma"/>
                                  <w:color w:val="006A4E"/>
                                  <w:sz w:val="64"/>
                                  <w:szCs w:val="64"/>
                                  <w14:ligatures w14:val="none"/>
                                </w:rPr>
                              </w:pPr>
                              <w:r>
                                <w:rPr>
                                  <w:rFonts w:cs="Tahoma"/>
                                  <w:color w:val="006A4E"/>
                                  <w:sz w:val="64"/>
                                  <w:szCs w:val="64"/>
                                  <w14:ligatures w14:val="none"/>
                                </w:rPr>
                                <w:t>Corporate Social Responsibility</w:t>
                              </w:r>
                              <w:r w:rsidR="00805C45">
                                <w:rPr>
                                  <w:rFonts w:cs="Tahoma"/>
                                  <w:color w:val="006A4E"/>
                                  <w:sz w:val="64"/>
                                  <w:szCs w:val="64"/>
                                  <w14:ligatures w14:val="none"/>
                                </w:rPr>
                                <w:t xml:space="preserve"> Policy</w:t>
                              </w:r>
                            </w:p>
                            <w:p w14:paraId="06DA954B" w14:textId="77777777" w:rsidR="007E51C3" w:rsidRPr="00AC6818" w:rsidRDefault="007E51C3" w:rsidP="00A6634E">
                              <w:pPr>
                                <w:widowControl w:val="0"/>
                                <w:rPr>
                                  <w:rFonts w:cs="Tahoma"/>
                                  <w:color w:val="76923C" w:themeColor="accent3" w:themeShade="BF"/>
                                  <w:sz w:val="64"/>
                                  <w:szCs w:val="64"/>
                                  <w14:ligatures w14:val="none"/>
                                </w:rPr>
                              </w:pPr>
                            </w:p>
                          </w:txbxContent>
                        </wps:txbx>
                        <wps:bodyPr rot="0" vert="horz" wrap="square" lIns="36576" tIns="36576" rIns="36576" bIns="36576" anchor="t" anchorCtr="0" upright="1">
                          <a:noAutofit/>
                        </wps:bodyPr>
                      </wps:wsp>
                      <wps:wsp>
                        <wps:cNvPr id="48" name="Rectangle 38"/>
                        <wps:cNvSpPr>
                          <a:spLocks noChangeArrowheads="1"/>
                        </wps:cNvSpPr>
                        <wps:spPr bwMode="auto">
                          <a:xfrm>
                            <a:off x="1063970" y="1148927"/>
                            <a:ext cx="76666" cy="6342"/>
                          </a:xfrm>
                          <a:prstGeom prst="rect">
                            <a:avLst/>
                          </a:prstGeom>
                          <a:solidFill>
                            <a:srgbClr val="006A4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9" name="Text Box 39"/>
                        <wps:cNvSpPr txBox="1">
                          <a:spLocks noChangeArrowheads="1"/>
                        </wps:cNvSpPr>
                        <wps:spPr bwMode="auto">
                          <a:xfrm>
                            <a:off x="1069086" y="1122700"/>
                            <a:ext cx="60674" cy="43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6E96A8" w14:textId="5B3DF27C" w:rsidR="007E51C3" w:rsidRPr="00CE0907" w:rsidRDefault="00267C61" w:rsidP="00A6634E">
                              <w:pPr>
                                <w:widowControl w:val="0"/>
                                <w:rPr>
                                  <w:rFonts w:cs="Tahoma"/>
                                  <w:color w:val="E36C0A" w:themeColor="accent6" w:themeShade="BF"/>
                                  <w:sz w:val="32"/>
                                  <w:szCs w:val="32"/>
                                  <w14:ligatures w14:val="none"/>
                                </w:rPr>
                              </w:pPr>
                              <w:r>
                                <w:rPr>
                                  <w:rFonts w:cs="Tahoma"/>
                                  <w:color w:val="E36C0A" w:themeColor="accent6" w:themeShade="BF"/>
                                  <w:sz w:val="32"/>
                                  <w:szCs w:val="32"/>
                                  <w14:ligatures w14:val="none"/>
                                </w:rPr>
                                <w:t>Template policy</w:t>
                              </w:r>
                              <w:r w:rsidR="007E51C3">
                                <w:rPr>
                                  <w:rFonts w:cs="Tahoma"/>
                                  <w:color w:val="E36C0A" w:themeColor="accent6" w:themeShade="BF"/>
                                  <w:sz w:val="32"/>
                                  <w:szCs w:val="32"/>
                                  <w14:ligatures w14:val="none"/>
                                </w:rPr>
                                <w:t xml:space="preserve"> for members</w:t>
                              </w:r>
                            </w:p>
                          </w:txbxContent>
                        </wps:txbx>
                        <wps:bodyPr rot="0" vert="horz" wrap="square" lIns="36576" tIns="36576" rIns="36576" bIns="36576" anchor="t" anchorCtr="0" upright="1">
                          <a:noAutofit/>
                        </wps:bodyPr>
                      </wps:wsp>
                      <pic:pic xmlns:pic="http://schemas.openxmlformats.org/drawingml/2006/picture">
                        <pic:nvPicPr>
                          <pic:cNvPr id="50" name="Picture 40" descr="BWF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1146" y="1130347"/>
                            <a:ext cx="14516" cy="16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1" name="Text Box 41"/>
                        <wps:cNvSpPr txBox="1">
                          <a:spLocks noChangeArrowheads="1"/>
                        </wps:cNvSpPr>
                        <wps:spPr bwMode="auto">
                          <a:xfrm>
                            <a:off x="1068457" y="1145172"/>
                            <a:ext cx="33719" cy="31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A48BF5" w14:textId="71520D45" w:rsidR="007E51C3" w:rsidRPr="00CE0907" w:rsidRDefault="007E51C3" w:rsidP="00A6634E">
                              <w:pPr>
                                <w:widowControl w:val="0"/>
                                <w:rPr>
                                  <w:rFonts w:cs="Tahoma"/>
                                  <w:color w:val="006A4E"/>
                                  <w14:ligatures w14:val="none"/>
                                </w:rPr>
                              </w:pPr>
                              <w:r w:rsidRPr="00CE0907">
                                <w:rPr>
                                  <w:rFonts w:cs="Tahoma"/>
                                  <w:color w:val="006A4E"/>
                                  <w14:ligatures w14:val="none"/>
                                </w:rPr>
                                <w:t>©</w:t>
                              </w:r>
                              <w:r>
                                <w:rPr>
                                  <w:rFonts w:cs="Tahoma"/>
                                  <w:color w:val="006A4E"/>
                                  <w14:ligatures w14:val="none"/>
                                </w:rPr>
                                <w:t xml:space="preserve"> 2017</w:t>
                              </w:r>
                              <w:r w:rsidRPr="00CE0907">
                                <w:rPr>
                                  <w:rFonts w:cs="Tahoma"/>
                                  <w:color w:val="006A4E"/>
                                  <w14:ligatures w14:val="none"/>
                                </w:rPr>
                                <w:t xml:space="preserve"> British Woodworking Federation</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7A7DD" id="Group 42" o:spid="_x0000_s1026" style="position:absolute;margin-left:-92.7pt;margin-top:-1in;width:603.7pt;height:843.3pt;z-index:251659264" coordorigin="10639,10481" coordsize="766,1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cPpQuBwAAETMAAA4AAABkcnMvZTJvRG9jLnhtbOxbbW+kNhD+Xqn/&#10;AfGdW5t3UDanfWFPJ13bqLnqPlYseBd0gCmw2U2r/vfO2LCwm1wvTS5RLyJSVtgYY489zzyeGS7e&#10;HvJMuWFVnfJiqtI3RFVYEfE4LbZT9bePK81VlboJizjMeMGm6i2r1beXP/5wsS99pvOEZzGrFOik&#10;qP19OVWTpin9yaSOEpaH9RtesgJubniVhw0Uq+0krsI99J5nE50Qe7LnVVxWPGJ1DbVLeVO9FP1v&#10;NixqftlsatYo2VSFsTXitxK/a/ydXF6E/rYKyySN2mGEjxhFHqYFvPTY1TJsQmVXpXe6ytOo4jXf&#10;NG8ink/4ZpNGTMwBZkPJ2WzeVXxXirls/f22PIoJRHsmp0d3G/18c1UpaTxVTV1VijCHNRKvVaAM&#10;wtmXWx/avKvK6/KqkjOEyw88+lzD7cn5fSxvZWNlvf+Jx9BfuGu4EM5hU+XYBUxbOYg1uD2uATs0&#10;SgSVjm3bngFjieAeJQ7xPNouU5TAWuKDlNiG58ByiiamS21HLmSUBH03Tt8JJWIyk9CXQxDDboeJ&#10;c4S9V/firZ8m3uskLJlYtRpF14nX6MT7K2zKsNhmTDEMKWLRrpNvLYWrFHyRQDM2qyq+T1gYw7Ao&#10;tofBDx7AQg1L81Vpg9BMYsIozoXWS14ntpS7bcjVPwos9Muqbt4xnit4MVUrmIRY0/DmQ93gqPom&#10;uMQ1z9J4lWaZKFTb9SKrlJsQtZDYM3MpJnLWLCuwccHxMdmjrGFCj+VrQh+GC5fYEgcudOwvj+om&#10;meuetrJdRzNXpqXB/nA1Qr25ZxPTM5erv3G41PSTNI5Z8SEtWKfv1HzYgrfIIzVVaLyyn6qepVuq&#10;EmZbwL8WBE4nj1DGjtOPP1Mht2yXg3a0IpG7F6pwg0spdQLqnhYSPuk4TxuAzizNp6pL8E/2glsl&#10;KGIQYOg3YZrJ68np1EVvIL9TMc5WFnFMw9UcxzI00wiINndXC222oLbtBPPFPKCnYgzE0tRPl6QY&#10;SLfOWOA7mN11Eu+VOMUNZ1ieTlUoAHjrjpxvK/WoqVSl4s2ntEmE8iGoYB/1cN8FQbAIpAINepeC&#10;6F88kFM7t15UsMW7zSd0ENVOoseax7eggjAGfDXaQ7hIePWnquzBtkzV+o9dWDFVyd4XoMaGbTmg&#10;ac2wUA0L62EhLCLoaqo2sMvE5aKRBmxXVuk2gTfJHVXwGQDtJhXaiLAgRwXjbwHupZDOvAfpTNyc&#10;J8AFy/OMSAdQ1yKdZRBLoL8EDGFjLNvyWgtj6MJ2PAfSBZ5rSK2E3k9Ud0S6EemizoyNSNcB4jdE&#10;ujKNfPhvDRNc3THxXz9awFPNDlFbHk/yB/WRh9XnXakBuy/DJl2nWdrcipMKWCQcVHFzlUZoN7Aw&#10;oIfAIST7htv4VsWAmpjVEWD98nrxO6GOhxjaPSY7AdKVRoKM93yxLoGboVHoq+5QyNNeJlg8Gdg6&#10;S8uOveF1KwIYy9nB4x4pykPNkke7nBWNPKVVLANp8KJO0rIGY+2zfM1ioJHvY2m8OsM6ZHW6OyPE&#10;0+fawiILzSROoM0809EcEjiA7y5d0EVHR3Y1AzGE2bJMn05GTimYoElD2x/6KBJJMCJk84Jr1U3F&#10;mijB6g0Q2LYekb+7IcTcSxaF/mDmrttAGARztwzXbY87MDJ5ZrIc4kh7ZhFqCFv7eIN2JOCh/wQ7&#10;RbzADVxTM3U7gLVbLrXZamFq9oo61tJYLhbLMyqJ2+3pSydW5Ytnj5X466h132zA+uSul8uNnaGM&#10;x0PGKzxkgNIOlv1fyX6nqfAEXsL/S1FpUHppFRBOWqeB/cJUGhBFQg8lhmmKtw+otG3rPZV2W9Xq&#10;HD3fzGkwUmlxoB2dBsV24H4R+Nyf3QfH+tFp8L05DYC/SKT7iBZ3zg+KIVjOwGegNAeo79wdz+g9&#10;cG0CmIZsi4LnWD/zHti66YJzQfinDQNourAkrWe594I+0FE6sq3ewTayrVfr0v0PbAs1vnetNof1&#10;AR7GytHLOnQYQGD1DjUU/GuAmOI09Hxe1j4IR03Xk47UE2qIh1bEyTGedF/Yd4wnjfGkNpg5xpMw&#10;e+MLkXPgYufUULhCB0D3YtTQI27riKM6hiGR/PWQZxPbaakhhFG7YOMjT8MjMxyZ4TGF4vUG+5/E&#10;DEXmktCz74kgtk7E1tsNpYeEVc7y3uCpFwtOWZDTIBH4qg1OmVDTBqfmn1ZKxrcckRAnhjGtVxOc&#10;whQySF9sIIsNki0KmfIEDoo7GUhjrKpNzaM6peAklt4TAzzGZ7Eqalq0PRVQ2/SEO3mMVd2TJzfG&#10;qvwxIQ4TmLv8ymPu4v8zVmVhwoHIHz56cM2jZQajcI1Jqi/mwTUtcCgLDy7gDWQCn9B0w3BoG7Qy&#10;qC6ScEcIGiEI8WbMyRXfIRy/Z2BdeO3pNF0o4fdE08EpI767EMfQ9hsR/LBjWIbr4Zcsl/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dNtkLeIAAAAPAQAADwAAAGRy&#10;cy9kb3ducmV2LnhtbEyPQWuDQBCF74X+h2UKvSWrVkOwriGEtqdQaFIovU10ohJ3V9yNmn/f8dTc&#10;3mMeb76XbSbdioF611ijIFwGIMgUtmxMpeD7+L5Yg3AeTYmtNaTgRg42+eNDhmlpR/NFw8FXgkuM&#10;S1FB7X2XSumKmjS6pe3I8O1se42ebV/JsseRy3UroyBYSY2N4Q81drSrqbgcrlrBx4jj9iV8G/aX&#10;8+72e0w+f/YhKfX8NG1fQXia/H8YZnxGh5yZTvZqSidaBYtwncScnVUc86w5E0QRqxOrJI5WIPNM&#10;3u/I/wAAAP//AwBQSwMECgAAAAAAAAAhAD185W/xkwYA8ZMGABUAAABkcnMvbWVkaWEvaW1hZ2Ux&#10;LmpwZWf/2P/gABBKRklGAAEBAQBgAGAAAP/hAy5FeGlmAABJSSoACAAAAAcADwECABIAAABiAAAA&#10;EAECAAsAAAB0AAAAMQECAB0AAACAAAAAMgECABQAAACeAAAAEwIDAAEAAAACAOwBaYcEAAEAAACy&#10;AAAAJYgEAAEAAAAUAwAAAAAAAE5JS09OIENPUlBPUkFUSU9OAE5JS09OIEQyWHMAAEFkb2JlIFBo&#10;b3Rvc2hvcCBDUyBNYWNpbnRvc2gATzIwMDg6MDU6MjkgMTI6NTQ6MDIAJgCaggUAAQAAAIACAACd&#10;ggUAAQAAAIgCAAAiiAMAAQAAAAEAFD8niAMAAQAAAJABGEIAkAcABAAAADAyMjEDkAIAFAAAAJAC&#10;AAAEkAIAFAAAAKQCAAABkQcABAAAAAECAwACkQUAAQAAALgCAAAEkgoAAQAAAMACAAAFkgUAAQAA&#10;AMgCAAAHkgMAAQAAAAUAGkgIkgMAAQAAAAQAG0kJkgMAAQAAAAAAGUYKkgUAAQAAANACAACGkgcA&#10;LAAAANgCAACQkgIAAwAAADgzAEqRkgIAAwAAADgzAEKSkgIAAwAAADgzAD8AoAcABAAAADAxMDAB&#10;oAMAAQAAAAEAvwACoAQAAQAAAMAQAAADoAQAAQAAACALAAAXogMAAQAAAAIAAAAAowcAAQAAAAMZ&#10;AAABowcAAQAAAAEIAAACowcACAAAAAQDAAABpAMAAQAAAAAAvwACpAMAAQAAAAEAvwADpAMAAQAA&#10;AAEA/wAEpAUAAQAAAAwDAAAFpAMAAQAAAEgAVWsGpAMAAQAAAAAAP+0HpAMAAQAAAAEAM/4IpAMA&#10;AQAAAAEAgBsJpAMAAQAAAAAA2dsKpAMAAQAAAAAAWgcMpAMAAQAAAAAAoO8AAAAACgAAAOgDAACM&#10;AAAACgAAADIwMDg6MDU6MjggMTU6MDI6NDYAMjAwODowNToyOCAxNTowMjo0NgAEAAAAAQAAAAAA&#10;AAAGAAAAHgAAAAoAAADgAQAACgAAAEFTQ0lJAAAAICAgICAgICAgICAgICAgICAgICAgICAgICAg&#10;ICAgICAgICAgAAIAAgABAQIBAAAAAQAAAAEAAAABAAQAAAACAgAAAAAAAP/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QEBAQEBAQEBAQEBAQEBAQEBAQEBAQEBAQEBAQEBAQEBAQEBAgIB&#10;AQIBAQECAgICAgICAgIBAgICAgICAgICAv/bAEMBAQEBAQEBAQEBAQIBAQECAgICAgICAgICAgIC&#10;AgICAgICAgICAgICAgICAgICAgICAgICAgICAgICAgICAgICAv/AABEIAqgE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6ZLPTTKSqDyD1L&#10;y5LtyPnJJ+net6aSDSbePIkmlfClm4UFzj5QOe3rXhXxo/ab+Dvwdymr+JLDX/ETB0Xw14Zu7a/v&#10;o3Vd229liZo7IHB4dt3+zX5x/EP/AIKaeLtVlbTvh/4L0Xw/byMYotU1d5NX1VVUgGRYX2wxSANk&#10;HBwfpX4ln/iDwrw5OVLMczjLEL/l1RTrTurXT5PdjJdpyi/I/ccn4J4jzxRq4bAulhpa+0rP2Ubd&#10;1f35Ls4xaZ+uur65o/huB9X1zVbDSbUKZnk1G5t7VAgGWYmV1+TjnH45r568QftqfAPw3e3NjqPi&#10;i61G5tSN0ehaXcXyurruXyrsKISpwcHcRX4VeOPib438fa1c6z4w8W6pq9xIu6FL67mNnF5rsoFv&#10;Zo3lQIOoCqMBRXHNftqlg89wglutPR7U3G9o4zGu5rRpVX5pMbiD7EYr8lzLxzr4iVeGR5bTw6p6&#10;xliW6kpLr7kHFRdtUrzWjV2fo2X+EuCowpyzXH1MTOW8aKVOCemiclKUl0vaL12P201X/gpx8FNL&#10;tbseFfh/4s1DVBDKltqeqppkifa/LZUIja/PlJvIztUEDPBNflz8WP2j/in8atdZ/Emp3h0S7vAt&#10;vo1hJcx2FuZ3lEK3wST/AEqJQFUlwIlOGWJDmvmaHUWiH2S2NuZbeZJJDtbfueN3JjDcSJ8gBHUe&#10;YMZ5qze+KU8KXImS0mvJJ0j8mNWV1bcreXNImOBv4YDkDBPXj814i8SOLOI8OsHjsf7DBSfvU6EF&#10;SU1tyzcfenHfRu3V30t9tkvBWQ5NVdbAYJTxWynUk6ko2trFy0i/Na9LpNnoFpqmqaf4tsdDMMS6&#10;bq1hNdSSRCZpf7Q04q2wsz7VHkuxBC5ODmvd9F8QW+hpqtxfeDtJ8RR3ekT2ttcag0aXWlX5Upba&#10;hZTS20qIwD5clN4KhlbIwfCNIvtZ8RWsN5p1nGNQifZJJAjNLAJAyuiYUEHY2CRweMmvp7wR8PNQ&#10;1OK1/tiXyISiCRXG9jGyYdTu+VeWPXOK8HJ8szfGVoLAxk3G755RTik9F8aavvdW9NdV6mZ18Fha&#10;f+2OKSsnBSabad7vlafZedu2hy2qeL9V8Xx2Ca1I0c8cYt1S0SVvm3BWbdIDJNM4Cru+UHso6V3W&#10;kfD6/msrc2+lbYJEBlS9CxtKHByyR4JLHIyW4wcex9YTTPA3gqynnWC3luIh5huJSkjswO7mR+SA&#10;QRxjGK4y9+LFrqUYttHUW8cj7GnyFzIRgBAeQOf1FfZTybKspn9Z4izD63jqqX7uO72XvSu29rOy&#10;iltdnzkcwx+P/d5Ngfq+Gg/jkrJddIrbd73v+JWn8DaHpsEc1wttbGNMfwMUnUBgFVFDCME4/hyB&#10;gmsZLmC01BUjKiBgTGbdAsYkdSq5AQliVxglj159ucvNVnT7aL+5ubwLu2CVxFHwpJRmGWIG4c1x&#10;1h4x1X7Zc25UWFnG8ZgmjhQm5ikRx8k0wJyrhTkDvivmMbnOEhVSwmHhg6cL2jGKc97a/Cu3W57+&#10;Fy7EVIL61inXk0t9vlu/wt+J2ca3VhquoT/8edjLIJp57poYo0jTcziS4kKhARkg549a77S9R8PW&#10;lnM97cG4BiVhbWha4FzI0exHeaUmMq6qCWVm3bckEivDdXspvE6XInvZZ45YnhnEzO8mGO0OuT8q&#10;YHt0xWzpGnCzsrW282adbNViDOys2xMxoX4+6BtB6nkVzYTO60XOnSoXvezqPmT72Ssl3tqujudl&#10;bAYRRpzacpxsmttrWvbfbvp+XTa74gGp6e9rpXg60sb5LgiO5m1Ca8WeBkYt/qocWq7lHJTALYHc&#10;1ycQ1C/mWW9t9R0G8tZLFZZLa8WSzvkYMGVUDNFJGSvzb4w4DDBBwR3OnyLbs8TRQqWJkSdFJlZG&#10;2r5ZyegJJ+prS/4R+7n86RsNC+x1HzEsyneSw+oA4Heh08disSq9Sd5SSVoRjBWStqoKNt91Zvre&#10;7Mq2KoQi4RpRpxWqs31tdK7d79nfq9NDDg0KPVfEltf6grLDqE6WOy1lby4pLeHbbKu9iQjFFXGW&#10;wWx617ZPocNlBFbQRxQwZRG6tJlsFhGvGT1qlo2i2tktubtolmQJNb7kVwrIwYvGh+7J8/3u1bOq&#10;a1b28aNYRJezLPEshcs21HcI53Djcuc4r77K8ni6UZOmnXqvmnJ7u9m7X2X3LU+Mx+YTdSKjK1Kk&#10;rJdNNn92nXYwP7HliuIp1MkkdtIUkXDo4XacgBiQI8Pk8Z469a27+6MOnukExXzVaNooWAkaNgwK&#10;hypK56ZyMA4robKaSdQ0kkKGe3fzOQzxA7lOVPCuQAR7H3rG1GygFvJcQsAseImlkwqHLc4DYzjC&#10;n8K+owlGlgItQaUpb3+Sevp+R4NepLFOPOmkmrbtdLff06njGp28qxTq+63tiSzPFs3HbyASPmLZ&#10;75AyeteS+LbrQVe4t7+5t4IJYklvZJj8qQXUAYl1JJLMhGCM4LcV3HjzxRdaRa+VoVo2qX8j+TOZ&#10;IzIVibcd6KGCsVJU5PHBr4N8b32v3019PqMIsbp1YFJ7gGWe3CpBGyIjERxKysAueh6DNceO4hwu&#10;EoxjSSrVlK1rPkts7ySaetrrTrqevhMlqYpwVX9zTa3uuZvTVxeq8nr+ZwGuv4Ys7jUYNEthGuoX&#10;T3EzIHFzdyf6vzJJmOZCI9oHXheOleTv4WF3qccjxZSRJNwJMj5PKEkgZ78kdRzzXYN4F8S6te6e&#10;bbUALGaJryWeKV1jjMxaMW0mYwTKCn3QejDmvTtJ8G3+k2xe9ZNsUcckckoZ5nbDAk/L/qsA4Geu&#10;DXz0MtzTHP27inCeq5Y2hFb99vvv1PXrPAYOPs6dRTq2Se/M2tNfPTy0OG8K/CVbq6BSDDywskYk&#10;dVVI1G4AhiAzfIcAdccHBFek2/w5iuY1j+xJ5lrta3mZclJVBKSxDH7t1J4x+oru/D+nDWLOzuLM&#10;zM7gJJB5To4lj+STCnJPzKcAgcEV7LZeHddmsoy+mXKR2kYjaYW4hR/MYKrMZFBkwM4xk4PpXPUy&#10;bFU1OXJJpK6kk2ne2nlbe/6JDhUpvlc6kVKVlyt2a/HW+1v8zxvRvh5lrcSLHhlV5NzZLSodwLZb&#10;LbsNnI71754d8J6XaRqJLdU8sfvCke0lWOcjC89OO3P0rWsPCl1Ym3uXeKJ9zoigLJMGXgsUGcKA&#10;xH8q9N0vSAYUnwZpi4R38o73bO4/KVwqKpHUirwuGpYVylUp+9Gzu/edtPPuOcVOMFCacW2tP6/r&#10;7zNsvDdlEFkt4ltUfDFnBG9nYc4H1+p7102n6CA6OmnSXZZiXld2hU/MQVkK5zkA/XJzXawaBvs1&#10;LvDE5/1cYAMoXrukxkKMDp7V6Hpnh6CS1X94DtWMruYqjsEUFtoxnn3rr/tB067cLQTSeqXrtql9&#10;xzyoqVK0r2206+r0bfzseZaZ4hk8LabdwWdnbJqFtNcTm3hEkpEETB2f5CTIcck8cHpjr3OuePft&#10;WiTxXVlcPDe6SNzRRTQqrX8flRlNjZ8zc4x83BXOK5fQ9P0zTfiN4luNTvCsVvp1rdtHOsUdlHbT&#10;Bo5CrOPmO6P5snNei+INT8NS+GvOMdtqFiw820kgfzI5njHmQKjQtyd6kYz04rurZrHFYl+zrypU&#10;6nK042b5rLRJaW5r26/NWOaGBhhqdJPC+2nHdttKz1Su9b2s9yl4dHiHxVpHhXWkPkrHZiLVIWXy&#10;ne8jt3tbiCTYfk23KsT6g5qabwzY6HFcItvBGblpJbkRvIR5sp3SSkkYUk9enOTisfw34qn8K6xc&#10;6KpitrG9ttP1O0sZBidbu+nmhvRCjHLx73s8kE4PXlqyvit46bRIILO/ASPW2miivW4KGJN0kStu&#10;UeYyZ25IAJzXzeaY7CwlUg69SVLo5RsrPXZbtO618+h6+CwmKrVKMFShDmV0ovotd+tlrp+ZHf8A&#10;hjSdRTS7lLlZVtb4K0JHmqxfGxct2ww65GB2zms258EWo8QWl/vaNDPMqRxLFEoHykIYkGRHlTyM&#10;dfSud+Hh1a4nhlmiu7TS0mhaOOSTfG7b1jaTD/60koTkHaNxxnivUvFEd3bWdre2V3Ct3FqVq8jN&#10;JHHHJZmfM1uzuwAbySehzleBXk080jWwyhCneKXa3NbRNXt01/pnbXwtTC4tU3WUnJWvo0k7aNq6&#10;0e//AADa0vQI7WcajCskJtw6hgAHViPmKO/JUg9iAcda6e6kXbp9xJO8heSSKNwqAqWiZgZcj5iW&#10;UDOc5NeSan8XNI04i2xNeyNuVni2/ZVAKjmRmGSGPpjmvIvFPxzjiWa1VxYxoDNbTuylgw3fPGM8&#10;ASKAMdq8+rmuGw0asas4wja1r2Semt9I2Jjl2KxE4Ts2npd9vz6n1FqN5FZIjvJGzzP80QOwZVeX&#10;YA4VhwOfSvgD9pvxBqCTadp5EKabevdLcwRbyZ5odgh8+UHZIrLI+AOm35vfnLn4z3ckhnvrrULy&#10;RVaRBDLvidZBsWN2ZiEbnkbc14r43+Id/wCLprVLi3+zw2juY1G52G8jdvY4y5VAenY+tenwtXo5&#10;jmEKuGcK8MK05+9FuN0+WSitd9nto9bnmcQRhgMBWo1KsoVa0bQ5Y2u01dNvS1tHs/Kxh2skeAqx&#10;Kkir+7DYURoUGAQCAMcgcd6vxMltEUaZmjmk6P5WxGCEttfaCnzds965dHZP3hJVpVVthDEMQeVb&#10;J/uAY54PvUz3NtdRLBeSiNhISqxsAGLAbSAeGA/Sv1qnCUuZKTfK77/8Hfy8j8wjOMXraXzMbxNZ&#10;20EsEkKYeUESrCF8t0ZeSGb2JP8AnNcZNAkzloYI45I8Bmc5DkNsHyNnJHA9cj0rrdSuYbiZIUlw&#10;lsfLkjZNzOEBK7WI+UYBB49O9c7cNCFZcEOAACjYZgMbQCR1OBn61jWSVSVlZb7fptuZqSlG97p/&#10;h+hkTyzWy7BIm5PlLDLNsxllG7I5Htngfhg6jeS+fAPs2IXLYmMmMkZ2fIOCNhbOe+BWzcbnJkQM&#10;MMCwYH5FJx8wA9MfnUKx28wZmBC7sodvQ8jK5+6cnHHHzVN203Z3fXy02/ISdteXf+v67mUWAaN4&#10;3QPIp/d5xtLZAYZHB68g5qpeRxxoTPPFGF/eSzF9qxqc5O5SAAoU9Qfu9utF6lrZrLLNOI444yXk&#10;kYKsW1S25nPAAAOc9MV8oeN/Gl34jvmtbPWPsegWbyhoVkeC81J4mZQQ0fJt84K8gYBJ6mumnh/b&#10;STVrW1dlZLTfr6G1OlKtUj7ztHbf/LVnofiv4saRp0x0vSZm1u7OAZYFAtYGlYLGrSMB5hAGWUMO&#10;pzjpTvDOt6rqs0J1CNEvc7pPszsA8alQBh3zGMgjaG564PWvnSLxIU1GGGdLaW0bZBGgUTvIicZZ&#10;m6yAJweD+FfQ/hWbTygaHUW0+eSJJlaaAESgyARRF4SxhOc43BeDxXdVWFwtK0Um7fElq9F1ei8z&#10;2qeV1ZqLVPmcrb3f4L/L/M+pvh7pml6rfJYT6aLSa+vreGeSa4kkgSRXRRcfPhVAdm+XIGC2T6/S&#10;Ou/DPwanyJGbidpoES9s2mg80OJUaXCkMsYjWP5ckhehxg15f8HbS3uoTcJPDNIGt1czK+/eQMum&#10;7g4lKA/j+H12fBfiCaLfbW9peLgFUuMDy2YDDLtI3Db1HAFeN/bFLkqU5RVSe0XaLSX5d/me9h+H&#10;p2jJyUVordenzsulj4d8efCfXbad38L+JtThXS1X7Np91K91HNvHmrb2jbi0abycZztCnpnFYvhb&#10;xX450O5ig8S6Yk+n2sqJfSnSleESyRrDLLPOyN5rrDCgU7BzjHBzX3Dc+CPEtpO11eaXDCERgrRw&#10;OI5EZPlJYHJ5zge9VtT8DWN94edZdOa8u5WltrMwgeWtwyojyiRBsYK/k5DbjlTz2qsHmU5SajJw&#10;30XurfS1tvOy1+dycbksYwalFVF3aTtt13+TenyOd8VfBvQPjj4RsvE3w/tk0bUtHsD9pgm8kDVI&#10;khVgYYIVVgzMjYO0nGMk9a/PHWtMj0rVrvSQWe806Rob7MTAx3EXIjbJO0lVI7Hk4619l6XqvjP4&#10;Q+NrDTp9sNjqN1Z2uNWikkjt4ZWUTyQWTL5bP5UmVdjt5G4YruP2h/hFpWs6UnxH8FraRW89vJce&#10;IZ43gjkeWJGVJhYWdkPLdsZDO/3AGxtINe7XhDH0JV6UfZ4qmrTSW9rbb9Lu+zR8JicK8vxChN81&#10;Op8L6K9t/Xv36WPzleyuHDOYEVsgRrK2w5PU5f8AiOfy96mayhjjAwWkwu9EACEEZPUDH3W6e2K6&#10;W901og7Y8yYyAuzM7jYAFU7AAV6HqPqaznsWeLdI7MBsK7Rt4x1YgAqM54rxI+0WkqXNbd2v/TX9&#10;WsS+SMUud6676/f/AF6mU7LDFCIkiEhdj8igMsTD94m9RkA5OeQPmxVGacsSyRsr5CkliMEjJbrn&#10;v61ryWx3K0aB8bQucAHzCy8nHQlVx9azZgsUjLsZdjuGJGcEHByPX7uPoc05QlyxTV49GtL7PXqK&#10;nONpJz06J+e5j3ouxF5ccjlHUkDdgMTgKSAeTwOxPB7cVzi25O1NjbthbDI3yNGXUASAAsCSxxng&#10;fU12EsZuFYop4XKhUYMWzxt+oGce1UhbeVETKzLKAWlU4BJGFIQfwgHPbkZqZRXNenZXS29F1Oin&#10;JxjaUrtfLRHNXMBjVUiDbtshIPOM8lkGODjPU1h3IkO5eSrFTngOxCltzZU5GQPoccY4rq7kkc5f&#10;AAPyYIVTyTn+nuawLoXs0wlgeBojbuqQSr5SE4DFnlAJXlRjiuyi7K0Y6y0fRdNf+AEZSm7SfKlt&#10;f+u5gyM3lyqxYgFGGHOxlCKuWJyTJuGcn+9gYFZW7cNu8BhtAJ8wgheQCc8/Njv+FbchVVlSSNWC&#10;gKSoLrlgCxjGct8+R6YXpWGYCiMzO4Jk4ZQFDAgEbsjjHtXRG8YL95aUP+Bp8v0NNGlpo/z9CvIA&#10;qYBSNAh8xlfKOC6/O6sSCM+2cp1Oc1RkSPAnmAUEKFQudj88DC/xk45x2PakaKdBMHcywiNR5fXO&#10;SGCoQB5j4DHn1qsVdl8s5VNqne+AyYJbGCTzwB+Na0nySb099duul9dP8zR0+bl68tu/l/WpK0z7&#10;i+QkgKRqiEhXBJ4IByvH5fTFU5Q6xhGiJJkDlnLu4BXICl5Pu5ODwCNo6AVoFo5QSME8KHwp2kHB&#10;Dc5L+meOTWe8szbRlX3MvPO0KVyTgnoMDr+XFZTtN+5Llbd3f7v0+40jZRT7/d08jNeKJzIo847s&#10;ZDbfLzgAAZyVBHPJPJ7UxoVR2KLgIB8yl2OJAS56ZYgH6ZHqK0jHGwfcV5YNtyEZ2Q5ByD02jv6V&#10;JApDruB8s5CnG4B2yF+9z94D8wR3qcRTbUWpJ2eit6fiTTjGK5lrJr77/wDD3OfNmwwWRV+csNzF&#10;mJOTgZGQMD1424HStWznjmQ2rKySnaMK27cqngYYdcgZ574q4bb7hIlZVDAOSGJJDEfMOijB56ce&#10;9IbNVjMu4rKSFiRVyx3AZY47dAPevHzXLaWY0XRrSu7XhJK7UtO70T66/cetleZVsvrRq05XjL44&#10;X+KOmi810a6/MgeEeewVZSV3CSBnynlbQq9cBXzkDHXdyelAF8skiGYpEu1hAhJEa5YZUHILEYHA&#10;HPoOK0LFlnkSKY7ZHxhipJdkbGF46D+LPduDVyXTSpkKu55IyOAUB4U+pyP0r8nx+GrZdiqmHxVP&#10;klayur3WlmnpfW2u628j9PwmNw+NpU6+HfuvRrZp6XT/AK+ZzskMkkIZWYRxKS6hmUnAbO45zn1x&#10;jJPI6VhXem2+q27xTxhoiVCt12DYVWRNxJSQHaTjj5enauvMaw+YCGdWDrIgBJB4IyxHfp27VjFj&#10;b5ZFwoVSuVDEMHwWI9MFs84BHtWWGxVaLTotqpBpxlezXlfudNalTnFwqJONRar1t3PILjTMXC6H&#10;rUaNb3amG0vAqquVyYpN7DMc6gKM4AbGDkVxWpaDqOjXqaa0RuGLia3fyyySQqMmWF1UeWW2kZJy&#10;M4FfQ9/ptlq0UBkQTZDEN/clTJwrHpz+def6o+tS3H9nXMZgtFTdZTR7AyhJPlJLKS0WCSy5r9Ty&#10;HP6mMpujUaVaKblCT5VJqy5o+feOz3Wh8Dm+R08NVVan7sJOyajd62spP8m+j1TPO9S0TVNLVDcq&#10;1o0xV05D4DIHdS23qCcEHpkj1rIupL2WRPIcpMnlq0qFgsgx02quFATJ4wPXNeh6tqmoTXJttUaD&#10;U7gxusfKFQ7xKN4C9WUsCxx79jXHtdw2SSw4WVn2FwgVkG4hWEcg6gZOe2OPevqMPUrTjFypRbvp&#10;ZJprrpvp56Hz1elSjJwp1XaW6b2dvzv21Zf0a91i2nBsVluZZUkY2yn928Iy8z7EYEuBGD0zjPtm&#10;5q5kupLe/uXgdpY8G1R5EkBB8sxzbWZY5chjzwQOvHPHSam6Mkdsfs7RqSHYspILDcUIPEe1uQOm&#10;fbFVzeSyAC8fYXBIMYJUkHMYUKc7eRgnr3rT6nKdZVFCN4auy1t69vTsJYiKg6LnLXe793R6f8G5&#10;0Or6tBfC1to7cq1tGbcNIFfcuQQjlcARjHGAeO2aZfC2srKzeBjJeXULx3Ecvl5s5kdVVYpYxnYx&#10;MjdTwdv8Oayop7e1REkjMjQneqEDcT95/M5yQQDjt6+63LpK7XDtiOZi4dSMREgg+Upzx8o56Zb8&#10;a0UVTnCMUlTbd9Hq3t17v8CZcrjOT/iu1lpZJdXp20+foMaH7RE8vm3EexOSqpsySNx2nG4YIyf9&#10;qqk1hcRQxXT423aYjmjG5WWMjBaNwQroQfQ8deRVm7v7c2qW9rMvlQEtMzybZZSANqYLdNxPHtxV&#10;WOybUlWS0uJfJitppZbWSfZHBgFS58yQAhuQe/NdcIVF+8qT9jCOmq6drva77nHKUOZKmvbSa6O1&#10;ndd90u/T0M6OWQNHC6nY2+QtExAGXYklmXO8bQOW7cVrFYnU7sgZLhsfMWLBcA5O3n07nNQvbJbR&#10;2scc4uQYVeQopUA+Wo2BmH3ywz6cHmr8Ntb3ciQ2azRySQhtjkMVkQM7gMvCKT/e70qlnUbhomrt&#10;+XntZ/qaRilGzactLLq+/qeTfE25kt9Gguoww/eOgYsc7jGNwbKnePLXaDnGcgg9R81aVcqNasLy&#10;dVuQtxHLJJKW3tCr5kQhSNpALYwB1FfVnxS0G7/4R0W5KPOJRMEjljmjErQuQGkjJHmFWYkbuPTi&#10;vl3w9puo3d7Naw2qGS0V5WXad/krIoYruH7z5WBwOetfo/C86Syms3Jc8XK7k0rRb01f9XPzfihS&#10;ebUYRi2pRi4pK95dVbbXex9g+MNGuPFHglD4WaOSNbaOWOGEFZWRQDLaknDCT3z6nrWL4D+AUmpx&#10;xalqFzFYwkxO8O4G4LkFXwqrt3FuDvPbGCDmm+DPE9x4Wa2ljBltw6Jd2r8xsGYK0ign5cDPT19K&#10;+m9I1ez1CSPVdGAZJwrz2iIfLMyFpSPKIwjkSZzjac+tfPTx+NyyNTCUXy0Kkm1V0u07LllvrrdP&#10;r+XtRyrA5lOliaqbq0oQTpPZW+1Hay8ltpfXV974P+F/gfw3FFc2mlrfvFEoxfCCSSOYEDzkxH+7&#10;fC/wmvZ4YbQxJ58cKo2wRbQVxtKqiAEfM4JHPHAHOOK8h0zxLpzKUVzI885iki2MhSdVwFwcfOMn&#10;6Y56129jJco0EklwB5pBgSQglSsfH7v+6Nwzj9K+erzrtxdWbU5dbvXXy8z2Y4ahG0I2jyrRJLpb&#10;TQ6LU7pEjlaNiruUjWFQV2ksFl3biQxwMbsZ45PNc2v2+2kKxs0EJLu7xMCxjGDiTC43cjGOM/hW&#10;dql7ciYxzCNJFSTym3t5TlpXYFWLdNiqfxz2rNibUkumkjl81JV3yI8rSogVeAi8BF7nqTinGU3F&#10;WestNnq3br/wDSOHgk7ztZeT0VtPL+rnp1hr6fZXhvnuPJkjEKbWCGKUOVDBV4+6WA4Iyep4xq2W&#10;rXFpbfZkRZLN2DK0pCSRhGK7VeJiSOp+YfxV5nYuVe4E0iujHCiUlFjAy555G35mx3yBxWlYLJ5s&#10;KSO0ihi0SljgKxzGGAIDEcY+lONJqKvKzjpp2dm1313/AK0z5aM7u6jFJavq1t/W56rbapayoTZz&#10;RTQg7SUYNlx98MexDHtj3ryr40X2z4e6pGHAa6uLC2VScY8y9t9ysueTtVs5HReRnr21q8cXmRqs&#10;f3g0hRAjNIwBYFQATwTz3x1rxf47XG3w7ptqpK/atctlIJwu2CC4mAIGcEvGASfXtXixpJZhBxs+&#10;aSbXW109r+XU9NRisLGS0lbfZbJbnxAIjffGb4Z6fNubGs2coZTllWCUyoqYBITEfIz1Oa/Sr4nf&#10;Cj4YfFDStnjTRrSV7eHbBrMUi2eq2u4Y/d3y8uoXPySh4wTwuTX59eC4kvv2jPByIFaPT0a6kJA3&#10;gx28m4Djpvcc9a+r/wBpHV7q18F29nBLNBHf6iY7qSKR0/cRQmTYxUjILlD158vnivqcwqYmnisj&#10;WHqvDVFSTTi2mnOpJ3VmrJpLS/Rnz+Fw9GtRzSNaEcRRnXknFpNWjCC69nez3X5fBXxQ/ZOl8NTX&#10;GoeAPGGjeIbBiXXTdQu7XT9WREZyFjLTeXcyAK+Srru2cIDXyBe6fqWmaq2nanbywSI+yWJ9oXf2&#10;Yuv3hhhyCe2DX0LqcdwxkjknlcnAVRI5AX5iRvAwfmPXr8xPevPdR0jzndXBdhztbDEA45A7DOOe&#10;fpX6RluZ4p0lTxleNeW3Mo8srd3rb7kvmfA5hkmFoYiGIwdKdGnF3lTlLnj093ZNX7XZ5zqUUVos&#10;iAPv2x4zMzLvkyPkLD5W2A59CtY7SbC4aRiMbQd4IyoKhlDJgnA5Ge+etdZf6IRuEnmo4bMQDMyj&#10;5ScEkfMvDd8/KKwZ9KlCOUwVDl0ZkIG0sQoPcsQD6jjNfQ4epDkinV55Pq+u3mfPZnCVbEKdHCrD&#10;wt8MbKz87Ja7dFsbYtzpXh+HUmdJbnULg2yQbmBEMS4ZwQckZbHPTPFcvaajcWbKYJSGEgJWR2w4&#10;znDKTg5K479Dnqc3bubUTZRWkkYkS2kQxOSzMA3LFQOgx1PTC1zsgkilVnQlo0+VhGO67uc9MEse&#10;ewrWnG3NzPncm9tlG+i+44sRaLh7KEoQpqP/AIE0uZ/N/gepWnxK1ZykOqRQ39sTsSGQlwip8qlS&#10;3KOFzgqVPPFen+HL/QvFNhqVvaPDp15ptq2pNb3UyFbyFZIImt7VHw011vkLBASzIjtnCtXy2t6T&#10;8rqDhchkUlhtIO4NjuD9ODXpfgBMavpb28ifaJr1xco2XMlsibVUJt4HzNk8ZxXFj8JSeHqSivZy&#10;j7yttdK9rKy12PQy3G1pV6dKbdSNSya3bTaS18m7+h6nq1k08WbW4aS8CFFzkI8e/wC7ySdw2kKT&#10;nKj/AHcem/DHWrS70208LajKtjd2moXVzG06hTIZk+XaWB3ESJznnB+lea6nPHHKm4ybGXBkjBLQ&#10;kE7CcdQdxH4Ul3p887wajp12HuF2+XdW7gCFxj5mUfMGGBn1B9K+SxOH+t4ZYWrP2UZvmjU6xkk9&#10;H0ad3e+u9j6ynOOHruooe3cI8koXfvRdndK909FqrrQ+m2meDVDbTNG0G2V0kiOQylDHn7oy3zMN&#10;3cED0FMudNindjG7IyoUhJJG4cZTIPHIAxnoorzzwv4qe4uIrTXUjgnWKKA3ysXtbkFt5KOf9XKN&#10;qkpxuJ45wK9StriCQIUzIpk2htu7cgBAYk926+tfGYvD4nB1Uv5LK8XdSW10+t/O35nsQ5K9NOyV&#10;OV7XTTi9LL8fO/3Hn+v+G4dUjCu4inAMeSHZQ7ZQ43ZBU4755JwK8Y1TQL/S5JPOJ8t5JF+Vdyny&#10;l8tbhT03FUPsMcjJzX1DdQuEf924V94WTBCK4QnHIOCOvX6Vymo6RBe2c0M6u7AuVZUJlAUKVwFX&#10;leWU9uPWvayzNalC0Ksr0dLJq7Xp2R5+KwdOteaXLWh9paKW2kr66rZ6eu54ZpkSKVkmKMjEbdzP&#10;90YPzRliFOeoA571Lfaf5iApGgVnGCoSPIYhgwYAkEAHAyMA9+lbmpaFc2DACNzbAmRJAu8KpwAW&#10;LDjHQD3qtBJGNqvgAs7LkZJZU7n+HBHf1HPFfU0K7q2rU5qUJdtvz6eh5FWhGmnSlStJerV3bX9f&#10;6RwMlvNbyLPEWRoSzocgbN7EMpyDldowBjtiunttZhurZHdt0iOUaI9SAp3PjB79Tx6UmpC18lyo&#10;eSRseaI0PyttyDkjg9fz9c1wV1LPa3QdTtiUHMaqVJTGWPIxkg9f9mvRhNYlNS9ya276d35nDOl9&#10;VlG3vU5fFrtt/Xmd+WjZo5HYKsZJQhwQqnYCQcAYwWHuFHTHFFtYtNPjxlZ3UnegVWJBLBVyCAh4&#10;OR79TXNzyOApaQmJwoAJOxQwG7IHfBHvzxWPGVcyblwVYtnBGcAjAyeeT+Z9q1oUnKM5P3l01Oer&#10;VUXyxVn3fX+v0L954mupWaG3jjt1BDpIdkkuSf7uFCruyDg9O1fUfwG/aXuvCkkHgf4g7dY8E3gN&#10;ok9xGtxJpaXLO0kU0b5E9hukO5cAoD8o24UfH06YlZwSPu9t2QQC3AHP4/SovNIYqGYbQXDlACVJ&#10;C4JxwScc+5PHFTj8qweZ4X6piqSlDeMl8VOXScHupb7aPVO6uneX5lisvxDxFCrZS0nB/BUhpeM4&#10;21XZ7p7NOzP0R+LXwRg0WN/H3w+Cap4S1SJbmS3tGE/9lx3OyR2XbzNYMpG3qUxgkcGvpf8AYr0a&#10;8tvAXiXUXgkgn1bWp44d4fAWzt1jRzuG4r5jsMc/jkivgv8AZ9/aM1H4d3iaF4mmk1vwXqG23lhu&#10;f9Il0vhY2ltxICHg24DJjGBkYNfsJ8OLvw9LolpeeEri1k0rU5ZNQQ2ZVoXN5MZ5WBUjywGJG0gF&#10;emBivybiernGW4F5PmMfrFOU4unilf8AeU47Qmv546Xb3t13P0nIKOW4ivVzTATajOEoyou3NTnK&#10;UXe/WLSfK1ve2mqX3xoaate60LjUryX7VLbSXX7zc8jyiNZomZ3Zgx2DBBO5s9OKqa0THqgWRYwj&#10;7ZRyoLrJ84YfOdowT06+1Wteu7mC9juLZBCXMPlTxsMw2pDbdy5+ZtjMvUfdrnBbapLj7Q/2lYXM&#10;CXBbzCbcYeNQTk4AZh7ba/kDEUJrCYjl9+eHm23fu1B3TXV2d99ddD+pMMoSr0pSmoqtFRS80ubf&#10;0voxR4tsJdRutJZhPPp1r5lwvzMsCs6xrCHBPmTZkT5QDjIz2Bv2Gordi5txPKYLuNk2BgqCTCvG&#10;5ZRywPy4PHy981xlz4cvpfEdteaWIU+3Qz6dqoiUmdkIDw3AKpzJ5sMQOeQuPTn17wV8L7y4kaZo&#10;Lq9ffKBHEwtYlCuroZ3G7DbQRu2g84qsry+pialP6p78pK9mr6vRp2Wq8vwudOPqYTDwc5zUIxSv&#10;d/0t/wBNTldE0to5UuFurq5uZJpDLLOHZiyuMqvzExosagAKBwMAV7ppvw1fxBHaarNBcQIrm2WS&#10;WImNysy7lhRj8r8Ab2AADY5rqvDXh1tHF2LvTLS1mYiRJmQT+VAR5ch3S7mDgkcqAT1AHFdva+Ot&#10;N0i2nSWSXU721OxbZgzFBFjy5JCG+RSG+X+I7fXNffYLhrA4GccbnuJjKFRN2fuxVrWTvq3ZfDGN&#10;/wAj4nGZxWqqVLK6T9opJJrW97K/ZLzf3bHqfgzRfD3hmwnkvkh0+K2gidrycBFmyNzCSRvuqCD9&#10;0Ek5wveua8bfGRrL7HYeFbO1vbe9WSeK8iu4nWFobh7dhJaRuZFYlHK+cY3KlXVHjdWr5/1XVPGX&#10;jLVXna8njgUSCxsGJh05YnB2xSIvDgFQdxyw3HHHFdxY+ErfTNMs1lPn6pet9okt428yENbNC08b&#10;ynBCfvFKDgnHfFZZrxqlRnguHMP9SwtGCTquKU3ql7q1VnstHLVO6sLBcOwVanjM4rrGYio7qmnL&#10;lXu311TbXe9tGra3PPr3xb4k1XUpJ9TuriSRjj95IyIxyD8sAOBGVmYAjGMdyDWxpfiPQbe8XTL/&#10;AFiztdQviPs1uzyAqwG45cLjG3dxwTtOM4NddqPhix3Lci1jRREcII8CM7WKgsoyvynBIriNb8KR&#10;+INIum022tJLyGSGe2S5hUBbi1m3qY2AyX+Xb6EMR3NfnNSpicRUc61WWIrSk22+aU5R0btdq77H&#10;2VN4RQjThH2UEkla0YxeiV9Houum3U67VbwPp5nF219aywyRm4LZke3jYR3NzEEB8zZyccZVOD0r&#10;F8SaDrtvpTDQmllu7ZUMeQAJPLCkkR5IJIJGCCe/Tmk8ACfVGTS73SLmykwqzi3t5o7Vn8wLMWcA&#10;GNSxYkFirAkEmvX0uhbah/YpWS7uJYfOiitvLyYl+Rmc9jyo4zx37134XLZ4xqs4tU5WiuZO9/td&#10;tG7W0bXnu+bEYpYSUYJKUoe9a6aaut2vLe5514Uur27v4dH1BGtr2SwjkdiBE8zNtEibmkwNueBn&#10;JORjivedM8LsQ9tKpFpJDt3k4MqhQPnkDDA3Z9/c9naJ4JMtxFcTIkUwUMhWMM4R9xZHlZcrzjue&#10;nPrXrVl4es4WWa4eSZYrfasXnyyIsq7kb92pAYY7HPIzX2eAyOjTpx91uaWt+vdJ200/4J8vj82v&#10;O0JWi+iV2tttV+pxmk+GoJNiKheaCTacn5UKjGC57AAc5rqxYWtgj3M7sBbqXmG3egX5l3wnnzpO&#10;M8LwBnk1bkurZG8pAEgXaxSFSHfkAq2e5IbjpU90NPvoobWaLyd+xfIZwjqjEgOm3oQM8V6+HwtH&#10;DSV1FLt2/r72ePUxFSrZtys9PPz/AK2K32HTrwWt0Inmjk3MryOxCgr8o8okbQWU/wAJ5PNV5dOM&#10;Zztht4Gb5ldo0icHvuzwDxnjt1q7reoabpUMVpA0SlBkJG8ghVIxtzIyE9AuCDnn3rzLX/FsNwZ4&#10;LYLPAIGSQqDiIkBSiBzz1znrz2rsxOcU8vi3Kuo8qvFX1enTXv6mOHy+rjJJQg+SWjbXTTc755tF&#10;0pW1Lzoru4lhZA0VwDbKuzchjVG+ckKQcEtx6V5/ruvy6lbn94ba0X95IVUsuSAfLEYO4Hrj5B78&#10;1w8uvC+RLWNI42jSMtAqghLaEvEzoGJ/eMob0OSecGtebULMLcJFcMsU0C75JIIy6zLGA425IZRJ&#10;v+oHOCa+ZrcRVcwSiqn7nS6T1f5O11qr6I9mnktPCzT5HOp37LTZWaW/boecapraXU6RWGn/AGzL&#10;BDKUZFi4IyXY8jKjI29+a5a8+E134yddW1GyhZ7OaTyLe3jCh7d1jkXfKI/3oJO4A5UFeOxq3M9h&#10;FdSpFIxMIkaQkymCRkyxcQB9isxAwAOvtX2D8P8AxBot54VsLq1hhcrEIbgOqrGk8aBfkDdwME+p&#10;zjgAV6uQRhia03ieWSgnKMVrfZPRdtOr+4M6qVMFh6Tw8HebUbvdbdfPySPmTwh8MND0m0SW9tJ7&#10;k/amBWW3+WF8/KMi3TgEYBx9M9T6Fd/CzRdX8qaPTS3kOJGWexknSRNoJ4ZSNu3OAcdjmvdmvdOu&#10;bImMWcUtvI2ZJNgbzA3IWJTgn3x+tbY1NpobbY1s5iANyYoXkJhZGUbc4ViCVY5PReOtfXRzqjh0&#10;sOpxhFK6SVrPTZt/5nydTC4iq3WVOXO207ydktOiW26PCtO+GlnYGO6tNF+y3CTtcJIRFFJEhUKi&#10;eThgkYxuwMcuea9dbwnb6hoZlvnghmtcSAqjPvwBn5ZMBST0wMflUd7q8sd6TEJLrcF8q3WNEDAH&#10;a806/wATbCABngKAKw38SvLf3OjyWU9hPHAt1Dc3qMLCUeZs8veCSpzgjIORyAcV5OIz2SqVZU4O&#10;pSnH37u0bvq+VWv1O2hls5woe2qqFRP3LXvpulfW3y9DzktZXd5Pp2lWJhvdKmSLVprgRyASvI0t&#10;v9n2r89vLp5tzknIcuvVQT2Flo11DtLOVSQAs5DbQhIz8qKcc44AzSiC3F7dSw2P2e7vZLT+0bhn&#10;EkUohYCARODhl8tpQCMbQ2CM16PFtSyQFkMYjBQAAkMrYG7jgYUnHuPavjsVnU6sp06aUYRf2bp7&#10;2u3u/Ppc+iWDjS5J6yb/AJntom/K1728jnrSznjcIQg2uEDPlFkU/KGy65xgkjIB7cZ46S901PLj&#10;hN5LAu+MrNbLHvDIcqo8xWG3I543A9Dmsyw1J7nT5J70QJqNvJOs1sHRSyQTY3xjIypjKscdM8c1&#10;jap4qsrcNFb3Nu80agvCZ0IhOW2EjcWUMobGRzn615Htq7m53aW/9Xut/uOq3M0krcu7/rX00PMf&#10;idokmp6V4k1L7Xc2+qw+G9UsGWOVjBJHbzveQSybVBE/kxD5g2B5hHIrzD9nTxxf6v4VPhi+Fqj2&#10;Ag1KyNw7PNcW19c3izT4kOGhjZAFxx8wHvXr2u69ZarazadgOLiznguFRiDcC4SSF034JQlXPIU+&#10;tcD4e0jwr4Itojp+m6PpMaWskT3lyy3F5HHJKJpIhNclnUGVmJCKoJOcVzUXjJYhONaTlF6RgnKT&#10;urWdrLqne722PUliMPHL6mHq0eaUpRlGUrJRtvu767JWvvrc9I8UWkzeK/BniWytTrt5ol3Nb3sC&#10;ajFYwRaVfwGOe6ie4lWK4khuI4ZVQkvtRlUbiAd7xrqnhzVjZQ6poZlgScXETzOphSeMHazzynBA&#10;G7jY4Jxnsa8K8TfGHStJNnPDKt+8RaLKR4idjGULNcOSxRQCMBeTXjniz4t+I/E1msGn3tvp0JZZ&#10;N0drG6SAbgIWmmVigPdlwea+ihkOdZhCVWVCNKMf+ftk5Lygrvvulf0sfOVc3y/DVKUfrLqzirJU&#10;+b3dXpdWXX+tT6j1nxtp1hCgM0EKiWJYrRJRJMyqojWSJS22MANk7FXIXjOefMPFfxJt9bsLiGCW&#10;9uJLW6guFe2zGTNDIWEW6WPLAEc/KeoxxXzhdarMI4poLu9luZIcXbXEiyCOVhsJUksWiI2gHjAH&#10;SszQr280u/kinczLeoFkUhWBZiG3gZ4bccZ9qea8K4qOVV3gcVKeY8rklypRbtdwit1J7RbduZK6&#10;1uufC8QweMpqpQUcPdK8pNy6Wk9lZNarXTZ6HZar4k1ecPLaAW6ykjymcu8GVKtulZfUZIODk9q8&#10;wvvPe4Ml5O8sjkqSX8zKFeke98AZLYzxxx2Feo3MaQpIF+7KSw3nKlmHIOBwOfpxXKT6dGcTLGzR&#10;k7QmSpBByN2MZUqfoN1fzlmCzLFV6kMVUlOrRlaSqacu3MnFbbPorH6DSrwhCHK/dmrrl2e1mmcl&#10;BBvhYoQu3llbdvAcEoGBOAdoz171nXtkVLOAHkXIYB9imMKM9U+ZgMY5HSugm/0cyS/cTlyx+ZEV&#10;RjDFjg/Niq9ugltjcKVmExYRum7buYjhBuwQCR7Cva4bx+M4fzGhm2Bm4qlaE4Pm9nODtzU3rre1&#10;43u1JKSV0efmmDoZphauExVpKorxlZc0ZdJL02fdXT3PPZ7rJblN2zcY3UBhsbaAiB8K3QHHJIP0&#10;GPIjTAySSeUQzOjqx2RgYZiyggcEdf1rpdZiWyzcx2/n5yCu0JjJOSdo4+YHj0ri9Q1G8jby4EUc&#10;KRCVUkBh3Gef/r81/VmS5zhc8wNDG4Kp7lZXa0Uoy0vGavo4v/NaH4dmOXVssxdTD4mPvR2a2lHp&#10;JeT/AK1MG/1K5ttdhtmhka3vkLW1/FmZWmRiFiuBGn7mNsMCeg3Ang8aUiSTHhEKRMf3SOu+LGcs&#10;nzfPk+3APHWs+zme6neVV2FAfMClmUbAfMG0jnKg5B9KZcifAktZWaIEk7TtJc/Nyf7uCtes5OV7&#10;tuUf079zzIJJtfCk9F93f+vkaYQmF90LAM+TDKcIwV8YYgglcHjr16VSe2wJSXYIrMSEdQFCruCh&#10;Qc4BJ9c7j3HM8UktxAGlVmcLiXeCduOgUDg8fzrC8TXP9jeHdQ1OdGFrBC028PjLlNuFZh8owygg&#10;etZe83bdvQI805Rgm3zNL8UfNHxc8f2xWfw1bl1imYR6jcRsyu0C5eSNI4yX+YLgkgAg4Br5B8Qe&#10;KFZRb6MgjtYjmNyiwSEqMEt5jZkYEqR8pyE59uN8efFC21PxVeWke0STyuzTyXRWcsHZVypTDAcD&#10;Cjp61gtqK26wNDdC6lQYYEnykLOS33zlyE5Y46D0FfTrB1cJh6MnDWtFStLRu6v327aaH1GUrDVK&#10;k6SldUnZtW+LTfz9HsdzpWr3NoI57mJLtxKQJZdwNvOfMYqqMMLhwxwqnGSCRjn2zwzf32pXgupL&#10;p2uysS5vp/JjEbYCLBGIP3m1cYBC9OCc4HzLBfu87eSDOGIbyQSQDJgZ2qchDhye44zXtHgm8SC4&#10;s4ZHt4WfYwjnR3t1Qyep+6wAbqfpzXgZg6ji5NPmS237X7r0/M+9wNOjpGD5prrpe11+D7bn63/A&#10;u/uLGO1S5yZ9qhZh5rW2BtDtI2wfKQCACOoxwBmv0/8Ah3rUV5FZW7x2ty0hxFIDLFhDlcSAp94e&#10;uSSBzivya+A+vmGKytTcRXUPlImEiAdlXeVZSclgoVz154Br9TPh9qlnb2tk5iSJbgYidSqFJAoJ&#10;aVR0ckdfevhnJc9SLqWjdtq1r7X8vwPdhRfIufWS+X9bbH1g/he01WG3Mu24VditFArO+wp8yj5B&#10;xx/eyDzxXkPifwl4ms5rmw0PS7aw0uAF2lN/BBemOZwGSN3RlFwzAHIDqAvJya928CagGeOCVkml&#10;CpIu5hmRXOWB7Yw3059eK9vTwjo3iOJTqdtDPskE6xyZ2F0GEDqpHAz9PfmvTwtTkceSW/3frre3&#10;9WPKxdBzco6Sil2vvbWyaPyJ+I/h/wAQaxaS6LqmlRap4htrCY6XH5DtJcIGLWzmazVReXa7QCSI&#10;V4+6PvVw37PfiC90ae98L+N9VR/Olmj1Xw7Fpt08clq1yIxC6Q28im7XzEAYu4jYKCSDtb9e9S+D&#10;1vM73slnb/Z4WMkD25NnNAQcB0ljLGZeATkYIGCK+Nfif8I4fCfiI+KbOBpRCzTTxwWkkv2hZGaW&#10;JZFQJ5hO9gTIxAxnAzX1OBxqw1WnOc+WLdnv16tJ6+vTXQ+MzfLJYqlOCWsVurb6dbXXa3fW76fC&#10;2r/sm/GzxH4t1ZvCfgHxHrvh++vJLjStaitYrbTrizuZGngaS7nkSOC5VJkEiMy7HR1wAK9CsP8A&#10;gmP+1lrNs02n+A9MkZEWZ7I+NfBUd1tJwGKt4gAYYPK7sgj7tfo58HPGmuW8em6Ja3dnoOjveyar&#10;q832KNpikUEhOnxu2Ut9xjyUUZznYAGwP05+HbanH4i0ORlm+ya/oUF0qzRlHQSxiSPfH/A5jZG5&#10;5G7HBr2oUsFOvNQ55VJrn3SWr6WXn1/Q+JxOV4+lgKWPnWh9XdV0EkvfUoxUnzX0acesX2uldH8y&#10;Osf8Exf2w9LsJ9SHwmvdShtYWWSDQNc8L69qm0kkNFpOl63NcXJDdRFE7KFPBFfNOs/ss/HvQDLD&#10;rnwg+JGmpCGZ2vvBviC3KHOHLyTWAVfmHPPPoK/ts07UPsWvvaLIzt5siEKMmEbWc+b/AHUwgAPc&#10;nHete+1aP7U3zkOvoQrEjk9Oo/PrWtTCYapJQfPey6p2tZ/ynmctdJPnjZd46v8A8m/Q/gi1Lwl4&#10;i8Px3VvqGk6lYygFZY7nT7q2njbKr+9MsY2LtLdMccZrzy706fLb9wOf3ZaNsqpJJHmKTli7D15G&#10;c84r/QL1jwr4K8e2b2ni7wh4Z8T27Da1v4g0HStYjIKgN8uoWkgXIHbkdR0r5D+KH/BMP9kz4rpP&#10;ND4Ek+HesyRlY9Y8B3T6XEHz8hn0ecS2jxAtnbFHATjG4V51TK4q8qVZ+fNG34r/AORXqdEcRXTX&#10;NTjNf3Za29JWXyvc/iRniAXYw/eKPmIchFJJ6gkZB9OvFYU7TSsAEKhAy7dvySE4QBHBPyENnPJ+&#10;Wv3d/aq/4IwfGT4W2GoeM/hTqMfxY8KWkctzdWenWj2XiuztYwzmSbSd7i7UL1Nu7nAJKjOK/ErW&#10;vDN3ompTWOqWUtlcwXAjuLS4geKVJImaN4riOVQY8NuDL97gjiuWdOvhrRqJxg9E1bX5rqdNGvQr&#10;XUZ2nHdNWa6bdfVaHDtbQzqVnVwyeWwdo3Kn92PmAbBVtxPHoQOwzQuFjGYxA5CgGNY18lGXt87s&#10;rbjkkg59BXQT2zGNmiCwuZW3EH7ikfu1jGfl6AY6Y/DHM3blNqr+8dW/e5BBVQMseOMhiMGp5m42&#10;k9Fpbqnpe9t/613v0winf378r69lboZU1rE2yVSu5QhaAlAAoU7pBudcgAjPX75OCBWZJAZPMd8n&#10;a+dkgGFyoBUFDjkDOSDyM5raklCQuTmfcAu4AkKXUsobcePnKAdvYVTVptgO1Ap3As33mbluQeDg&#10;Y/Crg5OXKk249/O36f1qdMbq3vJp/wCXQxGiADMhTzHQnDkhFIGAOAM55HOTk9agiV42DqQWViQo&#10;BdI0VFDAJww4YYJGCEyDzg710m5JGdVYBA2Vyw5ypwyn06joapQxyyRIWIBBKOHBZ2KuzKAQ/IKE&#10;HpxuxzzWsIxjyuT5pXu/wtb7v87kt+6mndbW/wA9P8iFo43C+VsLu3D7TJvUg5BAU5II68DFPWNm&#10;MaSOzMsqozR7FXaAxUEE5VdygZO3PfpionCqSY5RHsBDxNliBu4YDI2tn0qKd2k8l94QIwJYHLNt&#10;BUAqSB944H+9n0qlWjHlvrLWy3+/fb5AoyaUn7qjvtfboW41kkTzSzyqG2Im0ptRlX7rFxxtPJIP&#10;tTnhjAzJOxwMou0hQezqY0wRnpkdR0pIZI7YCFX+Y524BYktkltueAGduOg6fWt5iBVMhWRlbAyi&#10;rhRnkgf7Y6ADpWala86ru3p1017DWvLbW2myQ1x5oDq+Uh4Z9qKykKW3gLwykxqCOGwcgEkVt2F4&#10;LmKRZJQ8kKgEITGhU5wQTyeACc5wa5+S7aJ3lQh0IYs7dApAR9wB4+U8EenINZ8t3NG5uRlmXBO1&#10;QBjJ28KOTkn0z3ryM6ybC5xhfZzkqeIjFunNRu4y0+bi9pK/mtj18rzSvleIVSC9pRm1zwva67q3&#10;Va2f4G7KyRLcQzEPNIfM3HJMikMEbOAFxnGc/wAPr1xLiGcNIWmwAjF3QElY8byiqeQNp+9kg7gO&#10;SauxX41fyJ5GCTQqEeIjylKITlyqgZXoOTnPPNW5ImYqgxkZVUAG3aArALx83zseT6V+PVaOJy6t&#10;7GvT9nXp7rdPzT2ae6P1PCVqONpxq4aftINX3W972fo3tuYiiGBArAIGUMoLHgBd253APzHjoMjP&#10;cVkavYQamj2LNJEXjYRzRHdJHK4DRssiZKY6AHAJxyORXQ3duFtymQJWJByoGDzvbdnIx0x68Csi&#10;SJ12IQFXHyqUIMm1dql8H5hl847Y+td2Exnsqsa8JOFaMk47aNa3Wlrd7rU0r0VWpulNKcZ3TT2d&#10;7LZaHz9rUM+iSzWMqFmmdy2oPInmtGylcwbiPKt9oG7G52xyVyBXMG7Qgxu8McaN5itHhl2beJEC&#10;sGG73JHtX0LrumaZq9i9owVbmMvHE+wAiYblUoox8oI6Hrur578Q6DdabIltcW9wzNOuWtxukk3L&#10;iNQQSEj3YPAPJ6iv2LhvOqOa040cS3RxnVPaS/mS7d10Z+XZ9lNfK5urSh7bDzbcWt07/C31fZvd&#10;X6mZcpDdQzGGZjNgQqqZ3IHZFCnzCdpYq3B9CM4wTCtxcShVSCRLqI4CziIYUKMMkhcgjIOcKfu8&#10;HHR9jZC0lNsxlScy75Vl2OQ8algpfPBAYg4+bBxWlJKIW+WKEyKcqxVizryAH7BeDjB+p4r6lVqV&#10;KTpwXtUtYuWi1svmtj5+FOpUSqyfs5tapa31Wmq0f3fkYV3fzQiOS7URzPHIqxxl98mScsz4YbMK&#10;fQ+gwaW3vpNVWZYopo7RcqmcyBUUN5rO6jGQ0agDI4PIOcVdaJHMUzxYjZmMkO0MAQGIULjGN3fH&#10;Q8HmuxSzi/s23s9PtmF1dmRvKjQr+4CkOZNmBtJwABjlc06tfD0oU/8AZ4ucpWTvpDa+nl39NiYU&#10;cVWqOUsVyU0tuW7loktdN+qsjidNjZblnfzEDNsJeNDK4yMAhpQOQqnOCRngYrZc2bq8MUwSSZ1R&#10;o3ktwXUuWywZgNjBSuB3boc8Z1zG0FzJEdw2v5cwAI2n0DfwnjBA6Uj24tuHjMMmFaFBksDJtdGZ&#10;ipJBxyTkY/Git7KpKMpTceZRsktLaO5dGMqMVFK6jdO/6dr77keo61omhts1a4e1UYWNbWAXN4+x&#10;mVPJjhOC20nIBCjOCeM1RuviB4Rn1M2+hpfWlm1rEovdSBS6e4KFZWdBjahJGFyBz0rx/wAXancw&#10;a/fmORVuHMdjbMQpWGOSJLiSVQTgsWl9Bwo54xXF3UlwCDNM1xnais+1WZ855VcYA/zmvpaHDmGq&#10;4WlVqVZupUgpaSsmpWd1G120u8uu1j5mvxDiaWLnTpUIOnQlb3otyvHTV83V9FHa2p6R8RtT1COK&#10;01DTJbp7JECywSM7BrvdLvnaMrjaYymGKnggKSBXjOmajNbazLqWs2t3bxCGRrU267XuLhlPkI77&#10;xsjJ5Y4JAPCHpXpjanN9jgtm8ueF4kQxXCP+7QIGZ/MXnaSg4JJ+Uc15P4p1QS3ENpbxxMY2MKfZ&#10;llfDjAVQsuMEdBgk+/avpckp1KVNYVUoyUFKPPez5el1a1/W997nzWfuFWbxjrOE5tS5LX95223f&#10;L2SsunU+j9AVtb0Oy1WNZg5AE8KozB2ibaWQAcHK5x1OTxkgV1fhrxJe6BqnnwMXtFmWO5tWYrG6&#10;sOQAxBOHYqCCCeflC8ni/BM1/YeHdOtpyYZT+8kVl+cxuwwrkf6tiMjjoTW1cytPLJNGqliqhwFw&#10;BsJaPy1PqWcnpkjPPSvjsdGLxOLoSgqlBznZqV9Ob+rO+x9hgG1hcJOzjXdOMpXVr3Sf397rqfWG&#10;jXVnrcDavoEuHTEtzbuwDpkBpIX3nLSg9CDnA79B2ejav/aCRMd4+zyeWUQyCaOTkk4ckMMZJwcH&#10;FfGXhTxRqvhu4W/tpVVQXW5t2dvLni8wBgwPAXb07jPWvpvQ9St/FGn/ANq+HJBBeQqWvLNGIbfC&#10;NzIUc8gruCt3zg8V486cqFT97LmobQl28pfo9j04yUkqkIKno+aNrP1j37/8Men3AeS3ImduCZA4&#10;MZwkrOyqqNHyu0dyf1p+lxxyyS7gyxSAj5l3sRn5GVSxGMZ5GAMHpiuU0nWZpyIrlistttinieNc&#10;qQQhLDPBJyRjgg8YroWuWimjeF0CvgSMVHlqN43YUDr0/HNSk+SUUkpvbr2enQwjHmmorWCtdvz/&#10;AKszU8iBGeVR8qpIYyziMbjJ5a5B5BI7cH0B7XbNdkpbfNGSp2JM0ZU4zuClFA2gdMjK8ZrIe8hL&#10;lvNidEYbowcNHIN6jYegPzucep9QKz01cxTGLzwjMVKxS5BBkOWIPvk5z69aqDnGHOp81tOuj7en&#10;curCHNa6cXryx3slu+l9j1e1uVVGbDOcRDIznLZXq7EZ2np3C9PXwX4+3ihPCtsTw1/f3GNpLL9n&#10;t1jDbiSODM3J6buQCCK9V0m6eWMGVyVLDKAA+27OOBg5wOOa+e/j7eEax4fgVt7QadqVwY2IyDPL&#10;HCmWPVcRNntkd8V5uHpJ5pG+s1r3+zpfrudmIqxjl7kkorRaedlqjxr4GodS/aBmvJ1XZpuhX7Iy&#10;tuVWYKqFgGPHJHOMZNfWnx30war4IE0REjWV9ay7V2f6mUPC4JIPAcx84/ixkV8rfsro118UfGOo&#10;TE/6NpMUCnYu1TNcDIYk4LbeOBjivvjVdPsdZ0u+0i7VWhvbWW34A4LFfKkAHHmLPsYE+nIIGK9j&#10;P6sqWaYaEEpPCUaMb9NuZ/fzP5vQ8zIqalls6vL/ALxVqye383Lb7kflPqmgjKgK4MZcc7jwuckM&#10;gAUhhggZyBkd65STS2dvMWJnIADM2QvUbSCG5jyO9fRPiXw7PoOpXWn6hHtltZzGweNgkiKp8qSN&#10;h1iZcEHB4bJJrgLjT0cNujyzGRSRvjRQVPzKQfn56ZB/WvQweaVWrc+um+1tNF2/plYnLaErtRtu&#10;9O/T+v8AI8Uu7FEDsU5jLHqjAEsSv3icMctgk4OcAE8HBk04SF2MOwuxOSoVdwyRguQB8vPTnOet&#10;es6x9h0mCW4v5o4AUK28Ydd8gUNu2gdW6YA/uY65FeJar4judUlaOxiMUDBlABHnOMFuSD8owRnp&#10;jpX1uVzxGMblTg4U1vOWkddbrvY+NzalhcHJxqTTqPaEd/n2Xk7eRlXrWUEkilhK6owGEVmUbcjz&#10;GDEYyew6cZHWuQnmkuyylYo1UcElRkgoWJIzvyH4IyeM4HbYj0+QSNJMJCWcEq3ygKD8i9eB6/Xm&#10;i4tiW8raA6yNu2AldoVZCo5OAS36elfWYeMKLS5/aOy1/DS2x8ViJzrqT5PZxT0S36bvR3MzSILK&#10;W7igu5ba2t3dY3ubsXDwIxK4d0tonfZtJ6IenSvfbnU/BHhK50DQfDZsdYvbpIrrXdfFpPbra/aI&#10;ysNjpXnIrxxKzBpSw3OXwVQrgeKW8UduJLy7UJbQKdkA6TTHHlocnBO7k/Sudlv55rpriSU+a7tI&#10;rEElArZTY3bbgYx6Z7VVagsW5Rc37NJpq7s20rX9PuIw9eODVOagnW5lZ2WlmtLdOa2/TofQWpxA&#10;SOwQyZi8wFm2CSLbt24P3Fww5JH3Ohya46K6vLKV2g8xI1LIu0lomJ3H/noSGAP6dK6PS9STXdFt&#10;7wBlniV7W4+6R5sZLK5UZ/dMXzkd8gYArnL14yn+rdnOYy2W2loz9w5PAyCeleLhVyOpQmuZxk4y&#10;X4dfwZ72LbkoYiDUYySmmtHZpde/l8tDpdP8RPA8ZuYi5lLhkXMkErAblaUbTnhscYPH0r1nwh48&#10;sXSOxulW1TdiKZZA8aPtAUShWzF8u3LEYGetfOMc08qMY9qC1IKjlnCq6q65Y/NkkgHtxxVy3naa&#10;PH3sgtv6MioOjZPLdPyrDGZThK8ZwneE72Tj0217W9R4XN69PlpOXtaMtbSVu2l99/8AM+3ZrkS2&#10;4kilMsTENC3ytHI4XG5SJCJCBxxknOOM0+BEbcpOckspIjyCoAceWRluZB0/uEZPJHy74R8fXeiz&#10;W9leyz3eku5GyQBntgGb95AT91QecHtkAV9L6fdW2pwQ3ttOtzG75V4mQmMsSAGI5OeeO24V8bmG&#10;V4jLZLmlenO7jO2/a93o1a6X4tHrUsXTxcedR2avFPVNW2dtV0v+TIdQsUurP5I/MZnaHG1GSUbi&#10;NzZPyn5Dg8nI4z1ry3WfDlzaOJLeFwH+byWQrKmOd6+Z98fKPu59eRlh7A8ktquI9jGaQbQ4DZDY&#10;BYbj8op+oact7DCrBneMn7O6MBiQqWWKc5y0RcDg9ODWeAzCtg7OVRSg39r5a6P+vM66saVWCpTT&#10;fwtW3W3V9F20Pma5hKyYbBUvxtGN+5m5cO3GWV88joPwwb+0E6yKy7SWZchEyvcArvz0z35/Sva/&#10;EHhm5bc0cJiuYdzNEiqqXC+aVaRMAcEgn2AwcGvHNRlu7eZoHDCWKQg7wFG1WPy45J6fj619lgcT&#10;DE2nSqLmWstdenTt/Xc8XFUp0b06sXOL+F23TS69LHCSwajZMyK7TxZEisoULhfu5DMcMEByePvc&#10;jjmvb6jukZJEbcWwh4QEFc4JdQAckcZzzxzxW/cX7yAjam47V2lFfJLE7t46DLDI6fKeucDmtSt0&#10;MmYWKK6oONvyNwzYGehwSP8Ae9K+ipSuvfUbt9PlvbS54FaEYp+zbmoa66vto9+2mhbaAON2w+ax&#10;CLIgJJVDkMTs9eMZ6d+1Rvbyn92ojYksSSQwBJ3Ek7gT83bH8JOB0rT06ZJ41JlLNAoLwjhHXHLA&#10;LgcANyemTU10qG5lligjSOVlU28HCkrGBuLEjJYuCee/PrUwryjOVJxsrN+u1lv/AMDT0KnRU6dO&#10;opJt2TjbbzXl31T7HPxgwAqAoD5UHaWUH+NlIPBPzdR/9f6g+AH7Q3iP4P6pBZ308up+DL64X+0d&#10;NY75bMtkG801nYKjgZLqcK4TBCn5q+cvs+1XTcchQwB2tggYBOepznnsaaiFMIwG47VVTkDdwxGA&#10;fm4Az/ukdzWWMwmDzTC1MLi6SrUa2jvo12cWtYyXRrVF4LFYnLsVTr4ep7OpT9eWS00kuqfW/rvq&#10;f2a6xobSyNA0KwGG5kRkjkWVPLuUFxCWdWOOTKMf7AxjNdF4Y8C3Eqy6aHjYvbT3dqGMn7w2UZne&#10;BWCnLmASnnAxCeeBUfgzwn4g0Tx7N4G1GV7jS9Y0a8n0zUblY40h1DTES7gtwERV/etA0eF+6r5A&#10;B4r6KXS7Tw9qnh/W5g8lhaXNneXdqpLGewYGK/hbechJLGW4UAAD5+x5r+FKHDOLjU+tYm0aVZ8s&#10;03dpc3I5Oy1ai4T0VtVa+p/ZuIzOjSvhsPNVZ0oqdNxT5ZNx5klzaq8lODTd1Z+TfnHgnwbam/ik&#10;lMHmrNEwhggKALuBbzWbkvhTnjuMda9y1VNI8MafJHDJBaI+57mdtqAbTgIUB5Ygn8snNeWC8m0H&#10;xJqkdikUi2V3eRWck0n7t8TMsbyLAF3bUI2kDBC55xVDU9JvNfle81XUp7t5d00kY3x2sRYkquEY&#10;KMKcY5JxnrXXgcdRy+jWhhcDH67CU42d4rTRycnd7raK2vsY4nDTxtalOripLDSjGWlnzXs0krpK&#10;ye779TG8XeKrhIbGPRpXiha9CajdiRJpnsbuGWESx5b92Vl8ogjps/GvKF1vUtF1eC11WaC6i1eN&#10;rO21KBGjl+1w+Y0X2+LBUtJEjBHUgFl2kc5rvv7KiisL20itHml2tbpiF2OBlkKNnIONpHOcj0zX&#10;nut6fdXNvbC4jkVreW2v7YQD98z2k29VZ5lYqA6kvtbcxONwG4V85iMLm2b1r1lOaj76gnK0ellp&#10;t309WenTr5dgoKNlFSXK20ru2qd9Wnd9XbpseoabrMiJZxwTR28cDOskTLh3DrwwLN2bHHfFew6a&#10;91f28P2Uxvfxp5kBlY+S0giYbZI0fJU7yCM8ZB7CvlaRZru7tb+S5YTTuGcyTKDkLlg0UCs2/d6g&#10;dK9j8NeI9QuZ47G3hlgS1VA1yjqsskzH5kbcGbZhUJOFJ38DiuOeU1qUlCspRhPROK3tr5pf5+ZM&#10;cTConKnFNrvt+jd9uh7vHbXKQKLuKGGSRUF0xLSxIxQZRSwG9QeM45zz3rOtrXStBe5uZ5h5McbT&#10;SkwlYlRyTvU9MAg+4rTs49cutOctGw84BZEEoLyKGCbRJIvyoyqrbSOCMZ71tW3hG1vrbULHU9QF&#10;7b3SlAcq7WcQTG3fjCsrchgByOh5r2MHl1JSi6ia5bau9/VdNVr09DhrYlxUuZ2UntGyvtv162L2&#10;l3tn/Z8F9Gif2fdC3jE0CAFo7mSNVkJK/NzKCBn6E11Gm+EdOtJv7XREgnYGOOc7XlWN1Vc5YfcY&#10;KDiqFvDpuieHrTSYlS7s9OtynnOkWJWtnWWJ3/c/MwfBzgD5Dg5Ga5LxH8RLbThoOnW7SXdxqxaF&#10;II3gCW8UCB5JXDEbcKyYxzzXvvHYHBSqU6cvaSprSUuqbsrr5r8Tyo4bGYzl5U6UZvVLtvq+6s+3&#10;Q9XuZ7SxhVlk+0OpBkwG3sx+UDavBXJwR+gxW/BewranyIigyEmYtvmKYy7FFxtIZiv/AAAHvXjW&#10;m61IgtJL1fNWXeJfmIiw5PlAMemOnA7jqOa6e31GR1ne2K488LIoc7fLAG4nbkg7WwO2ecis/wC2&#10;Vd3qc0WkrRTVnbe/bp33Inllkla8o9W9G72+XzOnWOK0DyxBvLnOVZsmR1YnDDcOO/HoT7VVEMBD&#10;XchzOj4YA+ZIqR/MqknpnecfXNY93qQeORFEiSIUJBYkoo+ZQpIwFJHIzn86zLO9klkuEmaNJZXD&#10;RRQPiSRCuA0g3DJ2jjHoPTjw8TmFSdSSjPS+mu//AATvpYXlgm1tu/u/DqSeJLiU29qSqqkPmOY4&#10;13GWFs7RJtXJHT8Wrya6DtfzTQ7FiKkPbqSH3feJB6Y244HcV6TK8xEKSSlUec/I7KhVT8yxPlTu&#10;X5jk4yd/XNc/qGn2MNzL5pw/343UEISTyCSwJbG7qMV4+KlVxDi3NcuifM9b20/yS+/serhJQoLl&#10;5dXd6bW00/4OpxyuqgYRS8SmIShvmMTFW2/KOilj35zjNcP4n1ht4tElJ4fhCxYgnax+U8j5uvvX&#10;a3yfZbW8uPMiDqyqsLqC8iyswmZTjaipGuck5yQF5OR5HNcyzXUty6vEgZxHsUMZA2AWTYMj1ONo&#10;OfaufDvlspOzfXTo7K/9eZ6T1Tna7j+bS/Ttpv2Mi5uBKiyQsyAACQO5X7pxlwRkEY/xr13wB4l0&#10;jw3pL+GJNWE9xNavfW7lZnbeyxySruON5h8+JGPcjAGOT5TLEJY8RwmTCSF3MkkQc5y6su752Oxc&#10;AnGfeuj0C20ydra9uovKk8qaKJv3TTW6zW6u0aNJGTHGXSMuB1EfPIBHuZZmNXCYqM6LjKV+W8r2&#10;s7XSs15d9kcmPoUcTQdOq5cvxWja918Ld0/M9G0nxY8l1LBqV1eSaeWl3wW5KSSGRGTJkK5MYJJ+&#10;uK9E8FH/AIR3ShaRapc31rNeX1+kt1cPI1sNQvPNt7BUZiRAhkVF5+Xb+XhFxfaJaThJNRt2ZsmI&#10;DDs7ADK/ul46Ht3xgVWufi5Z+EI7jytOF2FVBBLeXcdpZRPK21HeFVeR4jIy5BCHK/KR1rPH5rV9&#10;o4VakYNS6K8m+i0vK1tLL87GccshVjGpRpScmtto6ddbK/W/52sfVUF/ds1wIZY4C80plZcOwaTJ&#10;fAJO3r7DIHal1HxDpFna7NY1O1R1iT55HiM22FSSxiUljxuPTA7V8lwfFS98RSXkkOq4t7jbJFba&#10;ank25jXcvlo7FpJDuLgkv8xzxVqG+k1Jo41iOyUSRy70DGRmTG6XcOuN1eDjs7VOLpRm5z23dk79&#10;ttOuqZ34XI5ytOs/Z7bL3tl1f/B8zp7n9rr4RN408K+BNNfXNXfxfPqFjpevWmk3KeHl1HS5LuCS&#10;yn1Wbasd4Z7G5UR7d7FVIGxt1er3Xjl5orkQX9xDFAQmIUEaSMcnG7exRWwOTjGa+GdN+Ctl4Ps7&#10;vTJ3l1GGTxY/jLRZdiwvod8bsXsIt3Qk5S43f76zupG0kHtV1XVVQwr5YKOXmEGYvtDgjEsjZ3GU&#10;kcjIHcCvtMu4cnmGDweNwFaKp16acpVObmVS9pxUOVaJqyT7bu58vj81pYDFYjC4ihJSw82oqNnz&#10;Q3hJyb0lKLV7K3VLodH478S+KdU8c+Dre2vZ9Ms7i38Rx6ndLPMIQHsLWOw+2CMF3zKG2YXLMg6c&#10;kcx4e0pPhpruvXs+oaz4nuPEC2P2s3kj2tms1nLqEkUtkLiV5gpS+IbJVSI12qMVh3IbUbgSvLBb&#10;TRF/MihnSZ9+dys8bMSuM9SRwOfUV9W1W71N0LXd3dyWlvHbwlsP+6H8DMI12Becc84OBjr9ZgOF&#10;MDCEFj5PF1FHlb1hFrn5/hi2/i68y0Wx4GK4mxT54YWKw1GTTsrSd0klrp93/APSp/F97M8n2WRr&#10;AkAMsBJbZk5UyHLY3HoT29q5WTVb2RpFvJ5HiYttnmcscE525OduTnGcHgVzSahLEg8+eNJNgARS&#10;+SDgbGDH5zge/WrMGpWjGYTo7gkKquyxwqyj7xWNcDgHqM88dK+iwuXYTBQccLhYU4P+WNte97Xl&#10;6tng18wxOKt7bESk/Nu3TpsvuLU2lxXMYYh5SqvtCkmJCzswIZjy2c5PPIxXOW+nTQTvbzk+URhY&#10;9ocDqc4Q/Lgnv+Fdb/aEtvEIo0ZAdqlpDI0cjSMWVw5OBuBbvjIz71SvIYUZIGhEUkih/MYs3zkF&#10;t67cZXHuffFbzupPmjyPtZ9kc8fZuKalzcu/X5f8EqskVkNzJIWWF42UjAZXxtUHnPAJHfisSKzn&#10;eYJCrM0jMWQbt0cZIKhSB8pHHPvmukmCJpryHY1y5XHnENEJYwpRk4DBiyrzkj5vXGI3167extUv&#10;HlhurfjJEJUphVUoY1wg4I4IzjkVzzpxalKS1Vr3+X/D/gawbtBrrqOgt9Xs2MOo20jWN06+VcLl&#10;1tnZTsSV3P8Aq2UAZP8AEa2JyoZkUMpiVSFXaFYZPO7PJ3DkV3Hhu7tfFts+nWgzqJij85ZGVY2h&#10;J8p3UkHefUDJ5B9DVTxToTaBeCwufLmnn2y2b+b8z2SBRIjuwz5yFuB3VRjJBavxzj/gukvrHEOW&#10;tx5kvrMEm+ZbKotdGvt2T/mdrO/2XD+dybp5biWubanJ9O8fn9m78tdDzO/sre5jMM6CeCWNmeBB&#10;hPL25IyuScHOayjbJDZ+VbgJaIhEaJ1UMpDBQo+U4VeOtdzcwW8cZnjZoyXONjZVBjLcbSVfd1JO&#10;DXC6gWVppbQMflPmkqfLZ93AZiDu4z6HLV+K1asoU2qlVThS1UYttu9tUu/e62+4+3jyuScVZuyu&#10;+2m7OSkWEyNFNLDIpV2ELSZdiAAobacj5SMnnrzXmmraa8F4LkEiMkMAApH3sbNxPGBnqe2a9UXR&#10;LiVZbiK2SJ85uH8pMsgAyoYnjqMDAzjmqsvh62ntgLm6O9ixRIdvGflBcBQqnHBGTjPNfQ8FcYVc&#10;izSFSpzQyetFRrxm5OTbV1OEUnG8Gu6bi2rbNeDxHksM2wfs6cHLHQf7uUfht/LOTs7S32smt9zy&#10;pisZkFq6pGQFZV2oBJzhH3cHJ49Du6063S7nt5IYoCWdgHVApLKvViQCACAMH69K3ryzis3uFW0Z&#10;yiqCknzqWRSGlAUAYYgNzk8AZzxVWNbie2uHKsE8gfZyJRaQxSDG2WUA/veARgEcHNf1RhsXRxNG&#10;liaM1Wo4iCnCUWmpQkk4tPazVmmfik8NUo1pUqq9nVhJxae6knZpq3Qr/wBlNaR+bcXEQaVPkghl&#10;SWcZIG1sMAjYPv8ApXzz+0nqs2nfDe4t9OaWKW+EkcsgeXzPLhhy6wLGrCMlmUlsHpjPp9LQy21t&#10;HbyC0N3NIqlx5gYCZckhC8eSCegx9OteJftB+GtW8ReArm8bSri2tLK5jaeSK3mEf2eUyw+VMynE&#10;ceXDMAPmCgZAJz2YZc2Jptr93zRurPRJpu/e/U6sP7NVqfSprr3fTTbe3zP53/E97LZa7NKFmXYX&#10;YzvuMpAJbMjuTgdueT6Vt6X4nuZIrcKuEI8xSzcg7SUdlyeWAO1TySMYrqPit4LurbXNQYLFJbnH&#10;kqrExogby185AWy24NtRcDg/WvN9Os2hkh3qo8lkaSViyqgQ7SojXO98quMZ254OOD+zR+pYvA0Z&#10;SSmlFaLW2i/U+bw08bgswr8k5U1Nt9r6rXbZ9PuPbNHutSvtVt7fSkdrwoIz5QLSO0SbrnzI1PCB&#10;ck9T8hwK9q8F332+VNMlkjMhnx9s84QkMgIKJKVIeFWx6185+CPtZ1OKXTp5IJlX5RFJcwkI0ny5&#10;uoZ1e3b93lhvBIVhnGa9e0P+z7SdYbCZGdbhS8oN0oZgwLpD9qiDBgOO6tnqe3wme4SlQjKKj72l&#10;rLZPV3fTyt5n6fw3mFTE1aUubd2eu9rbbX8z9Kfg34wOjzWsSXcJ+zLBA8kbM295NxDASAFlKjLA&#10;Yxk8YBNfpf8ADz4mWl9aIpnmke1lWOKOMEo03BdlRjkAhgME8kZ6V+L/AMPtRthDKZ3lgkUO0blG&#10;dzCGRSd2duFLKCx5AlGATmvs74Z+NA8lta2c0sKJJHE9xMw3vtVS7N8p2qzMevTjB5yfyPMKUqde&#10;cnG3N3d1d26H6xTcXDR2lHf/AIdfduft58OPF2o3QS+2CKKHYWuPMAdY1AJE8LL/AKvGBlST6Div&#10;u/4Y6xP4jjjL23l4jOShfyrlVZwTFJjaSyDOC2QTgivxi+G/ibUmv9Ps47rLTAEopmmiBxgMEAQH&#10;PGCxOC3pX64fBbVb28t1V1kiSC3EcpDRrGGZFDBDtbZKAAwOTyTjnOe/LoQquMIx2a5teuj/AOHP&#10;CzSU6EZVIuyltpZ20v111+X5n1PFpVnfwNZxyPDGVUnzE2tCoXZgg8n5sdPTIzXP6z4AGowJFd2q&#10;3MBVrV2miCrNbjs+5cgZwQTj730rrdAtrvUHiighM0cbi2mvrydLbNqQC3mKq73lzwuMA5JPGa9M&#10;1DSZGszE63ccTx+XDudomnEUZbejggSrswARtJK5KnFfTvBKVHnjGzVrSXl/w2v67HyyxSdXlm73&#10;3T7P1/I+B9e8H/8ACC6raS6XpVtNYXN9EYU2s6q8j5ljGdwZVBT5mBwCODzX6SfCe/s7qxju9Ylt&#10;jeWMI8pmkjDRFY1ZYUkJGU5wMe34fPnibRJNR0oWzlRA0Yfa4eTy5oh8yHCKGw4A75IyRgVp/s7a&#10;te3vj7XvDl2HFjY6Ox8qVQN8iRlGkQ+Y3yYxjOPQA16WWYtyock9atOXJ52snH71p8tj5DiHA/V8&#10;VzQTVCpH2iV9E3ZSVtr3s9OjXZHb6x4mSx8Qa3qyk7m1G1a2MJLJPZ3ELNNGwUEedHcqVz3DrtJ5&#10;wl34huL57a4AlgZ7gyhXdYxJGRs8sgZJGeQRWFdxltE8VzFVbydRnh08YBYqkjKkgJQEHcTgc4zw&#10;cVzel3Usp8M2U7H7Vd6mtkFBwWPlltxBJ7DoOnauqWL1fuq+/a2qS+7p5I8WOGba73t17J3/AK8z&#10;3jw/rGqyb0V4ECNsKyhmbgHG0lueCa9EtNZ1IbYhcwbtqqwZQATkrkEEcfL+leTafLFYPdQsw8xJ&#10;iJCeoYNjAOO5yOfWn6v4jttCl0aaaRVivtXt7IMWABae4SMqNwGSS3Az1J4qXip2bb06/gWsJquX&#10;7rf0z6O0bVNTWYRSx2l0jKcxqXhY5Axy27PT0r8of+Cjn/BMnwt+0V4f1f4pfBjRLTw98Z9LtJNQ&#10;1Lw3bRQWVp49t7fMsqrGhEaa5wfKlUhZiRHKVJDD9R9SvYdBNvdyyGON7i0jBLABluSoXIGOpI/E&#10;16siRXBkiZijQpFcW86cSwNIqhZFIBBXLAMpBVgxVgQcV0UXSxEZ0Ky54u2j3T3TT3T0du3oeRmF&#10;N4edHEUnyykr80fJxVmtmnzK633tsj/Ne8X+EtT8Naxqmj6zYXGnarpd1NZ3+n3sU1rdWl7au8M9&#10;vdQTqrRXCujKVYAqVIIyCK85McfzSAY+YoSrA5AByoYA/wAXbrxxX9cP/BZD9hLRfFXgnWP2p/AG&#10;mWGi+K/DKRt8ULHT4hbW3ifTFaKCDxPBCgIGqwExpdFvmlgUF2dolL/yXaxD87F2AK5XcqjLsf75&#10;K9Mn0I5rxa+FeDxDWk6cvei3u1007pqz7brRnfgcX9Zhy6xnHSWt0rW1T6rt926ZzMqvuQr/AKoL&#10;KXXO8Jt2BHbb0HB+px61SlSKeOSF1cDO5nI2qGxk4YdTggcVYuNyEND5oMu1SSFQbegLYfI5w2QO&#10;B97JGapG8AIEcZVCzAkAblK5XgsMEHIxtJJ6kkGinzWUrNSb+9ad9LLselKXw3V+mm/9f161Vmgg&#10;jaJY3YqxQY5YhkJKgHGSAPTOGzioJ1RQqRozfKNoZijMymPC8D5mK5z3HTp0es0VxcPGGaLYWjKK&#10;mcSIAxcl8EOF4yucdcZ4qC4uWijVAEcsZCvEjbZCV3hSvTC9CMEhhxwc1JcvPLV2W1v618jSMla0&#10;bvX8NCtPGqbUIZN4IlIbIY5HyqxGGII/IHFQQqiGNXUYcuEMmZAZQVC7NnUEEnrxj1pWnJRDEhUb&#10;iCjgGNsg5+aQZyTk+pDe1UHkDfI28bCH/iVS4yhHQhnIOMYxjsMcY8i5oy5muVP8eqNOdzhZr180&#10;v6+ew2WTY7yrHscAKNzF327VBQAZ25A3f8C5qgt6xBYhw5YAK44K5y2c9RjmppNofE3nSEjIyXIT&#10;bkjzGZW35zkD0HWsYtMsnmZZ1kD7gI8gKnI3qz8HAPA6+1SnzO83d6W0fl9/9ah7qhL2aUdOvXbp&#10;6f5mi08eE2MZFkfD4bo3LuCqg8CPGBx0yM1FczBUZFRACV2I5wxY/MyjHBPzH8ulUFuXfzI3jjTE&#10;iyFtiusjNCGwMLlCQoBBBxg8/MRVKe5EyJnaG6hyHY7Dj5QkbjDnC8bQBj15rrVmkndW6LZX/r8j&#10;NO976KK01f3+X4l5J5I5GaJymGBV2Od2370YA5Pf867KHU4Z1DE4ljRUdVI+VvLwQGB+VuQcfhzX&#10;mt7cOsSSqIz9mJUNtKbY2zw4zuc+nueuMgz2FxdNdJcFlSFlJhjY7nmQPguQxGxTww+VjjAY8ZHz&#10;3EPDtPNcKpJqOKpP3JWtdae63bZ3++z9fayLPamV4tKV5YSrpNdFtaUfPVX2utND0ggOsbs+N7Yk&#10;Rfm8rnIB2k7ieSeRx16VSu45VlkaNleOCMurYLFkLBGJGMqOWx1B49KdayQ3EAnJBYMB9kjYqwKA&#10;kkylstxgZ47+1TXVwBE7SAQuVVwys7KkRfYMyDkt83PPOOR6/j9ahVw1aWHqwcKtN2ceqemn+W++&#10;j6n6vRxFOtShXpT56dTVNbO9tfXe97W6mBeafCJY3KsTncoAXdHK4LM5wectn2HTrXMeJfDaaxCw&#10;E5SeAKI2ACsJMEgEjquOoweneu+nSFgkyM5EhBG0nKgjylU8DJyinPHXBB4rKl3KyxhVfgYkIdh5&#10;v8XnAFdvHUknkdDXZg8wxWFq0q1Ko41aXV9LWve6+8xxGHp4ilUo1afPTno/P09Oj3XQ+V9a0i50&#10;tmE48u5O8tlC4ZQ5Xe0i9BsGRt5Iz6VTE8twYJJF8uRLeNGz5cRZdowxG45ywY9+pr37xJ4ft9aj&#10;kO/yb63jcQ3TRpKd7qwA2nbtUIrjJJIL7gOK8O1DTpbVnt5I5DeKykfuzIkinauSjMNoYZPHYnji&#10;v2bIs7p5nhqalJQxdNe+vJpWkrvWPzunpY/M84yitllduMW8NUtyy72s7PtL819ylg0eX7VG5uUe&#10;3NrJJJJE7SiEYYsG+QbZFwc9RzxnvOl7dW/2eBJ3jNqi2lrdB3hcWr7nBuZDHkMdwBJHVcDgc7s9&#10;ncaZoUrtAEnunA3WwEccEZAeUEKCdu1e2BkHPrXJebDNaIjQvv3M5kExQylm3rtLBvKjwo4CggN9&#10;709f2jrpqSVSnFpe6l00ba87v/hjzZRcJxUZOEnHmd3rq1orfJ9LFPWS9sFDzRyTblZzHtkQsQSD&#10;u4y3U7u+OlPS53zW8k8Yn2IADK7NG3ygAOOOMEKPm5+6B1qWS1F95ha3uf7OgiBnNs0ccqoxCMsd&#10;yy5XoCOCD06VnSW1hItvZqt6y+chLrJlzDGScMWGC2zaMAEMTnjNehGMJQjTb9+O7XRPtrune67d&#10;Tz6lSrCo5291rq92n89/M8M+I9nKNenuGiWKN41uowSVY/MI5QikYwAE4HTIGSK8/SdBMVcZ3KWE&#10;ZGXDY9uCO/XgV718QdPs7m2V7SG6EmmiQMkzITJHM374uyoN77VJBOOEAGO/zxd2bQ3DMzEFIQ0a&#10;tGpV0bLKztnBx04x/tV+iZNKGJwFCnOXLPDxUXp2SUereyTv3PzzOYVMPmNaooe7XlzR8k7N7WVk&#10;7+uncuX/AIiZbCbTrG38+QBzcXJJzEqq0jJbFT80p7ZxwxwelZthbNbtYakyAqk0V0QMPxkFyxYE&#10;ueTj6daZbvA8sWIsGeZIWUMSJDI+xgRuySVfaDxy3GckVpWkzm1e1fzCtvLPCudwG3cSApY9gSCS&#10;OMdOePZtChSlGlT5edrmbbfNdWf9L7jx26mJrxnWqc6pr3Ul8NmuW6S187/ke6R3sckUQhl2CVEZ&#10;PvNvJw4HAwF46n/69XEkmgkZgQxLjJzvjDgkbZCOFbbtBH49xXK6LeJ9gsyiuJY7YRMrSebjcMCU&#10;HcCuB0C56966YaystnJYvBErsIN08aYCNsYsWQE7n8oRhuRyOh7/ABGJoulWlFRcorva+j3+77+h&#10;95h66lSp1b2k0rdVsnbv/Wo3zVNxOXMUQZAFGVId2OSAAcq2B0I6rXU+HfEOp+G76G/02R0csvmx&#10;oGAnQModZQeCNufwXIrzppJ2jbbG0casMSIUbbhiE+UIH6c7icZGBWjayTI0fmxM6BmJflxyArPs&#10;JJJ3Mh4PIJ7gGsauEg6cudKrBqzTWmtvx8t9+xpQxN2velBptqWvlZWa2/Cx9d6Rq1l4msX1nTpH&#10;W+IaW8tQxDwSk4eMqozLAWLFT/CXx2rd0u+kuYjZ3MiRyRyKQjsxlZDg5Vj1wxGCB/WvlvRNX1DR&#10;rqG70+Ty3SQhC8hEUoLMWDqD+8XDAEEc45J7+5Weraf4jhjvoI0g1OzQNLbrId0UhOWZQm1nhcDg&#10;DkZwa8R0vYSdOydGfwyd/dfRN9vP72eq05Q9tBctSMbSi9noruKWt/62PYE+xkSw7CFGJA7yKCZg&#10;Qy4AOC3UnkE9TTWe3kzJcRswj+9tXJUBhjfnHoOhP49a4fTdUkmdo7n5HSEr5TyBYgzEjeS7ncxB&#10;A6YCgkZOa3YkyW+ZsKhcDzF2EsQSVKFN43Dn5T179RfI4yjFz5qba66ru9P87HKqsppzXuSitdN9&#10;lZ/1+hn+NPHtz4A0RNX02zi1M3N7HbneJ2SBCjkswjYc7gvPIxwa+Y/EvxFvPiFfHVtQt7ayks7F&#10;7aOO3EhUpFN5ilt7HDkyyDjrj8T9S6na2mq6fLpt/aR3Fu21zAxKMzF/4XVyVb73QjpzxxXyH4+S&#10;00rV9ZttKs1sba3ihzDGCwMklqDKyPJlgpd3IOeoyCMkV6mBwuEdZzVJ/Wpu3M3pbTpsvU4MbjMT&#10;Gk6XtVGhD3muXVvffdrtbzOC+G3xX134d6v4kvNDt4ZW1KVI3eW3W62JCS4ZQWwBnP0x0r1OX9qX&#10;4kMj7BbKF/eKw06ELyARlWzjpxz6079n7wvpWreG9a1LV9Ktb2WfWpUjluIVnCRRoAVVZGyBk5OO&#10;OelfR8XgzwbGYmTw7pEkgIUlrODAViSm0iM8jI+Ur369z6uYQypYyp7XA+2qR5Yyd3Z8sYpde2ju&#10;tTysuxOa08BRVLFxhB80orlv8Um3rbu7r1tc+M/Efxz8eeJwIdShhuWdX/fLpkMbRcY2iRYwVXr1&#10;OMYPArzuTxb4lcBdtyRsXKkBSpbIAUAYZh8tfpZBoHhu1bMfh/RX3bgQ2n27mOQkpiJmhyvA7g/l&#10;WFrnww8Bawg+1+H7O2mPPnWUf2K4MpbJLGIBXHJxnJ44FTRxGVUZKKyxU4vW6s9dN1dCxEc5nGLl&#10;j3Jy2V2rbeT3/U/L26sdY1ieR9RuJWRpPLjEzF/mKlhtA4TBU546nrWlbaTDbxMY4zlN48zC9+MA&#10;56Z7HnP5V9uax+z7om4yaXrl1ZnbvjivLaO8RFAYcGN0IcfP97njkd68/vPgB4hQstpq2k3KlGwZ&#10;DdQl5AOQF8pgCWHPJ56nFe7SzjDTTpxqRoQikktUraX6ffvqeNVyvERmp1IuvUlvJ6u6+bv62Plx&#10;7UsZJNmGf1G3AAC9CML3yTx6dqyxZBlCIhd94Pm5O51JyzMVHyKo468behBFfSk3wD8dx/Oy6bMm&#10;UGY7v5Ax+YKFCL7ZZhjpjNeX+LPC2p+C9Rh8ParbW95eXlv50v2cmaO1srnzRGxnQAB8xnKjI2gj&#10;AHA7qGOo1ZRhRrRm3a/K1olv20/4C6nFiMHUhFzqUpRi1ZXTV29umrfTy+Z8/wCtXLTXMlrbtttr&#10;bcqNnKyyfxuMD5unHsK54IpYNllIYgbgQWOcfdxyvb8a2dQtZLO4uF8qUwCVlRyHKZIO4hgh2jBP&#10;H+yTxWMAq7WG4knZtOWySzBQCcZYEjBP0OK+nhbkXLqtP0Pja0pe1lz62b0e1v1t93mer+ApGgtp&#10;2QzPExKyJgYwqsXHzEANhgQfoOtdNqunKkLXcMckttKnyPH8rq55IlU+27nJz61yvg5WfTLoRhoz&#10;5wAJY48xQEUEtljkKvB7AZz0rqtY1mOxtYbIks6NGZ2VmG3/AGT5R+dlPJ3AZz+NfOYiNSWOmqCT&#10;k2uZdkkuvf8Apn2GHdBZbB120lH3b/zNrvv3/U5COQHzVAkBY+YsxUgqoQ7oyo9W49QR604zPHAs&#10;oSPlfkaEhkYcDI+bJPvUl0hu2kfy8LIo3jO2ORWywVtpGw7A2fmx8oyDnAy7nbDFDb7HWXJBIGEI&#10;Ow/IEPAAHUnvnsK9WCVRNSilKNrp6+d7nkVG6bvF8y11Xn2/M0IrrYjLIACAzKRgYON2GJGNvcdu&#10;Mk4r1z4OajqMevXtoZJxaC1kdoG/1bTCREQgE4DAZXI7JXiMVy8TuvO5WyPNUurMqj+JupAxyOme&#10;eK9y+Gpvr671vWrmRJrm4kt2JRUhQtIJLhiyQoqIMkZ2qAOMKOp87O4whlmLvCLVWPKm9XzSaStp&#10;6u9+mxvl1V/XMPO7bg78q2sldt/cklbr3Po9oobyESlVykm5ULgeW/GCu3qNxPtn2rTjeWGJozG7&#10;yKqlUcKGG47ckjqRuY5OePWuV/tPbbxjMTESFmdEQFjtVirvuyQCPQgY655rS0zVEuFaNpAsoGVL&#10;sZcNnfjJ6KVUEAZPJ65r8shTqcqg483Imt72289u59o6kHyOMv4msn1W1vw2Ox0extL3UYINQbcp&#10;3jDhQ0Yfc21WzwoOR3zjn1Hn3xE8A6YL+SCMR2zzp5trcxj93cOxbEBwPlfA+6cd9prvrRmN0ksY&#10;IZY98blyzujcOoy2AQSBySM4wccVHqYttQlYXMc1zDLLlVlJb95GDgocgxvjocjHbI4qsLXr4TFR&#10;qxr8iUdUt7+mzXkzoqTpTw7pTpKqpyaUm9bNLXbTbofFGt+E9Q0yeRJIZCudu4AkMQ4G8EL9zgkn&#10;kEDGe9cLewSYZtjB0JIL8KSM9B3B7fUV9xahpdjPI9m1vNNaO6RTSGImWzMn+rjkkKjz4mwCW+Yg&#10;AhiM7jw/jH4N3CadPqVnGslq0bsl1bKzRtkEhhtOU4A6hTjHY4r7vL+IKFRUqdaXLJ21to9u3ft5&#10;nzuMyWcYyq4V88I62X5P+vnvb5L0eVDchGMiF0ZCRtCh8NksWPHpz+FdcbZZHYhMc5Q/MoTa21w4&#10;zxmQAA9woI4rHj0G8sdTRFildopfnUqS7qOyrnCn5vrxmurtNOlupGjWCYzMWYKqfNGy4GAB6uw2&#10;+qoc9QK96tiIO9SDXvRSTW61PIw9KpOHK4pNSa1X5GEU3O4EZGcKGO0JnHG0gk55+oqNbYOyrsYu&#10;CrFkw0i7VfJXGCDtUjnu1enaf8PfEGrFfstpK2AN5jVwuWPJKrzk5I+bn6dK928D/s367qk1uGsJ&#10;nPIZXjKqGJ4Odo80fNjAJwDg15mIzvCYOLlVqx00stX2Xp8zuoZRi8RVtGi+7k1ZJafkj+xjxjea&#10;Zot5ouqoslxe6ZfW+oRiGNWleEMqSgKw4DIZOO+feuA1XW7zxDHdTWkTW1rHd3VvCsuWdLQyObVW&#10;AACnyWTI9RgcV6jd6HbXb20k8s11GZZnDTAIQJyZ4owSnzKFbAyfpnpXKaxBYeG9XtLXVIHtLHVn&#10;EFnfSlBaNOqq8NvNKrhUuG3ELnrtxnIFfyvis2w2KhUVH+BF3ktpNSUU22ntdR/V6H9Q4PBVKTg5&#10;ycq/LaN9V7sm7KL23kw8JfDkaqLPX7q5u5mUJp15b7dojvrVULTOeSFms5LaUA5wXfscV7efB+nR&#10;WkMclspLKZIlILK2A4JYfxjIPtxWl4B0+0s59QsbuST7Nqdgl+h3ACK/0hWIJYtgebpsspPqtjnm&#10;uvguYJ5Ea1cyRQiSONJCH2RjO5QwyACST1OQ1duE/s1YZOlhoKriU21pfmi0nKz11snv1seRiquP&#10;niWp15SpUbWeqXK17qVnbTWPna580X+iSfbjDa2jRRXMZG1MxYkhOyRi3HGwqRz0FeW6l4VW2mS3&#10;uYX2xXl4oVZCVZWk84IGx1J6/wD16+mfFd1a2eoRytEGKEyqhjb5o8CO6TdwAxjORj09q898WyRn&#10;TbrULaG3jMDpNE1zNFGJ5roxKkaNvPzswCgDqeByM140s5p4bE+ztGU43TW7SaWltLd7f5nqxwNT&#10;EUYyd0ppNO9lf1e++/c8Qj8N2tgztJApCzq8EUgACK54OAMuoYnrXd+H7+00u8OyzhmvNqXYhRAi&#10;CKMCKRlGz5gCUzjpurJ1G5mjhs7xoIV+0F4LhZJQEhlKhkzwCVznByK888Ratq2m3/h7XrO6tLaG&#10;L7dY6jcC6zbolzCyxCUOQsaiWFcnDlTgkY5rzquNozjWUKqp1aTbheKWlr9U030tby0OqjRq81OM&#10;4OdOVk93rdK1lvbvr03PofxR8RYtMtbXy4Ckt5G6x2kYZpZ5hGQio5HLEleT9B2rO+F0evXEWpeJ&#10;r+ZrbTtTiffYMkqSWc0Er+YrCUnJMZ/hA71l+Gn0vWo7N9Ttori5sil1DdOUG1md1DKqttD4UMAR&#10;j5uMEHF74m+L30HwnrNroN3FZzLYSTXV5cpIsNnaTB1nnjdV2SXRQlYkVixY5AOK+YnmnsadafO5&#10;Sm1d9rW0tay1W91Y9+nglW9hhqUFBNpNvXrZa69H6t6HJ/Ef4stpOvadYeH9UtWR7K5tb6zSQSSo&#10;8yOgkVc7fNCM+N3Ru3FcHc3k8/iNfEFnZaTqd1p8ka/Y2vizT2VwVSW+nkhZlQxIR5mByqfSvl74&#10;JWt/4++JGn6e1ldan4cuNQvr6/vJ7jbealaaZFCl3aWNy8eLeFLm/sPtTDDpFdsE3SMit+rMei+G&#10;7ize4g0m1s7a2WS0tTDClu/2NFKeXIVRSYyqDAI6EZ5Oa87ExrTlTm68XUVny+97yvza9NE1ezfR&#10;M9irLD5XU+rRpubtaUvdTV7JJpatuzVnqu97pc6NVE2lW01p9lke6tY5QsP72FflTIhkJ+cKScHg&#10;mptL1y/glaJREqukKhpQVLu7MJHJGflyq8ex7c1iw21vodrBa2TQHSokl+xRKCblA7uxRyxwy/Pg&#10;AAYx3rmtZ8S6Tpsfl6vqNhps8+RardXUFu9wgMSSCASyLvPzrwDnL9OauVdU4QlKXJJpNq9orRXV&#10;/wAm+x58KKqtwjT5027aXb9Vvey17eZ7eNb05WkmleLdK6xJ5QdmkaMEPgdCu7oagg8qTWI77zP9&#10;UNg5PmRABRGoXPKbCfYFK8n0edb+1gNpfw3kCgwwTb45U4Y/KzW8hzII+Dz1GTXVS6zYaPaySX13&#10;BbxLDma5uZY4o4lXO6SSV5AFjVcjJIAzkmpl76pTUuSCakndavz7+vY5/ZKnKcIpubvFq1rrRbO1&#10;vTuelTy2ymG7lAmNrI7yxyY8mTmVckhgdmGB4PVfSsO+UajDJHZmJWXmKaUhstw2CN3A7CvhX4o/&#10;8FD/ANlL4XW11ZeIfihp2ta5AHifQ/BkbeKLsyIShQ3Onv8AZLdwyncstwjAnkCvzh+KH/BarSLb&#10;T/7N+D3gKd7x5WV9d8ZOqRW6+YVRoNM065ffIV2nMku1TwVNfS5fwhxJnUYLAZTWq0an23B04O6t&#10;pUmorbrG9rKyueNjM1yzLb/XMwpYetT+xKa5t1/y7Tc2v+3fnoftx4mkVdFN011vikmNjNCSQIbu&#10;OSSJ0AUZdS55HPCZHGTXm1tp+oXEkcGnaffXSMzRxq6bIgwbczs8mP3e0ELgnJ9q+fv2M/2k7r9o&#10;bwOniXxVJZy+Jnuppp7e2SKK02RBbe4SC3ZsrLGELMMFlSTIZsFq/QVI2ASaMxgSAHIO1VAGfcL1&#10;PI4JyfetqPB08LUqUcfiHz0m4yglqpRdpe/Lz6Jabkz4ljKnH6pRU1L3lKT92UXa1oq11Z3Tbu10&#10;PhH9ob4oXvwE8Ir4k17w7c3VhJqH9npc6cfP+x3MsZe3S8UYCJIEkCkkjcpB6jPwpfftNav8cPhl&#10;8Yo/BOpav4O1vwlpFt4l06KC7SK+utIjMJ1hybYkIBJDcrhT8sdxHzu3V+xvx6+Fml/F74UeLfBu&#10;pIkiazpUsMUpWMm11GNfN0vUlI+6qXiQsSOSoIxya/lz+H2tXPwX+K93pviKOWCxhudY8GeLbFvv&#10;y6beJc6dqEckb43SIXEqgqRuiGa+jwHDuWUoyqUaTliaaTjzNSTs02rW3drX89OqFRzTE4uj78kq&#10;lKerjdae6466pXs49+rP1r/Yv8U3fjn4Iwpc3V/feIdH1rU7PUb26uJLqedpGW4hkSSRmZ8q7Ac5&#10;GfpXtvjHwXq+o+HNYMyS27vbGYtKTEdsEom2DzDuGQjdu1fG3/BM/wCJcnhnxN8WPhotvNIJ4Yta&#10;sZ5UEKstnJNa+ZZC4XbNCyPE5deCDnOOa/TPUNTl1S2uFuo31C5+y3hlgjiiFrEpJVWldPvAhmB+&#10;cj58jGDX5hxZl1DB8QYqVWs6VWco1qdPkUYqMlGUbO7bWtrKPR66H3WSY+rUwcKcIRq0qbcHPmu2&#10;09bq2lu7dlp6Lxb4T20s9mkLShVtY2haZTl8QsREQGPUqUJ6ZJNfSCadezWtstpODNIYsqVbbLnC&#10;qv7scZLdOv615Z4C0zVF0MSTWkdlOLi5lNtbxeUj2LytHaG2jjTGBEi7nZiWIIz1r2XQFlMEcSHF&#10;xA7yFUk3zRKpDq0ig4jbKjHb5c5xXymYUI/WeVS51P3nKKa5r2va9tNHZ6X32Z7MK8pxlNxVNwdr&#10;Ozt2bav/AMDRaNaM8QeHdVutHtrmO/uLeXTbi3nvYmjJLxFmhaCORhwm9gSOo2c8GuVNvJceRI0M&#10;MAjLhpVJLzNwEaRRwSVwfXIr1+8vIn0aWGW4mN9cyBECOzQqVErzJcKYcNI5MRVgwACtndu480vg&#10;LWKR8Kq7Cd5HyjcNx2jgkgeuOh4r9r4Brwq5K6FOd44apJd7c1pWerSet9NNdlex+TcYYaUcxjiK&#10;nxVoRv2fLeOnddLuz730PL9Z0h9F1Wz1yz8y+jluVXULXAR1Mu5o5lf/AJawbgFZDyNwIPFMvRcW&#10;5MdmjLFdiCZY3fcyEKFdA+DlQ24cnmumivLEW4nku/NFsCyxMQZHBPzERqBkgZ461hG51G71Caaw&#10;W2ubKCJrpkRjvhiZ0SMAOoVZGcZwW55+g/Q6VOafK3aC1V1ez0+fyu/LQ+ErxhGTnGXNNrZPfzfy&#10;MaC3VZyJWV23H5WXucg9T2bNb1jZvqV7b6ZZxWommcwruUbpXYnHfC8A9fWsaSCS4v4nFu9pltry&#10;ynhZNxLA7WPU568cVvRQQ2jJdW5D3Fu6urCRhuaM8suDwxycDvjGe1a1HFSUnUu12fn5+X9aGMFO&#10;aso2v1a/r7j03xP4Am8MadFDq81vFeXcP2gWWSW8lCFUuFb5TufjHOR7V5BqSGDlB5hTbJGpPTaf&#10;ubs/dx+WK6nWPFGsa5JCbuV7mW0tVtoZLhmZ44lYhIw54IwxIz6cVx93eIs8LeaAUyj+UTJGxI3E&#10;EAkBt2cntWdWVOVSXsYONOSsk2m7921+hMIVIRiqzU6kbuXKrLysnrb7/wAyOS+S5tgfKdJVlcXE&#10;L4IQKoEUwfPzgkHgdNvWseWOGfYXmik4GI5eN2Dgnj745+lXbzU9MCM43JPMER1XYsYG5gxZOWYK&#10;zdgPvZJFcxPqUG+HyLTaoh8sS3E6pGWDM3mAc7SUIG3+IrxyeOeUbtpRSel0r+Wv/B2NFUjFJSlZ&#10;+f8AWx3WgeKZfDGrQX9si+WibWQqhUqQDmN2+42RkduOldF8XPiDJ4l0PSr2yP8AZ4R1VyxR78Sx&#10;FW3fu2ysD+RljwTvI6dfA9Svp5HdkWRo0yGWPdJCQB94Y4UDGcnP9K4CVvEWr+dbW0/kWwO17mSM&#10;FLeAEZBcnAlVd2Dg8e+cVLCOpTftpRp0paNOzuno1azTVt16mMsXGM1yRlUnHZxu0uu/k+ttD7H8&#10;LX1hrmiWt7M6PckbLny+jMBlt6kHawBGOO+Ki19rKOxNrBbbMSRyQMuDl42LBpwOZMEDAx16+leA&#10;fDqbU/BLNLeXo1awnc7tjOBJEzZW4iDNgMi4BBAB5wegr2O5v/7Vkzav5cUrPLATuXzwyDIWR2OC&#10;ArZGOcZr+U/ELhuXDGaYvF4VxnlmLadBxSUYSl8dKV3dyj8UH1j1bTP1rhvNI5pg6MKycMVRVqif&#10;2kmrTXRJ7PfW+yZimM3kvk3Eu2bBY7nEUYySVJUY5xkfhSSLb29vLaDF0ZvmDxKDt5XlZeAo4/I5&#10;NRLHMLki4t33ZxulVgsoTJBBC91AJB6AjjmrcFtNeTGSPTriSNThRAkzxo2cBfl+90HHoOlfmGX4&#10;r6xiqdJQqTjzNWhGUp3trywWjS0u3KKV/LX6ycIwozm6kYuK05mlHyu+nlozltasLm6iRkiVGiTe&#10;3lMNzgnCqSw/eHdtP/AquaX8KPEmqRW9xdNDpVhIUYy3co+0lGwQfso5UkZ446jpzXqkSeH9EKTX&#10;SC81WBY5GhlYeRZzbeU8hfvOOQSeAR0yK5bVvHDmd08whM7/ACyMHPtzwMnp7V/Y/h3kmY5PkVOl&#10;nOJ9pCo1OjScVGdGEtXCo1KS10aivhbae7S/FOJquCzLMHVwdPklFctSSb5ajVlzLRPS1rta6Ppd&#10;9Noeg+GPBbEQxwaxqXGby+ijk8uU43GCJsrGg45wTgdRXmHxu15/Efw88ZWjbfscOk3XlrFGm15o&#10;kaUOEXgnMfr+NZmq+L4447i4MimQqyRqcjLMdoAbOeMjtXivxd+Mvhn4d/CzxF4g1xo57a30+SM2&#10;O+MT397fJ9mgs4ASA7vNNGo7Ay56CvvoVYOpCjSV3Udoxim7ybSSstW27Hgwpqlyy5eWMGm5PS1t&#10;Xd7bavyPyr+Jvw7j1DT0u7ONJbq98ycSK5Cx20IIYPtwFXJYAHvmvhjxFajT797aAqxtiiy7Tu2t&#10;5gJVSBhTgOSffpX6++GoLTxf8P5NSFhJZXOpWKNFYFUM9kJ4dzW8krqA+Ccs3yr1AGa+Kfil8EZv&#10;D8U2ovAqR3SzSuxczM6Pks7gLlWbftTAxxkbjgV9VlGaQw8nSxTt9lK/2r2726bLcnH4B4yDqYZp&#10;Sfvdm4aPT5M+bPCIgWWJPMlZbhvKWPe2+Mh85lZWBIYkgEdVBAr2zQY7Mhzd6dd29iszpFdRKyxr&#10;KoLrEqMCJFwVLZbcNwJrzvwho92NcsmigsYDfX8MMF3fPDFZ26xLhpZ2u2VREgTLbiuSwQE5APvU&#10;E+iTyy2Nqzz2sQEM072y2cbPBlPtb2xVsTzDDbSAyKVUgmurOq1KpCpKMnLnXzjtr1St/XU7uHMN&#10;WjWppJQ5Xq7b36Xa/LZfI7LwZfTuIyZrj7PbXKQxoULxQAgq0k2z1kUD9BnFfVvgK+vdMvPNVlbZ&#10;OGureVQpCwuyTIyEjaS4BA9Oa+VPDVlBpulW8unySo9zqQgijlIuEnW1/wBKklGF2xw5ubBAjhmY&#10;tJkDaM+q6P4hu4tTub+WOS4tp74PM6zZiWF5ScYaTKNtAXp/CAM1+YZjRVZz5UpX/L/Pbqfs2Dqu&#10;nCKei2fN393a62bb/q5+xHwh8bWl4NISAQi7MsZPDCQRjIICgHMYbb3yAOlfqr8O9fubEW0kUyyC&#10;dI3ZHnEcLSMBj7gBDBY+QezDj1/CX4SeJbeZtM/suVo5EkDxmbaiAACTyzNuUqwXA4/vZ5r9TfhV&#10;45EkcVjqUYS6QRPAsI82OQMTvRQZDucMgBOSRz0zmvLwjlSvT+Hkenpfz/r13MMXB1k3ZJLdPf8A&#10;rqfsP8PPGEl79mgT7Obh5IgomQzQx+UAS2cgqxycGvqh7yeZLOWeOIJOoUASKnkyKNsRjRyc7m28&#10;AciTvX5OeAvifb+H7m4n1FRZ/ZGFwgeRHdo4wDu8soVjUgEfMcjn5a9qX9qrRLi60KOxvrK9u9Q1&#10;FLCz065ube3s3vJbO+uUeO9iuW3zg2xVUVcs5VQoJr63DYxOjGEpXaS10/X+mfHYjCOFZy5LJ7Pp&#10;Zq++1vy7n2RqukrDbXETRBizSSCRyJCzHknHrlvx64rlf2frCNPiR4pMsjG5t7B47i2ZAjwxuGaC&#10;WEjHm2zp0YA4KlTzirvg7xPfeLPD76jexvE8Kw2LI8TxlmjtkeS8IkUFVld9ypt3IhVXAINX/B3h&#10;/VF8San4t0NQ2s6NpaPFZxlk/tiykY/2npMyn5Wd4lDW5JG2eNAWVXc1z4Wo6OYRhBc0Kt9P8Kun&#10;o97N277HHn1KFfKvaysqlHlSa295pWb7N2v2eu10JDai41bxBoboPLGoytGMfKSz7+OnI3D3yDXk&#10;+os9r8cvA+iBClrahrpuuxrjiIYHdtrcV7Vp1/Y33iG112yfdaaptmU5B3eZxtkH/LORCGV1PKt8&#10;p6YHmPxBtl074y+D9UZgBJNGisQcfMcnnHcFea9KtH3FJ6uM4u/dXTPjKDany9bNfO1v0O28bTSa&#10;P4o1K1IYpLIs0YQHhWAIb2wTnFfJ37Y3xBuPBngz4ZXVtO0c958R9FKlHAYw2ym6mH3vmQqvPrk+&#10;lfa3xO0zz/EdncqOLmzgYsVAH3VB789vbmvyK/4KVa29rd/Bnw8XcC11W81NxGQBuS2eCJiM4zmV&#10;sfTiuDM6k6OCxc4/ZVl82v8AN/cehlcFWx+EhLaTTa9Ivf5o/Xr48+Lo7H4GaF4ut5Ob+HwtNFIG&#10;IzI91bbsHqTgnjPavo/wjryatqNrCJAWufB2magc4PLxRNv69Mj9K/Kz4m+N5vEH7DPwyulmMs66&#10;34f06eRjh9sKF1LYPdouncjrX2t8CfEbap4rgQtuFl8IfDTsTnczTWHmhgAcDlx/3zWuGxi+vUkn&#10;7taFF/NqbdreSfU8zG4KUctrtr36E8TBeilTcf0+4+htT8PaH8S/CPiXwX4os4dQ0DxRpGs6Fqtj&#10;cIHjuLK9SS1cMp6kRtkd/lHpX8EX7cH7LHiD9lr45eL/AIdaxaSf2db382o+G9SlV/s2seHL2WSb&#10;S72CXoziAqkgB+V4jmv70o9Zg0XX/DGjykI2vfbGg5CljFEHYFWPzEmRicdCtfmt/wAFcP2Q4/2j&#10;/wBnvV/HPhnSlufih8G7W81u0WCL/Tdd8IxI0+s6XlV3SvDGj3MS/wDTKQDJZRXtYin9bwipczjW&#10;otuL3u0otx36rbzR4EZfUscq0bfV66SfkuZxUvRS0flLyR/DZd28cZlbgsFJTJyAWyjZTsMbO3I6&#10;etc1JHK6yJO0bRZJRh3c8KMp6YBOR6V2mtRyWMs0ckTJKjFZY5IykkZiJR1LNjau7IGcA4A6muFv&#10;ZWbEVu4ihZiW5VWG7JZzz+7GeOD2HUV5FOonCFPm95b76d193TofRqFSynu1sv1JSdi5IUFdplcf&#10;vFdSoyFzknOOenX6ViSAieSM9cF1JcsC8mWYKnQBXAAz/dqNbu6hVyxikByiKzLlgMAEY56k42/n&#10;RnBaeWNo0cBiy7n2qB8xLl8KwY8qTkAngZzRGMpNpvTstdPkaxtD3m+VW6/1YjY3CbyzxnKjhkZ9&#10;hUnJIYZ2kMOnr6VSkl+RSymWRgwPVUIIOG2oOF4Hv2xWzLsTIhiLI4Rd7Kd5DAEMWDdT268LWVJE&#10;rZ+cNuJQNuCcgjAOXxjLcnsByMVXuptJWunbey2t8yZ1Pd0ktd/61MyV3Gxwske7MeE3OcccAEfI&#10;c9/TNI0wRWIyoTOUKglyQAMYPLZz361NdvLbTZCNIpGwSKjPDsXKhsoeDuB64H41AH2s8hEXIjkM&#10;bK4GGwAo2rgNnHfvmlKFowsm2rLZWW2/9aFKTSsn71k12Xa5WuoZYFUyPEGmUPtGRIhXuV/hyHOe&#10;edvoTWFceZHIyRKqIQDvKkqyuAQxB5Yc44xyPatqSKW5YzfuXyGZFVnHmNtVVTfkhWwXIAAIxz2I&#10;r3MHSLYeVXY6sCpLLklpM4wCSOvH8tKc7ScptRS09PluOqnaMb8sk9++39djnpQZZUKM32cIscp5&#10;xgc7hg8sGXHTuPWmS3twdsZhjyjZVlb5442kYFXz90kEcAYypx3q/OiQBluGAjOxl+zJLgKuCWdl&#10;BDdDxnJznpVML5QnkaVTIeAGzgLIBJGzMRySDkAcZzjpz0qs+SDcU7aK/wArdNUYKk7tKScY2dl+&#10;Hl8/Q2bHVfs9x5hcEFUJjJCmQBgu0gfdA/XGO1d617b30cLRfvEIDzKuxRGRJt6A+r5444zzXjzM&#10;BLGdhzsYAOCuVxnJkxwpyMDHXHNa2k6rPpjyNCDcxOQsqQgMxVVYiNtwPyg5yV5A7DNfKcR8NwzS&#10;lLF4WMYY+l2051pdPzS+F/Lbb6nh7O6uAksPim1g5PTb3W7a6dP5vvSbvfvJrdjNOkZP2dWjVimN&#10;7Pw+UyflySefwwKbcIkUoIJcnAVdy4XGc+Y3djzxS2t1FdWyXEZR41IOS/LNgK3mBc/OGyQAOFAN&#10;UgeZWmHyMxkLAncACSCsZG5Q3boTj0r8rlSq05ShODhOhJxaa1umr389Hp8j9OpzU4wnTkpQkk00&#10;01Z9V3uuz1My4UNlCzqzSyMEXPyiTcVwxxyEBx9RWFd+HYihuI5DcXUW4wvMqkvtUlY5GVeRngHj&#10;mus8uMqHVsK+YldpAWMjRGT7rA8DOD1GcVXkLxkqJch45E6Lu2qACUAPLfN3zgNXoYTHVqFWE6FX&#10;2bT26vXvbbpv6kYjD08TB068edW9H8l3S6nzzrdzfxy3HnTyQRwxrELb5ykrTS/vSQCAq5zz15rk&#10;I5rlmVXaOUuCYkQMhd5HYrjcOF+8v4gnHb3rxZ4eGpRIYY1hn8v920qFTK4G7YTkBycYB5yccDrX&#10;hzgxXfkXKtb+SxMpCSGSNw0ZKmMRbvLIZskDHA25ycfs3D+Y0sfhZTUYxqwXvRtd6K11pqm/nruf&#10;kue5fiMvxUY3cqVXWMl6puL7WXyL1zFPbK8coeGYRjzYncruQqCQ+3uBjp3rFt7ia3ma781yksar&#10;syG/dowyOM7WIyD7flXT6vrVvc2ymeCOSWyeO3ieMKrzW54DSKzBpWO1eCvA6nArnrKFtd1aPTrW&#10;FrONgGYIoJVcB5SYxz8sZyRxwvfIFe1hedU6k69PkjJNyejSXXq3tbp5M8jESVSVOnRqKc4tJW3v&#10;pa/TR/eZGvahp91p0w+zb9Rl+8RI4H2fIXaykfvD9846nIzivnzVBB5kkFyGMJYyWtwoG+zJblH3&#10;ZJiwTj/dr3vVIdP0+aeSEKzxzvGXIly4B8sOpYn5jGoJUcgsRzivOtTsoLoztHGHjxtCMg3s+Dxj&#10;r5YHTIIyecV9RkuJhh5SlGEnSqWerd09Nuy9O+p8xnWEnjHeM4Qq09LJbru3pq7anmdro9tbXi6h&#10;c3sbw248+KONwTJNDukhIxgZD4JHPTHXijT0muVd06PMznqVQzsWVcjqQD1/PpTdW0Iu8UcIlgmK&#10;gohcgfMd3EbDHUnnOMZxmrGk2moaa4t51JAk2RsCVfOMsPLY89S3PZhivsXVjVoKqqikmlyp26bW&#10;tu+v4Hx9OhUo1XB0nG27V32Wt9V8/wDgnb6LAekw2xwsg3IfmOGBwxHATgdQehrrLPTprrMkSo4Y&#10;lNpKiRzhiCBnhwqKMnqHGa5jTjGpjQh9zkh+WQ5U/dchCApLnknB6Z4xXRma4jBlJEX7pSXj3MxU&#10;E/OR2PyHJHAzzg4r53Ge2dWo1KKk0rXW17bLrfXX/M+nwCp+xpxV1Z62evzeiTt8izbrd20jeUrW&#10;4EciMjqsiktnAOcg98dMUkNtMwQySfL5gHJLKANpjQjqxJ/LIAqNLiViiqrqkICsEVi8iA7mc4Zh&#10;ICORzznIxTJrjzBNlz5DNiKLzBHI+0CQF0A+UZXrkHpXDarze7ywUkuZr8H69fwPQhCm7e85pN7v&#10;u107f8OabTRQ3SxRyLIrIu+QAAADOSvHHOc4/Pmt/TL+bTrmK4tp5klC71YOUV4gQcOP4j19+fau&#10;Whn06NjNeQzxoYf9EMJ2sVHKmQyNhsEgbRzyMcdEt7maYxiJXuA7gMHG14kBOdzMcKNpBOOSAcVj&#10;PDOpHWHLFJKV1pK3Xt6/5nRTxfJJQjNOo3dK92rWtf1/E+htN1y11r98j+TdooDxltxZQxLyR56x&#10;kIqkdg3vXVWersN9vLndsUISCwkOM5Zu3PPHavm22vJbaRHgGxkkYb3dl/eBhtUNgfIVyMY5LDoS&#10;M+m6NrkWqQmPIGorGrPAGYM6KB+9gULu5GCVPTnmvLhSdGXLbmp9G3svPXp07G806jcotRm/iT67&#10;beev+TR7NHqa7GAkUyqFYkAYGA3DHHPPUegr44+JWob9a8STyFSRcXERwxYNtTYvPoBGQPQY6Gvf&#10;rHVSryx3G4schG2t86DAYEqpywJXrjivlX4ireW9z4hN5E8Ej3twSrNucK7mWM42jIZHUggYAzxn&#10;p7eVUKc8WlKylLl0v5rVen6/f4GaTmsO5JOMY3/BdfX5fme8/AmWS0+H9sApX7XfXkrPkLlshdo5&#10;5Xj9K9tj1HYsLZDYbzCmcElQFGcDBUsoxn0OK8S+FkD2ngTw8hRgGt3mdz8oYzTSMMDvlWX2z27V&#10;6xa+UcQlGG9CMoySsuQoXO3vkjkY6etY42pF4/EtL3faSXrZ2/r8TbB02sJhFzL+HDp3Sfy/rY6y&#10;HUblljcpGjFTuQPjDAg7VPfg8A4/xtC7Z2y7leNx3DlSTlckHk/K3bHGK523dZYHiSSRSSGzLHsE&#10;a7c5YsF2tkHknk+lZ174m8P6OJZ7+/ed4IwDDaumMDoJruRdkaZGDt3/AKVz8vO4xhFybatbVf8A&#10;ANJy5eX2kuSCS1vt/wADTod9DdQtkhDMCpRwGOWYg7gAP+Aj6ikmxbRG61CS206HcwX7ZII5CFbD&#10;CK25Zs5JAIAOetfJHjD9pHR9E8+HRfJM4yVWybzJFycGOS7kOQ5BJbywFwBgZ6fMXij44+L/ABGz&#10;iO6e1tZMlVjZzMATyHmZt3TJ4PU9OK9/C8O46vKMnFUacrXlLfpsv6XZs8DF8Q4LC80XP2043Sil&#10;qvney/F+R+hPin4y+CfCMcyi7iubjyy2+7cBQy8BorSFizjv8zDGeeK+QNc8fWfxJ8S3WqRI8kgh&#10;htGZ0ii3qoYwPGkYGyIbiozk4jBJO418o3V5e3comuLiaWSRifMkdpiRghtwJJJ/Tkc8it7wzc6h&#10;pWpQXcULwwyfupI2JRpfmBU7QCSBywJGMflX0NLIKOEoVHGs6mIcfiekbq2ll0fr/wADwocQVcdj&#10;KUZUeXDRbvbV2aS1ff5HYeONG1GzYheIsCWWFSRGxK4WUqPvHOefevLobS4lUusBaMO+9ySqhQMM&#10;y+p64+vrX0Pqt1FrFujPGHeKBYn2K372P0fIGFyf7o9M159DpMjXptRF/oiESSMisqG3jKu2SwAL&#10;/wAI5POAe2OzC42cMNaslz073elrLf8Ar7znx2XU5Y3905TpVLWXe9k0+i8/Q1fDMUlnokNuFiFz&#10;fXczRKfmMUYjQmT92m7aGV9vXpmuW1OOV7r7NlGOSwZ3Miu4PLA54bIPHFakeqJBdSXUDNCsIaLA&#10;YAKjYjbBUEFduAcevGDXOpeLc6hJGFWZHZ285S2UXnAwRyeOw/ip4SE/bYis0k6mr767Lzsreu4s&#10;XUpypYegnaNG0Vbay326t/cdE7C2t3aWQIiqo80oCySFGB2qDlmLfocmudnv4pxGcMVDcvkbWPQk&#10;DPXIGcdx+NaV3HNNbsz/AL2BM4G9ULbgAoPQgDAHX+prnSY4CFYKjSAHYSfLEgzlMBepJPbB4wa7&#10;MPTinNc3vfh30vr1OHEzqQlCMUlTave3l/X9bXXmBjWYrkscNk5Kom4EADvs/MnrX0p8K7SSLQRJ&#10;k5uryWYumP8AUxhIUT1PzK1fMQdnUKwVGIyoOSjFQGXKAZxkdAe3vX118PojaeGNIy6mS4iEzPtZ&#10;VxJIZAo4+YjcePXB7nHi8TTUMvjTXxVJpWtd7X/C3Q7MmjzYlzcvdUb+W6/O52Zi8xyg+bavCjAJ&#10;XAwoG3Gc9fWiG1QvJu6Ao4KHbLuDHO1sYLjHr0zx2q1byRGU5YqOCe5VyO4AO4c9vrnIpq7g4L4x&#10;HJuyzOgzuHI/d5LZCnHcHHWvzuDkpWi3Bvr1+f8ATPq7uNNTcbqK2Wx2kF+thN9mFw80UsEC+dtA&#10;ZmliicxSYz91iyk9cpmtTzImxH8ufmcgnduCjOFJHJz0964tWVkRlkwAoJyN7F13EbSQMHg885GD&#10;0Iq3aakN48x2KgYI2Hrj5sE/w9OxGa5p0IuTk27rt17Pb/hu+xvCtOpaLSkt+nzt3/rzOmhX7aUR&#10;MRyO+AhG0nIAXJxgrtwMZ/iP4WtG1q58Ovd2NzbC60+4M9vdadIGldY3JV57YEna67iQPbjiq1u4&#10;YtKksQXKv8xfc6gJvG0HkgAgEEceo6QyQNPdeajCToZMEEIVyEO5wCATgHrnr71lVm41Ixsp07J2&#10;td77p/8AAPQo1IUaas26k3yt7xat2T/M9H8Lfs82HjDWtO1TSViv9L1FzKk8YDyRKN7yW86jlJwS&#10;AQ3oPWvc7P8AY0t2ufNFqYZ0liDhIsPISVYHkcLsXBOeSD+Hzv8AD74leJPhX4jtNc0SKS6t7W6V&#10;ruwnJewvIiSJUaNm/czFR8rgEZHORxX7ifs+fFT4c/HOysb7Ro4LHUrF4n17QrxoUv7Z1wJV2q58&#10;63OGKOuOvscc+LxGZRcXDEyVOSsnfZX+Fro/wfTVM9GhRwdanejRinTd5LlXMtVrpvFvS62e6Wl/&#10;GPDv7FWnR6NbTpasJ2tbe6KxKsbNMIllMW4LyCdwwfWvf/CH7P3hnT4YJ4bdLe5WFZAkp2kYC7lI&#10;f7rAgZ4HNfon4Y0zw3PCkVtKlzFcs5iwIyA4A3W4QNhSq5GAegya0NR+GHhfVLg3Is/LuGCJB9lZ&#10;wruuV5gB6kEdBy3FcibdpTk5W0117a+v538jS6i2mpRi+2nb0X/DEWnyWmopFPbSB7V0l3RunluZ&#10;IZBGrqSPlVXV8ADneMEAYMd/ateyQ2sttFNatHPBc27pHJGYSP3ckqygjAk+7gdW6cVS8OXEMduE&#10;ZgqCe48tAg2iEys0ZyV5ypB9eM1Lqs32W4e6iaWSaVMKgb5BsGdxUnG3OCQBk5r+f44iVCCqW95W&#10;va6ey177626n7aqalWdNO/8ALdX9L7dOpr+KvEbNqUN/qKQxXtzcSXpjgSZIXtoI/s91b22AfL32&#10;Nw8RUAgidhgjNRrIbe4lWUCExtJ5R3Eo6jJjLsGHBhbI6DIxzXH629zr1ta/vFgls5IJyF6o8bRz&#10;SJyOEdflPtL6gVXS/uNXtreNLuA3Fi402do8K7taJHHGknHLG2aEse7Emqp5ryyde8qslJSu7Xlz&#10;/Hd3+LmSa9Xcp4CPJSpJKnFxcZJbR5dYW025b/cbHjXVbGK3ttUjH2ua2idZCginf7FKhS5ibdkg&#10;/OGXnIIzXnFvqdl4k017W4tIb6C1uFVo7qGOSN7uwmQwzpG5IjfzI45EYDIJDqc4NdBfWQtoriJy&#10;sxlAWXG+RQrgRMvIODg47VxumW1vpr3Vo1zGschJhwcmFYMYHDfMxGBjP/LMjtXkY3MK1fMJYnlj&#10;ShNWtpaMlazbe7kkr6aadLndRwtOlhY0Yyc3Fqzd78u9rLaz+85fX4WllGFcIitJIXJaJTGNiRFQ&#10;Tg7jycg+9eV+IdPudQ0i+s9Ki3XIntruJ1f5IbqCYMhG4YOHTlQc7WPU4r23UbddS8+3Z2jg3Ha6&#10;KweRDhgFGQSrE5z75ry/UtYTSpYIFtjGuXic7juQxMixZUn5gxZicngAnFcFbENThVlVtd8227TW&#10;3z1+86KdFuDpqHu7fL/P/gGNH4sbQ9a03SiqRaVfQR/uLdiHjO1cQknJRVLSgHLcfp67c2el3cOn&#10;Wz2cuqWd5dFZbfUZrqVkieJkZlgQtEkWMAKVVcMTnmvkjxfqzW7W88hE2pWFxdTxgIyxz2McpZXD&#10;becIytg8kKfeuk0r9oKw0jRbXUPEVuumyGMqhll3m9tYn2GWyjwDK4kADY3AdyK5MLRxlSrWkoOp&#10;CUlaKTldO2llfZ2tpY9OsoQoUZNqnpbmclH3ls99+rep9ieFvh74X8GXDy6BZ2+lHVbqe5voraPL&#10;n7akYkhhYki0ty0cTFY9qk26jBPzDtY9TdrfUNCZfLSwASe4aRkZrUhjHK0mwIHfa+VUsw4PGa+B&#10;ta/bDtobOEaDYJfNHEtwbm6cwoYwd3ksoUM0g4JA4+Y5Oea+U/jF+2x4rt7SaS21WHSEvUIuI9OV&#10;EYyRIwjHmOxbbtfnpgj8K+joZFmuMqRpUsG6M5Pld2k0n0trJLa3urr13+frZjhVJyniFWmtdFfV&#10;O/M5aLa+8m9r7H6x+PvE3hPwRoVvquu3lpo+mQxyTi+vbxIrd5VjJGZZJAMbZQQp5JBOOBX48/tZ&#10;f8FB/hNDbafoHhq/tPFd7ZMz3UukWkkwt7pQqtDb6lIyR+S0KndgtygyAQK/Kf41/tKeN/G4fS9Q&#10;8SazqWmxTPJFZXWoTz28c0qhTMsbNjIRAAewXHSviTU7+4uTJLM5Elw4dmLAg7nAcDn5QAAc/wC0&#10;K/aOGvB6hi3SxOd15ywyUWqNO0OZpLSUkr2utkl/iPhM48Tnk9R08moQrYyHMva1OaSg31UU0pPX&#10;RuTXeLWh+pl9/wAFT/jLpWn3Og/DzSNA8MWTxyx2F3qMCavqFlC+d8tupjjgS4ZnLEyRzDI6GvhT&#10;4kftI/Gj4uXbt8QfiV4p8RwTzN5Wn3WrXcelwqzNIRBpkDpbwqBuGUiGc88cV4NLdPuUfMUT5SAB&#10;0xgncf4PfPb1qm8hwZCRncoTAOFx8xIx0OFHbvmv2TKeCOG8n5P7PyejTqw2nJe0qJvqp1OaSffl&#10;aR+WZtxvxFm05SxeZ1GqjbnCnalCV+jjSUVJa/a5tddWzQkvrlmlSWd2zkjzG3OybzhnIzuf3zn5&#10;up4qobpBOokJYDYTGSdq8gHeUxvLH1JqpkMoG8qVyMFCVJBGQp9entx0zUJkCyKCATh1ymMDJB+Y&#10;Dljx29K+whhodldaNKyd+34HyFTEVLOMpt373fZ/8OfsL/wT++NNl4G8RXHgnVL++099Q1PStc8O&#10;XVl5TRQ3VhbSzTwSqzcW9xEsETqCFeOeaOQgPuX+nD4aePdM+IfhrRvFei3I+yXkXlXWmF/39lql&#10;mzQajpl0gz5dxBcB1bPDAhh8pBP8LHwv8aap4V1221XTZ/LvtPMjW7OC48qVBCyuhPKMshU+xOOa&#10;/dD9h39sw2HxI07QdY1K0sdE8Xy2drq9nIwNvZeJxDFAmpRtk+Sl0AiSEYBYBjyM1+G8a8OV8LmN&#10;XH0KblRrpOdraSS+JpLSLVru7vJu71R+w8KZnQzDL1T5rYqgvdi+sY6NJveS3SS0itO5/RpGIImM&#10;cnSdf3sW7ep8w7Rt5OcenSv54v8Agpn8Dz4G+La+N9Otgmi/ECx+2PPFCwij16yjEN8rFRt8yaFb&#10;WY55LvK2Oc1+6/ifxA8l3YRra3lrZajp88FvqVgTIkOpRtFPA7hlKfZmi80bshlPrmvBP2nPhzb/&#10;AB2+C3iXwjPElz4o0vS/+Ep8JXywhiL3To5HFt5y4A+0wQ3MJxjHmqT0Ar8+hiHRqRlBtckle3yu&#10;mt7NP77H2mXNUq8Zzt7GquWSeyTtrv8AZlZvro+5+MP7FfxWuLb4r+CvDGqWtmLe5sNQ8MRajDE0&#10;Wo3VrcB7i0tL26LtvRLlX2nGdrBTkAV+xGoki6lgDGCGRJIyDI/7sjA++pBPB56Y7Dmv5x/Bmo3f&#10;gnx/oepoJIbrQtetLwxSbreVZILtftCNj7hXa4Ppg54zn+ji3nXWLKy1ONV8q8sra5AzvB+0QxyH&#10;JJ5BZj6Zx71+ceJuFhHF5djoxV8TCUXK937r5renv9HbyP0vhdck8Th2/dpyUvm9G/XRev5b/hGK&#10;K30q/MO+YwLEg3l8AMf9XGMnag4OOcHNeg+E7v7RFeJLbmFYnDJIwjUFSMPnIzxnp+dcx4Bl0/R7&#10;y5s9aheWyvbC8EUMPyyw3EsDfZJiCfvpMUODn8a1tFEUV1dxSvKhlUmYcLtY4KsuOoOOg49a/OYO&#10;ToYWrJxc3zwcFe8bWab8pKXu+j2PpsRCHtKyivdk4yT+5NfJp/etDpL+6trOAXBMcv2C8t9RzJuE&#10;ckcSPHKsm1suhjLkDIyVAxjiuA1u5kuleK0iUDcSSHaJlJO0rk/MybSAF7gdq742kOqWL2ssbbLh&#10;Wh2sCXbOGHI7AFsZ4rzbVbLUtPv2iklhjS13ReWuyRndNoQuyMRnbgn0JxX6p4Y4m1XMMM4fEoTS&#10;1to3F/O7Xql5H5zx5QU6OErR0lFyg7b6pNfK6fTS/ock2jX885H7pSF2hfuogGOcE/Ke2Rg89q2b&#10;O0udH3Zt4C7AxlDiSVVb70kcmRsB+U854HQEZrdi1nRbCBbu/uVa6KlhACztuGMAr65ArDu9VtfE&#10;M++yaSO8AZvmUhZicMq+WR8xwMdsEe9fsM54irFJ03Gmt7L069e/oflajRpSu52qS2u9X6LqWNH1&#10;PTlvJk1aJr3SoDKWAuHhkjuXQBNxUc4OMHb0+lY2r+TCHlicyWjDda7CsnmIzLgTEEEKEZgCASSO&#10;1RTW9xLHFFKUgS4cwAYEbicEhS4xnGR0J7GtU6Mspa0tvKkggSJUvoRh5J7eGKSdmgLEqhkZ8Hod&#10;oxmsIQdF3qVoyUtlo3r3XVW7v7iudVE1ThLm77LS2iv17/M87ufEcW8rGSs0K7ZMLgdAoySfn+Ur&#10;1PcelZdzc6hJLsjM6K8QL7UjjWQHlGBySvGeh7dK7a58OJqmp2+6WwilkXypLqJY4AzbAwaQtxvb&#10;AwOTx68VrW/heGxvJElP2xkRwsolSU7ypCqo+6F3E+mPrXTTr0VG0oKU462T+70v8zilRxU5SftL&#10;Rfyvtp1/4bc8xFrO5SZXMzTKVNuNm8E4VmBKEoCVXOMD5snJxU934YlvJvOs2uLOHZbq0MriWUMs&#10;KIzZRFDKZFYgY+VSAc4yfTLfTltBJPIyhm2mEMoVl/h2E/xLkDnuM+lWrlRE6YQSIMH5ShJbuM5+&#10;Y5PY1E8TOUrU4qFu29vxKjgqaSlVnztvr8v6secQ+FLu2lGI/OCoGcuCyyKRg4Abap256DIPerY0&#10;OxkSTbApcSO8kK8ZYDIyufmGEwAcjgDpXpSuscEzPGQiIWEgzIRkZYbM8D064xXPTWrqWmjWKYYQ&#10;gRqVcCTCqxxjrnJzxx9K4qtTnUnN8783t8+nmd1OlGCXJBL5bnDXltOkbRW8JhCQ7kVwMKmSPube&#10;MDp0wGOKZ4Z1UrLLp108kZd0S2YKoRQ/yyYU8hSWIGMck+tdHqFpJEryqq+a42mLzHaR1dSTHuHG&#10;f5e9cxpfhfU3vJJZpVWxdVmkuSCssQTBFsMkZYckevfoK+T4gyDD8T5diMnxEG44hXjLd05x1hOL&#10;0s4v0urp6M9LBY+plleli6Su4OzVrJp7p69V/mekWUcFnc215dgzWcAZ5UmwpUEFQdpx8oYgdyQK&#10;reMtVaRYrjSfEN7YhU2va27skZTGdiBSNhxjBHT0rmPHuvw2/hySxgOydfsTTT7gblxFNGeT0UMF&#10;JIBx26V5EPED3ETI8okYEn76/KV5G4fjjFeT4f8AC9Tg7A4/LsbKnicVi5Kr7SCfNGKXKoSqO0nb&#10;l5rKyi5Na7nTxDmazStQxFFThSpJxtLa+juorRPW2/RbbGqviEXE9zG8pcwkgSSSs24nc7tIc8nC&#10;sR/jXJaj4hgu74xCZg8QT5jtOBkMMEnrgHOecdDXE3ermO5vDDK0fmzPvZcBSVB+7tHpj2rx+TxD&#10;cXFzqECyBXR5ViLM284LEFmOM5wcda+yWKqTi4xXMk7eb/r+rnkQwM6nvKT1V/y+R3/inxolo81u&#10;k/2giQJtLqXaQtwAQfl7f1r4J+PGs3XxI+JXgT4aGRn0vR7Sbx74kgjyYnKXLWOhW0qZwV84SN9F&#10;BGDgj37W1kktluNOQz3MMqTzPw8YKkMwkPPPyjIBJ68184/B2wufEfxa+MviG+ZJp7G58L6Ba5Qj&#10;ybOLSmvJEjOchftMzsAOcnn2+gyOmoSx+YzSU8vw86kNXpUk4UoNdfddXmXnG+hzZphuWll+Bh73&#10;9o4inSm9rQSdWd+3NGm4b6qVu59qeA9IjtPCDzuu3EtrEsTBQhjQhmZk2kMeAD6j8K6Txh4E0rxb&#10;4ckhaMyXlxb7wbldsUUMKkmNlIBIChiqgYyQRzjPzj478dfELTdKuPD3g/T9BnSEK8sbXiSamrKq&#10;jc1sJd0RBwQCvJNZHwg/aC8XT6wPC3xKs3so540trW+jTGJAfLEc6M3yswBORkHHQ9K4sI8W6Um6&#10;kZcmq95c2u91vbU+zxHCua0KMcWqNoWUuWNpNQUV0Sfa9r3PJvG/w9i8MXFw+C07zmLT0ijT5gjB&#10;TMxBxHCJDxwSxGSMZA6bwD4DtFsZrpS32m4LyyRSoJERtpXzFIxmQkkjPJxzxXv/AMW/Dkd/dC7s&#10;lWROGZ4xmKGNCWVU9GHXjuckdK5TwrFBA0caGNsjZLMchSdgGFGfmbaOSO5zXVLG1o4f2bm3Lr1V&#10;la3TT8WdeU4WFX2dZJc1ttrO+/r8zyfxJpD6csULQ/Y1huYJoJFXEglEPlSOhRsIkm+MlVOCIYif&#10;uisnS7tjqEOLqONg4kWECRnnRTkK6EhVbbzn1GOOa+odS0jRdfslhka2DwW4KySpIxIQbxtMYJkH&#10;IxjkbfYV83avHb6bftcxWcpeB2jVi5yFwykmJl7kAjPTOK8+OIhUSVlpt2+6ytf+rn1VKMl7rTUl&#10;votfO732fmfcHw4lxoumTWWo2dvKJ1kWPZEZ/MI/erJMF8wRFRygLDJxjjNfoV4C8UzQTafdPD9n&#10;zNZxytG0oxPDbQW73IWRjsnaVZZmwAD5uMEZz+T/AMGJv7f1GztInS2Nu8aosvVpp3KMFGR8jb+n&#10;TPP0/Rf4ZxeK49Vu9Nv9LuRGk/2iymk3TLJgKroqqpxhUOD6bRzXitVFWnZaOybSur629N+m5FWh&#10;GlOLcuZy5nq7WTa+/ZH1f4z+KVrpdjLp99cyItzAJhLbCNXcgZO+eZgyyOpPAzyc46V5F+zyF8W/&#10;EiO4hnjaLQPHOlS6XdatLNcxadpsKWuvX6RK7GOIstvOhCKrSbVBYAHPWa78KvEHjvQ51lsrxU2+&#10;crmBogPlJeSWQL+7iCgYwa9z/Zb+A2n+BtJj8V63dxT3BvZ5pLUhblVCZiRljkJzOYFQBiOB0r1a&#10;b9jJOVmrXWlmnbv+PS54GJw8qztTuo3Sdvk19+qt11uftD8MddhudHaykuX/AHds0rP5GyKTAVjI&#10;XYcBmfaijHyx/KAoAHBfCn9paL/hpC8+GlvZXd5a3Cz6O8tvA8i/aol+0NKJS4RkiDMJMZYAZI4r&#10;xbxh8b9B+Fvge+8X6hcvbabp1lOLe0Y+dcarfmDFjaRxqjPJK0wXAUYC5OBXT/8ABMrwNe+M38Q/&#10;HrxjoMun6nqdzev4e+3h1uY4NRmllur4JvKpG/3YzgNsXmunLqsKuNoq7lJc1nr2vf7rrXc8PiKl&#10;LDZRXVlyJRuuq1Vlbo72f3dT0fxrrms/An483+jeLdXkufhz8atavvEnw91G6ikT/hFPGXyXPifw&#10;leXUdusMWlXkkkd3Yl3D+ddSoQ4Lunovxfb7b4u+G11H9+4uLRsqBuHKF/u9QQPT296yv2v/ABL4&#10;H+Inhl/BWh+Hrf4l6tZ6qLWJ7W68nStK8SQxOpW21mCZWn1W3jmxMttvjhMwjuZEkKxNyWjtfaj4&#10;k+F3h3ULmW81DwrpGnWupzSyefK97FaW8cjPPtBmO9HO8jL5y3zE17lZJKVNawk4OPldq6v20bXZ&#10;PtY+BhO/s6kk4ySknfdpKybS1T1UXda2v3PtjxNp6Xb6dOELmGxjUllBJwikHP8AvYP0r8HP+Cl6&#10;XE/i3wherzHpjSRgjDeWXI2kFvudxj0xx2r+ga5XNhcSsDmG1CKwGMbUBz164Br8Uf27fCsmvRm4&#10;VFaQX+IyVzgmNScKPXIH1968/OKMq2BqUo+7Kf5rb8TvyqrGjj6FT+XT5PS/47Gv8Jbv/hYn7E2s&#10;aVDMZbvwRrWla+UyzPFb2t0YrkAE90uE6dj1PNfo3+yzG0usXN0zM2/4V+DIMsB1+w7X+Y9W4Hqc&#10;ADtX5Vf8E9NSN63xK+FOosSmueH9Ts4beTJ33bW0n2YYY84nji4xmv1p/Z5hOgaFdazdrtFj4B0K&#10;CVtqr5j6dbSq6+x3IRXLldFuvl9eV+aFPll607rX5S1/pFZzNwhmNCP/AC9nzxt2qqP6w1Nr47+I&#10;n0D4lfs5yxP5SXfjPVtJnw7LvifTxuBA4ID+v92vqq7uorTxFDaToslprNpJDLFIFaKVXUo8bxtw&#10;ylSQQeCDX5yftVa5La+PP2R4fMZ59Q8X6tqDkNy+22sd7n1XzLn6YNfefxCumsLbw7qyna1rewxs&#10;/YJLtU59Rk/hX0OGqy9tj3a3sp0ZL5043/DRny+Kw8PZ5ZSfvLEQxVJ/+DG4u3lJXR/EX/wVt/ZM&#10;H7M/7TviSHR9La38AeP5JPG3geUBlt4LDVbmRtQ0iI7juex1SO8t9vUxrE5H7wGvyV1O1szAggtZ&#10;YpFGZJZ2Mm91GcKiAbPmJGSSTgd6/vJ/4K/fsuQ/tJ/sm6n4v0TTheePvg3BceOvDrQReZdX2gm3&#10;jHi3R0KKTIGsI0u0XnMukhQPnNfwoa7AljcOkkri4ZiApDYkVPlYsCPlJx06VzY3CKjik4/wq3vx&#10;tpZv4lpdb6q3Ro2yjGTr4b2Uv42HtBr02f3aN9WmcGiI4kdQ4iYLtyFBBQhh8xO7AZeinmqEkkix&#10;ssDBVUOS8ausilwBs3k/KQo78E9cjptT6iJAxWIvsyQvlqqBiQMFgOnUjJ7VkyG3dZJdiwkyAnY7&#10;fvAShIVT90bVXt/FjFJWb35ZW019Pv8A6R6vJU5WpK8l6a7fcUkvQpjZnXGMEMoLh1xgsQACTz+d&#10;WJpEaRZ0KbAvzbgCpDggDYFODg4HOBnsapS2+98xxRqqBCm5vMYoxyC654I5z6GnTSqgEe6NMSYd&#10;h8ysDjBX++eCfb2pcrvvzadOuy/r5hKN4pctn0a+Wn+fzFlcK7u7quQTn5WVgQpLeUSNp+XnuSc8&#10;9s+aeMRmQs1wjKgXfjaF6FigHy8HjtxnFRzOJGALHK5xkAEjLZLZ6grt79/SqkqSbsqw8oBRIhCE&#10;Z6jI9Op4rRqLtFy92ybfRepHNVTV4pJ6W3bdv66kksYhjaXkpINg8sMxKhWbKsxBXCk47DA9eKUt&#10;3GxaMDhwvyYKgDgMSFJ29c8cHPIHFaU5aTch2pGEYkEnICqQUXnIyhOO3y/WqTW8Sb9qvuABZiN5&#10;HP3V9Dt4OO45qYO1otrS611ve39f0zfd3knddO//AA2plPmSSMeWhhjXg7SCVJyFfGM8Z49xTLi3&#10;QyKxHyPIZA0KRx4XBCmT++wMnXljt7cmr8MK7lyxdJCeAcNtL/dCDGCAfzFK8G1gjHYcA+XnKBAA&#10;qMN33ZCcFuuMVUXJpdYx20/rzM2nC0rc1rvXRr+l0MtY0EbOxAjjyZCw3GReRGg8vOPlGc/jWYzR&#10;rK7QKf3kZ3IzE4wGIKKWymCw54yMjNbLwqJFQKXG0ea+4qH3HIG3oGGBzjofxrOmi5dgoMShvn2k&#10;sGJ2+XhR8wO5euO9bOUn7sUnK3fb+vUxjUnKTTuot7O+nzt/w3ctaTq5sdqM0htZd4KMwYKcgBww&#10;Py4xjB4wMV2mnst2szRSQ7XPmAbSYyowXDKc5IA7Y64rzt4PnuvMCqY0H7tAN5YYVgy5wOh469K0&#10;9J1H7CwikZRbs6tlVPmKxxyCPxBGOvNfIcQ5C8fT+t4WKWJjrNJfGlZ7fzafPRM+14ezv6pKlhcT&#10;J/VZNKDd7Ru1p/hfW+2rOruUZGMkkfl28SOyohIRQTtVvLRzgkbsnhsP145rRNI8asxYwyYDqi55&#10;4VWx2UkY/ka1ZYjLCHilL+euPM3fulDE+XG2f4QRwD1AOazxF5NyE80yLEixPH/CUU7sAgcHdn3x&#10;X5wpJOUW1GdNtbPRabrdO/8AkfpUEpNta7NPy779ehSu7R5GSGaTfsYyZUgkcABdxIwNueT2HevL&#10;fHXhVrqyOoaRkausrK6htsc8UbMA5VTkTYI44BC9yK9ju7drqJ/JREeTYFwQCyk4Gd33TkjqcYzn&#10;FJD4du54IxGVWdnCltpbCp5aM0uQAW3sQMc8egJr2MrzPE5fiKOLoVOWVKSvB/DJaXjJdYy00+fY&#10;8nNcvw2Nw9XDYh6VYu0o254vpKL/AJl0f6Hxq3mQSBb7alyi7W2IzkSHh1G8kqowQemM10cNnHc2&#10;8fkq9vKkyFDAZo5JEYGOQSy7xvQ5z68jA719DeI/hrZlf7Rit4/teQ8u+IAMjBfnIRSAmSScAnHb&#10;NefR2M0G/wA/yIENwCEClT5aPtJVpQBswcDGCQee1fsmX5vQznD0qtBqlWVnKGis1vG3Vfp0PyTG&#10;5fLLK7p1YupB6RmlfmWmt9Nej10d+h5L4h8I3dhp5vrppvJW4IiCIuW8xjIxknjbs20Y4bJ+Y5yK&#10;8yubYyOjFPnJJQ5cFSXKszl2YMSMADmvq3XrIXOh38Jha482PzLZ5coRsVHMkaJxv3ZUnnOc4r59&#10;ns5Q80ZVPlHzLtO9Wzn5M9Tk8/SvpcvxE1eNWScle1tF06fn3Wx4ONpQUo+yjdSSvfe/ql/XU4rU&#10;4Lgzs+o4aSKOMeTM7AyLJuWHnJYBTJu2ghTggiucnO/EoRnUOvDsQqDJBCjkZ7ZPpjOBXdXlvHaz&#10;b7lPtEkoZSHdm7/IOTnaBgfj9K5mWEyebIQYooUlWLy4xICSxkUYUfNkjp1B5wa9vC11aCi1JRVt&#10;NIryUb99zxMZRbm4p+89X36btqzsti5aWawxvIRH5m4gNFvbflAyqGJ+VVGR3Gelb9nFbxSssypM&#10;gjARY9yzJuCFSxLElNvXnHzE9RiuHs5L95ZC4PkxnPlgZwxXbuK8ZfkEDrz9a7uwudPeFU+yXH9q&#10;7lWNo23Q4jYggx9SNoA7gt0oxkKijZy577uPRNrz2XVorBT57csPZ2vZO6u12/yZ0N9/Zs+mGSzi&#10;8u4jIQgttVB93cY8kHocH5SM9e1clGjyTKCIpNuUQvlFd2LYZic546AcZwMAnJ7B9BuXhikgj4nJ&#10;J2tliqs5y+fuDdkkc+1SW+l2sLwi4ErXaJuRGjKhn3MYnhZwMj5R2xgmvGp1aVOnUUarlJuyV+aS&#10;ta9+3l208z06lKtOsm4clktErRe23dv59zlbTTbuURvcxGO0MC4ddqSErkEiPHEZ5Ofapo7hNOgM&#10;VqreYGG+QbnZi2Qxd5CWwF7Z288VvajoniWORZFt/wBzEA7YVpGO1doDKRgxj5iSTyTwK5vbfPLJ&#10;EY40uGZQ5dQgUkHe7BuFGPetk6uItzVYezSu0pLRafF52HFKnO3s2p3tzOOruls+12+lyiNXaOV5&#10;Zo91uxVWG0MrAMNsnLHkfLzn0GQAK3re8dT9ptptpI+VkXLK3TdlXwvPOOvzfgecurWLy7hEcTTR&#10;SFVJcmEJyXJK9DgSADpnk9M0yGR9MXaJhdKxJZkyI2A+XcAR2Ixk4JIzW86FKqr0VyuKSS/mVl/w&#10;dOv3s51UrQm4zk1Fa37Prr/Vj1K01n7ZEBJKqX9t84BG2OcISxxjA80hTx0Oc14j8VfEdxr91e6n&#10;NE0L3TWkckEbqyAQ20FoqKIwAo/cRnnnIxkHOdjVbyQWyzQvht0Z3ZzksygqueQwyT715d4vuHaz&#10;SOJyFJTdg5diGEh3+h6HkjIY969XJcNKOJpSklfZXWqTabS+aR4udYl/VK0E2ouzaW0re6nqtHZu&#10;+ttbn154QvdP0rwzo0bXkcKx6barJGZUcmRo1dwYsNubexyM+1LrnxN0TRUD/a4zJuOZLlzFHs27&#10;cQwRnc64HTjp0r4eb4g+IUs4LKC4WCKJVSOZFVpNoXBBYnrjJ/wrnru6ur+WOS5uXn34+Zy0h3N3&#10;UOeBxgnFenT4YhLESr4iu5c0nLS2t3rueLU4llDDQpYahecIpK+lrJK2/S35n0T4p/aCubgfZdMB&#10;uI4jhWkHlW4xxu+zRbdzqqxgFueh65z4LrXjTXtcld7/AFGaWJmxHErFYgj84SJGwCCOpOevpWTb&#10;6Te3DgRwEIVCrK67AQM5c5Gcbdv5HNacehtDL5dw6llYPtU8OCykEbcDPTGOte3QwmX4NWhGPNFe&#10;Tfn00+Vjw62MzXHWUnOMJb7pJ/r8zAW3nvXnUrvI+pAVUzyGPUAsefT2xWvaeH7hlWW4lMMRUAIA&#10;HkYZxgncNuB1xn6Dv0RijjSUKTBlQjIIxl2yQgZj2y5755HtT1unRNpKBkj2OWHCqDjGAOuR29a0&#10;ni3KL9lpa3Ta+t+vp8xUsBSjL/aJc8t+mr9V+Xy8jMhsIbFxIIwrREsJziRiDuBGSSVJUNwOhwfe&#10;nTKjMo844eQSbQGVW2xlDuySANqDjHG3r0qzIfP2h5SJI/mCjIjO1SRu/uk5/GqxdXJkZVySG34J&#10;QoMAr8o+8QRn/e96zUnPllOVpJ666Pa27/E6YwjFtU4/u3a39f5mrpN/cRTBWdfs7IwQzsBtQnDR&#10;hX7FSB6cdOa0tT1K3i0+SztXkZZBmQ7nPzggCNE3Yx1GOPz2kcfJJ5gHlmNdpy3GQq8HKEjluBwK&#10;chO5o13PuVmLEGQ72Od7AH73oMdqh4aM5Kc0oxi0+VeX5/16FRxE1GpCm3711zO71dloQXLskAeM&#10;BipMgydzFdxAJ4IRuCenGMAACmackUmZI4/3u9i4kLkvgjcxYccFjj6cV0kGj/bdPkdi0LmeSEnb&#10;8vHO4KDwMEj04PesqXS7iyZY4mEihQxlR9j4PygYAP8AFzj8K3U6dRThCfLJO3Xp59vyOGpRrwnG&#10;pOHMmn072tunbQ0oHWa3mgDrtkRw4DjzVAyWUSOOu/cTwPuce/EyuyPMSqDDEFABsYcY2KxwqemM&#10;Y/Gt9opISkkcbsCTvHzfM43YB3D+8q8gZyfpWLNB51zudGXcwwAPlAbt97jkGt6FONNytNyvb5PT&#10;8zlxcqk4Qa92yt99rW9BIY5JGjiVGkAlPJHOXCsFx0xg+5yeR2r7O0OJYNJ0y0IBMEMMZVd37sBf&#10;lZWP3Ruw3GD068ivj3S4J5tWsrcHInvraFVG5QAZQCSxI+UAH+nWvtG3jYW8cStlgqkOUUH5UUdB&#10;94fKMDtj6V85xPPljhFzpO8pK7fZK/yu7Hp5NFqnVnZwtyx2+fXu/wCti7G4SQhcoCS2WLn5u4zv&#10;6ZPT36Z5q2imTBbawEjBXYlUGCAOVcErnPOe+cmqUIfajOQztHjAUbt5O7KgnjINXEKKm8uWYPgA&#10;KMBlw6498gjHTk18K21K7s31a+R9Tbmi4yb5ZLRNaLa3r12Op8MWlteXkqXeZIbeyuriVdzciMAk&#10;oRICpwcfUc1xdn4j0fVLiZbFZYvLmk2RSCETiJXKBzgYkXbjv1PNdRpl3cw6Rrt1ZRg3H2CS1edw&#10;p8sTxuHZPQDcQfTbnnFeF2Qnj1fRLKeGS21HTz5U0kcX7m8jGAHSRciZTxn0q8Bl8sZis1qyquH1&#10;aNJQjzXWkZTm5R87xSat9x2Y2ssDlmSUo4VVY4+deU6qVpQSlGEEpbte7P3du1j3izu3txEokYBg&#10;W80PiRWxtOQeD8jc4zw249Bjq4Z90Syl43aTdFLAhYSBUYbCxOR97cBjnA54wK4cxFoxIZCq5Duc&#10;kBVOwE4J9AeB2xnFbU1zDY6LpbiWNLi5u7mRC+N8sEaxxgHu3zb+B3z6Vz1acXKKivevv5/12Oeh&#10;Oac5cvNGHTurpXfbc7SExLATMozJKF3NIRuQfKg2gDac55wa3/BHjXxD8OPEdr4n8JXNxY3Nt5kT&#10;XluzqjAyLIttfQ4/e2bAtktuGVAOPlI88E5kS2mhkZ42CuinMh3liTgE5G0oODyemK1La9nXcrnb&#10;EwVWc5BDuDhZFAx1HXpj8RXJUoWck1dS0abemqfTqehhq/LP2kZ2d9Gt7bWa89tndaH7Xfs//taj&#10;xjcRmO+fStcUxDWNMJ3xF4kUDUdOlJAntzn5l5Zc7T7/AK3fDf4g6J490ySHzFt9XtikN3ArkCQb&#10;CVmt2ULujkUAgDkElTgiv43Wu/EXhcJ4g0S6uoYLORXeW1kCz6bI7/LPAQctF8vK8jnn0r9Tf2Pf&#10;21E/tTSNL8XXkFvqjra2iauxENlr0DyhTbXLMdtlqm2MlSSFLHjByDxVcHVox9vTkp0pOz11Wib5&#10;l0aez/Pc9uhXp4u9KScasVezVu2sOrT7dN0fuLpaxJbwwwLGTZRhAsjs5GQoVzI4JLbFx1wSx3E1&#10;qalHbNaeYBENjDe0g2Km5PmcSKD5owOewxgkVxc2qWzQyQ2crWsU0CxuUcpPIyoiSzQuPuMHbjoc&#10;HnNcpc6nJptm6W1zc3EMmofaBDPJvZBNkyKhIBW3BBIHbcfWv5sxVeEYTjpOLTejXS1rL/hvI/cq&#10;NCcpRk5OLTWj7Pe77/1fY0PFuvro9hMsC+ZIF3xSptKygKxMUWBktiPJJAGNpyTkClpmom80O2u7&#10;WQw3F1EZzMLcK4mChFkaPGHkARc54O0CuF1rVrG6S5l1DULa1CFFImkRVSJQSSgc5YkA5IBPPpXm&#10;2sfHHwxodg8FldrfPbEQpFZ5y0WxsEMyABgy4bnJDgjJzXkYajisWp08Lh513e/uxbtra11ZL57n&#10;fUq4fDuFStVjSS35mlfTfX/I+hpNVNuqKJPNmlRTI0g2vLOgwXK5AiJbB6Y4Iya5W/eHzFnkeJfJ&#10;dJsFgEkaRSjjYCC8pAPy44wDnJr4G8T/ALV2oQeIdJ8NWGgzWUutWt/LDqM115iwS2hiCARov74M&#10;spJyVA24rjJ/G3i7WxJcarrV1drHceYqiYRCH/SJCiLbxnEe1Sq5PLBj1wTXt4bhbM68VPGWwlN2&#10;a5nee9rqK06dZJnDiM5wtBP2V60mtOXRNbLVr8EmffmseMdNs5pYV1GzOoQF4popLhh5BAJKOsUT&#10;7ZdwICthuMe9fLPxp+MB0JdK07S9Msft/iqLVrHSdX1G4lNhFrttZiSztJ7ONlbyZcs5YOn7u1lx&#10;tIBrwD4neL9R0y9sXttXa2XUdNhmDXX2oWrXCfurh5ZIW+WcsOjZzmvzY+Lvx81u/wDHfhxre8nu&#10;NO+H+sWuppELqWaHVLq2l8zUU+bO+NrRZYQCCAs59TX2mVcC4HEVXSquWLUY3960Y6Ws+VWersvi&#10;e9zxq/EOM9nHEU1GhRl0SvJu2iu7LfW1rafJ3Nf/AGl/jZ4y1bUdP8Va/LodzaXEtje6ZpECaSI3&#10;hleCe3m8mMylUdHUhnbB4bnJO/oXjCdFhXUb6eZFjJQ3M80oXeQP3bliF+bBIwM5yQazf2oPAsfh&#10;/wCIVp8RtP3ReB/ifpOm+KNBvLeEJaTXVxZRC/CPnJMksf2kBsHF70wK+cp/FlhaxmNXldhlS8jZ&#10;BznBIGAuODwe9fouHyTLsVhcPLK8BTw0JpOUaULcs1pKLdt4u61bPkMRnWNjiJLHYqdWLaceeX2X&#10;qmoppRunraK1vc+n/EPxntdLspIIJnklWOQKoIkYELt2qFjXOSSSc5HcivjXxz8R9X1maUtcS+WA&#10;W2Skoi5B2sM/fU4PCk8H8+c1/wAZG4LBAEcecoKnBJO0bVOfmTYDk+p54FeUanqLXBMiOeCN245y&#10;RuO1SD2yfQcV9hkHC2HwtX29Sg5VLLWTT+Vvut16HzWdcR+0pzp4epFQj/Jf829/LsR3V7JcuHef&#10;zTskJMfzKQwYbchc49MHJwR1rLmEDxoyAlEDFXf733woULuG85yQSDwQD0zTWn3LJGWYyMAVA4Ug&#10;kMMkDCsAx9evNUZ5SC5CsVbawG1A2W2k7UxxwBzz17V+g06ainFLlUf+B5fcfn1Sq5qTlK8p6tO+&#10;9+gs877iHCI6BV2Bcghj8oC4O7pz046DOTVaQ71dg4AUZbHytvUgAxqoAIznqMAcnPQxNvMhCu+H&#10;UsVlwwBxgcgdASPxqr5zSRlGYZRwTglDIv8AFgfwEAEH1HrXbGHw8kr6rvdbfl3ucVSo5Nyerf42&#10;t+g+dmwu07VRQruNuJXcg+YSE5Ygrx04461WaWRtoGP3YXLYUEjcQOGAO3pnP1z2poaRx5bliN4C&#10;jrkqqsfvcDG7BqtI5QttXzJFfBJCgqF6NuAORnj8K64RsrSs3e9/zZw1Z2V1vpv/AF+JraVceVqA&#10;Q5YTL85HlKrOqsFCAkbhyT+BHINez+GvENz4f8RaXqtvI0alojJJbloiJEKkOQANswCqRjqRnpXg&#10;pl8qSGbd/qpVEu05YFgcDJGBGSDn6/l6dZzwXNgJHyDBtYFiS65UHK7epz755ya8fOMJSrUm6kee&#10;NROD31TVvw0PoMgx1WjiW6c/ZSpuM1stVZv71+Dt1P67f2L/ANpW0+NHwbi8Oa5JDceNPCVikDSz&#10;SxrcXlnGiLbarEkqkySDCrIAuCwxk5zX1f4dtLfSVtrm3f7RdLGbN0hEMTJaTtG12YoGmXzY2uLc&#10;vsDfKWKgqARX8q/7IXx6v/hh448O6/HLJLbDbZanZbxturCRxDdxHOMyGJd6ejxrnAJr+pz4ey6R&#10;8RfD+j+IdCdrrTtSt7XU9PuY2JE8N1AJFkBzmCXzNwKg8NHt46V/NOeZVVy/H1MIqd5Qb5LN6xvp&#10;809Nn0asfv1DE0cRhaOMoO2GxKvK9rRmknKL121uvJtbJn4U/tm/Cax+Fvx8utQ0u1MvhbxhcL4l&#10;0+KNo2bF1c51W2cwlhFILkSnaGbC3KjtX6//AAFm/wCFyeB/DOs+FNDnjW60u1sZIogYra0e1QW7&#10;pO8rbI3/AHbd+5C16V46/ZH8EfGLUfD1x8Q459Ri0C9F5bW9pssprpEQxraX93bqHNqdwZ1BDsw+&#10;8K+7vhX8H7DwnpGk6D4X06w0PQ9OiEdjpmmQR29uiAZwVAzJIxOWdyzuSSxOc1jV4AlxLh8BDNqt&#10;TCUcLNvljy+0lFq1lzXjBvT3mm7Jrl1uOv4gQyi6y+jHE4zk5HOTfs+a6d9HzVH7qurpX15r3OV+&#10;Hn7IF/4lvbbU/EPiJrGFY032mmWsM0r/ACqHAu7qVfLOSxz5LDn7tfTFt+wT4PvTFeQeKvGFtPhV&#10;Zjb6LfxYXk7oVityw9jJ3r27wPokelLCL+5FsqKGkMhWKMICAH38bRnbzkA15/8AE39un4IfDC11&#10;TTbHxPYa54j068g0q30WxmWe5udTnbyWjjMbEFEkK72zjPAya+zocAeHmWYT2eMyWioJXc61WpKc&#10;mlq23Na26RS12R8XU4245zLE82FzWpd2ShSpU4wim9rcj0v1k233scDqP7Anibc0ngnx94d1WdOR&#10;pviW2vPC93IS0gEUcsK3trJJsJwXuIuSclQcn4P/AGiv2bfjN8K7m3uvEvg3XNP0eUSK+vaekWra&#10;M8pIIiGsae0sAdlOQrSK/B+XrVTx/wD8FWL5Nc1fTtDE2k31lqHlxC4dCpgRZBdzHLDOZ0g2kk4U&#10;PjtlNS/4K9fE2x8H33hmWTwtfaOlm1tq4n0yDVP7XEu9Ip7iW6lIUOZEwuCMKMADNeJRynw+yrMF&#10;jcrp1sFXjGSUYSlUoyU7KzjUcpbpS92aS00toe/Vx/HOYYJYPMZ0sVSquL5pQVOouW0tJUoxg97a&#10;wd7vXQ+T00k+cqCzunuJ3RY3Z42cyMwVRhh8xJIHyjPzdKuRaQILtLkXNxEVYkpBKUbeCo3ByAV4&#10;OR8uOefby1/2rPDmt62mpHSrO2N1I8rLaxxRQx3VzLKVSG2D/wCjkshEaYLFVJAGBXtWhePvAPic&#10;WMSXKW8vlxpqFyilRFLIjSwmNVJyFjiAKjklu/NVPPqDqezUuVXsnqlr/iscy4fxEYqo1zSWtr9V&#10;6b/mSXgefZFDJcCR5oZUnuZBcW7MB+9FyVUnb5Y4IUEHHIzmtrRdauNN2lII28jO22zGsRjQHMZm&#10;EbEKVUg5JwGBOcYroH8Im7iU6TeQ39tM4MAWQCfY6F9xVTlPkPOO5xWYPDc2lszS33lQ7GLWkQd9&#10;4bKmN2c8HgckH+lYVaVCUpVvaNTlro7aO2mmnolbz6F0vrEWqPsbRS6q/r9/X9Nb5uo6jpU11J9i&#10;guYrabfKsLxwSyQPje8Mk0IxkMxKFQewwOM37NHMduk9heWs04YvLO7Ks8EpH2eeCLy137QPmYkg&#10;84ro/C0WnW94pu7PGn3VtPbvLLGsqx3B2mOcDGSAAcjHIPrXRQQQPPLbj7OURyI5xCFDxfwMpYja&#10;pU5x/te9ZfWYW5YQ97z0fTXbb5/5FfVqntFzvRK+l35d9/XfzOBa0Sa3NpqMTuplUW0kCOirIoUC&#10;QtjHllW6HIOQOOcufTYo4laWEeQx2xg7mfGTtlb5MgDA6Dv19fQJIbGzmDSiKaNysKLGMLLJJhVO&#10;FJ5x1znFc67+ZcTPbQ/uYwXkg3nLZ4wPMGQeO2DQ6k3afLZdX00tpp1EqdNuyfNJa23au13+4zPs&#10;McVpPMrwPDGVzbeY4mm3ZyUBjKqmDySf4unGaxby3s7eNn3MkcqoUVVVslcKFEUeAu10I9AF5A7d&#10;GJ4ZomRYvJiaQjysZUbR3J7ZH0x1rPawlWO8mVI7jcrR2ltIpxHKWBOQvIQIRnHPNVh6UsTNRso3&#10;fS+j7vfQVWaow5nqo/eeDeL/AIseAvAOuaPpXi6C9tP7ZmSOw1S42ppi3LSeXFC8qvlZCW6MfoDX&#10;U+JH1TUrCPVPD2o6fPpaRCZLa1lEkjqQW3FSowBj6Zx718cftOaDPqvi8eHPE9oiabqmlrLpgUNt&#10;imgbHnREk7H8wDo3HFX/AIW+KtX8N6JbafNdS3kOmxraSpIxdpLZRtVixOHbYMEkdvqaxqYqlhal&#10;TCVYuLUnHmiuWS2tLmW/W912L+rKvh6WJpTcptJuLaad307NWs/M29T8Tajex3tnqHmF1chpPKcH&#10;IYDaSpIHseBjn3rlku5WneOOdUfBYNg7NhH8QbAHT1Ocfgej8VXel64Jr6wuNkimNp4t23cxBXCj&#10;Hyt6j39q8v1O8lQPb2DiSQx7WY4HlArtJkccsRzwD2ryYqSrr946nK2ua+6fX1OuMY1KXKo8k3Zt&#10;Po9P67DdY1Oy0xQj3SyuPNMjxku4muAViVUTJdtvm4Gep9Oa+fb+e9fU5JQWgt5GJGWJuXUMdzF0&#10;AVQcngZx03HGK7e4tJIbxbiSd7i4DAyPJj5IwGGxFU/IN55x1wMng1zWu2jCSK/VSYXcFRxg7mzg&#10;L2YZPT3rpjKlBKUUud+buvlft/T1PQw1CcYxb95vrb0/4a66dC9put2ulX8cUhL6dcRqJLd1BUtg&#10;ByCwzkAkj9T2rmvg1pVlpvxq+NuiWmx4tW/4QnxlpzFlXNpqGlXem3SKoHAS/wBOfJAwS2Ac5zd1&#10;nSjc2H2m3VgVKMfLUkgDGMk/XmvGPBfjU+Ev2i/B13qEoitPFug6j4GvzJgKbi3lOraOc7OWNzJO&#10;g5xibH09zJIVsU8ywsJpvGYaorJXV4OFZfN+ycfnsebnvs6NDBYuXu/VcRRb06Sfsm/l7S7e+n3f&#10;YPjz4DeHdUSXxrpD3eieLYAGe/tZi1hfhBxb6hZOCs0DAEZXawyDX53+LfhTqGq+Np9Yt57nTL+0&#10;lW7gtw2/Trq/tZFaOO0vIrjo5VyqtGGyQhyxr9prSGHU9FmjjcETQlgo+YZwQcj8vXFfmp8WGl8C&#10;+LL5LpLl9I1WRWaaNMzWM6hytzbrwNwUZYDkgDHIFeZl2NxeHrtUaurTjG9tna8VfTzt0P0bh3O1&#10;iIzyzOZ/WsJLlcJTbcqfLokpXvyqy06K9mldP0bTfEGoa34VubvyJ/Nnk+xvYXO0PbXIDLMqTKgD&#10;WrshKsSrN1AwMmHwlprXNxNFNKEvrd1aWAzCNUDg5SNCwMkQ/Ak8Vzfw+8VeFbPRbmNvFemXtzeX&#10;KwmFrmJbmN55AkReG4ZW80hQCeepxjPPXR+CCLyPUtOuLyz1OFQ8xBYwzRtIw2MrnDBfvbWB6g9K&#10;rESl7Jxk3Sk3o2uumj/DXpvqaLCxwmZYj2DjVws3dOFrWdtV5L72dxexPFbeSreXK6tFBIFPmwgB&#10;A4wRgMV3A45+YH5TxXmmsafa3Q8m7tEjurWMoryLuaQAD58oPu8jqc8816FNd6lapa/2jClwIwyi&#10;6gUlSoHzNOhX904PfkfKBn08h8Z/ELQvD2lXLljfanJcB1RFMjhQT8qx55UJuJyc9u2a8mhDF4iq&#10;sPShzzb3jvdabXW/oenUdDDwdWU1GMVd3dlbTW+mltyfwjdTaH4gsZbCSFZvPRWinEiRFiwCEfIN&#10;mOSckdR+H6z/AAn8R+M7OKx1K1nh1ny1WM2flrKEI2tMI5PMyxKSAkFWxtHyHGR+Edh8Xba9l+2R&#10;6POwWYKrmFldpGw+0Bl+XgcMuMZr9VP2dP2pbfQPCttH4n025h0i3EUdwJbiKOW+jLDYqmMZ+0CO&#10;QHcwzsVST81deJwOOw1SlKth5x5XZ21d++nTTbV67HNLG4DE01Kljac9fh5lr0svv2P2I+HniPxd&#10;rtrBbSbtOtJoZkkGpNbQ7oipQxiMfO4yGxhMnI6V02la0fDen6szTINFtriX/SIlaK2VEDpOUknc&#10;B2IVtqk/MzYFfBWmftz/AAP8E66j6Ro2savNcy2qwvfyvHYaTJcoisw+0NhwJCSuODkd6+r7T4w+&#10;G/Fnhjwl8OfDPgy0+IOpeItW1nxFqVxHqkdhpXh+0k0q5XT9a8Vas2VttFsbmd5p1JwUtmXG5smK&#10;taV40nD35bL3nfZb2+/TRK+2w48lCpXVNRpwV38Cfurme8rXt8N5Lmbstz418c/G/wAafG/4iWOg&#10;eHfB+u6j4Z8OXH7u3muEg0OwsbSY/adT1y5aRYgzBSZHlZY1VhGuSAD+uPgT4qfG/wCJHgPT/hn8&#10;N2fwH4EuLWx0zW/F2nq9nf8AiVYIhbzab4XZI0lt9J2sym5RE3g/uRLkSLQ8JfCDwrfeDI/E+raL&#10;ovhnw0+pajbQeF7ZtPj0gaho1/NYyar4wv1lH/CQ6nKLZbmC3kb7Ja290i+VNL+8X9YP2Wvg3o6a&#10;JF401N4b+4VYxodskca2NtbIV2XCLtw7ED5dqqoAB9AO3K8unOrDkrXq1Y8zbl7tmtXyq91a8Uk7&#10;NaO2qPzXiTiJzo4iLwXsMHRqcl3FupKakrXctIyUtdNY6yTbtI8X8GfBu3+D3gu3n1Zmk1ePT0aC&#10;O5yG06yKtKypASRbyysWkdQWYlgXdn3E8h8ApH8R/EDXNcuHkkVr6UWwbdhIo2Kr25GCpHcDtXuf&#10;7SviY/aNWsLd0JZDARxwhi24AP8AFzjFeefs36SmmaXc6pKojMjtITwMryQfmPXAH519G1GFaFOP&#10;vRp3k31vZK77/wBdj4lTcqU5y92dSy9Nb2XW39dT7TmnzoWp5ySI5FyuAQWXbtI4z1/WvzS/aL0m&#10;PWL7wvYbBJ9r1URSADO18FjvABIGCASf8Mfoxplwl1olyuQ32iR2IxksCRjkY7jFfEHxDs11T4j6&#10;LphjJFvqK3KKvBVsbWHP8IVSc+wq8THmprza/NDpTcaiaWyf5f8ABPhP4cK3wZ/a8sbSJfstre3W&#10;nMdoKK8d0sYYFGPOeD1I5r9m/ijdQeBfhhqa2Ajim1zUPDvh7T9oEYf+2dWiViFUjgact0/HGFNf&#10;kL+2jZjwR8cPhz4ojXyVv0sg8o+UPJaSxn7wH3tuB+NfpT421WfxuvwC0QXCzW/ibVtG8SSImGMN&#10;h4Z0hbdfMA7yX+o3hyf+eGO1clL9z9cow35ly+XtbL16rbr3OzESdZZfWldLltJ9/Zu9vPRM8o/a&#10;1uXP7SP7FXhVSWdLfxLeyIBuIMM/hmBX25GR87YPsc4FfpB8V0MngW/uBy1iyTr7GEqxPy9OB+lf&#10;mX8cJj4q/wCCkP7OHhi3Yyp4T+G+r67dRrtbykv9ct4Y2I7ZTSJO46jHNfp/42BuvAXigZJKWdy6&#10;gc8CM5BGPTNdeCjetm0vszlGK3+xRh/WnmeRj7whkjbtKmpN+Xta0vz/AKuangm/s/E3gfTIryNL&#10;qz1HTJLC7jlCvBNBNC8E8MiMCGR4pGBByCCRjrX8EP8AwUq/ZZvv2a/2lfiJ4BFnLa+FrjVrjxF4&#10;JuVhk+zzeFdcle702KN9hMgty81o/I+exLE/MM/3Hfs46sNX+Hhh3hzpl7NAPm5Chj+ZwAPbH418&#10;Cf8ABYf9kKP9oj9nub4l+G9LiuPiL8H7e51RHggVr3V/CTAPq+mkqu6VohGtxGDnmJgMbjn0p0nj&#10;MHT5da8I80H3a0lH5pffY8ZVllua15XtRqy5ZpWsua0oy8leVn5NvW5/BldWMmnM8DlDbFSWkAka&#10;VsjKkKMgnO0DJ/h4NNiWBoJY2hYnMap5uA6RgKGLIpHG4DHY5HfKr6RrunpFdGBi6vE5V0aLDAKW&#10;X73Bzux6Ywa8/u1V53E6PHGQ21woZ96qGUtzlxgAgEg9MeleJRjGKac+Z3va97N209EfYSmppStZ&#10;2206W1f6mBNPbW7RrEyM+WBUCREbaAu0l1Hy5+uTnmsi8nMyyuw2s2Avloyoiod25g33W25HYEkd&#10;M1W1dIJr/wA5GlTPyBfLUoXDAMyDPynaM/Wlmjt1tlS3uT5kvytlWkCMSAwZMjDHg9QMcZFbxuvd&#10;ik21qv6t27dDOatFNS9nJa7b7dP8iBp4dpSVnVm8xcByA5Eh5JIXYu7PA4IPBApwuZFgc7v3USBg&#10;4Uc4YAMSyljwcYHTByelZt1O0Bt49jshjJkZkC+bISqoAW+6QW5/3R0p806oBG0bHgIhRtzbTguQ&#10;AMjk/TNbRu1BOF1Lr6WXz9TNxknG9TSOn5aeW5IJZWilupFYQSMLdW2nzXaVW2EBT0wxXLccADnm&#10;p/tMSgJudW25CiIuhZxkDe4XkcjAzwByeaoCZR+7hePygQdr/vJmyrFTuz8jEFhxzlQOlOuZFRP3&#10;Ry5jVnB+QYABDAYBz1HU9OetE7px97rvZeW/QJTlL3eTfXdp6W2f3O5opFsQygvJE6YYo2JY8Ahm&#10;RGY/NjaDg+vOeCyaYRO20BxBtfcXYqSVjA5Y8EMDuAzwwODkVm/ankXqYn2JhmDMTGDhiv8Adxk8&#10;d+/FE88cksnzssqock4JIdGWMxnHHygZXnGee9OKUpa6Rtt16a2BxSi480tvV620X3Fh5DIHbc8i&#10;pl1aIIqjBG5dynLADAzxz+ArNyMTHDGSJxIIkLB2EkkatiTn51DE9OcEZB5p9xOsflSWztIqqI2V&#10;ccsy53YC8v6/XFUGmdHjd2kMpISRsKOH3AckdQvXOc9Mc86xgotu/NLTRKys/wDgb/1dJ3jZSbgm&#10;lfrtr0buTXFzA2JQjI0hKAbwrjAIywXOSWLHHzY2kEZFE0cTRpCqkyyPnzMxYiVFJ+YMwwzHGOMn&#10;PIxUEr+XGVwsgLScDgplcnYCflyCSO21hVa3lj81fMuEV5fL4Cq5DKcr25PB789DRHkXvR0b7rdf&#10;5eXUucak+VQnaMdLJ66f5r/gnV6dqbWAhiu5hJbSTKiCLcNjGNR5krngKULjHPLcAlTnu7Sxt9v2&#10;qJlY3PmsokKPtQt+6Z9zDnn124AzXmUswClw8IjJIWPySj+fIFKSEjHIwcDrlhiup0jU4oXEF0TN&#10;G5UtGrGMISAMbzn5CxBPGMj8vjOJeHYYnmzDCQ5K7u6sY6KaVmpKztzd7L3r333+x4b4irYf/YMX&#10;VU6S0hOVuaP91t7x7O/u2stNupWOO3QMJBPKFYqFiJUHOeZFZQW3ZwPyJHFdBpFyquIlHmyiKZvO&#10;mlhtreE8kybWhOMYPG4FhjByQK5uScKjRWzoAVAIYl8hieB6LjqRj+VaKRLDHBmWJt6xySIBiR5H&#10;DNkjPzAbl6nAJ9RX5/GnCHLzq7bV+vVfc/l/kfbzlKrGym3pp6f8HpqdIs0jM8Me5mVd7tHIJknW&#10;JyzBRHGAIS3IOSOcccVxPjfwlHBdxajG8N1DJYm6u7e1t53jtzIm54R5jbt6bwWZQVDcqSowezsX&#10;hjtZ5rgNuGFjWNyjYYbh5oA+52xn6CtCwuILt7pZSsEBgYxrEJTK6R7Q1rBsI2kksSxOMKepIFer&#10;gM0rZdWVbDytG+qu7Ndru/yfRo8jHZfTxsfZVItezXbW9vv+S06Hzbez2FxZKqWk0cyAxxzvL5gW&#10;IcHbbBwElYjk4IIJ65wPFtTtBDNcCWKBnWT93JcOcqkmRGogTDMC2cn2yCRX014z8O/ZppdR0uxe&#10;2trqQy3EayPKqx7QXkUuSUjaTftA6YGSa8J8VaNJdIk8U297dQJoo2AR4twKu+7ujdPbOK/Wcqx9&#10;LMIUqtGq3B7tt3Tsm4vXTXTs/M/PsbhJYBypzpe8r6Kz5leya6ffqeN35tSWS5jLzhwGH3Y/vhQq&#10;uF4Td5eTyCBjHOawJI0l8xNwiAbckeC7BjuyobYocjGce4z6VuXKo0yxJtd2lHmtgkjZKCpG0YGc&#10;nnqcDFfR3wb/AGTPiN8ZTHeWNg+m6NPeIo1y9TbamFipZolCbpGCg4+XBPOea+p+sUcPC9Sfs3K1&#10;tXvpsurt0/Q+clh61ad40rLpte3n69O/qfMfh/w1c6vcGG3gEkzybVhDjz5HOUDRh+d6l2+UA5J5&#10;xX0N4O+BHiGM2819peqEzZeBYbZJXeWQ+Wij92eFkVUICk70YDbwa/eP9lv/AIJv/CTwVrOm6j4g&#10;u4/GOuSRlLj+0ViW3RnWFka2g2DyZElTKsWbO7BAr95Ph/8AsS/C/RND0/UD4c8PtCoEsfmx28kw&#10;VypMbEKGdQ4BAYtguW6nNcGJzjFtVHTVqEYq7dr/AC1dk/VPuj0MLlMf3SdK9Wb6uybfla7a87L5&#10;n8U9x8CPHFxpkEdp8O9etU+cPdf2VcgtIJNrBCludsgdlzkbgWwTzXCa38APGVrKtxc6FrllcQkT&#10;efeWN6p8qHdG0YHk4Ybo5QxAG0oScEE1/oBJ8DvBVkX8jw94emLMXy1nbuGztZmwyna+QDkHJxWX&#10;/wAKp+G13M2mar4C8M3yESAo1tGsZEhleWNhEw273lkJIwSZM9a+cedLDfvJ+7CT+Pl5tX3tLXp/&#10;wT6KnkOPrJQpwp1KiV+RzlF6W2vHS3e/3H8EjeHr2Oyt4ZljZ1yLi0aC4SOVVdlWQEKcOy7iFfGA&#10;GzgFa8z8e+Corq1M1lbQ2t1DGZGiESRvNDGGLGR2/wBYccDbk8dBX94Pj7/gm3+y78VNLvIH8Bw+&#10;ENUu1lVNW0LYskU0qhDMUwu9tgA5Jwctgsc1+YP7Qn/BDLxNpen3OtfBXxhD4stra1eSTRdbt1tL&#10;47ELSR2s0QIORhRu2kkc8Vpgs3p1Jxnh8RGTu3bWL1t9l29NLnPjssxWFio5hgZ0Iq3vr34+vNG9&#10;vu/zP494hBZm4juIGXZFItuGlkgUXDmNw8hjUl8DcuwHOHFZVyq/KkpjQrIzjy1diy+XlU2EAFPQ&#10;HLdMgDBr7D/aG/Zq+Jfwg8Tmw8W+D9Y8OXczzAW+q2NzZRPHG7RGa3nnRUnjLxONykg7cgmvjXxf&#10;5+jzvbPCZJTCpBVs+WMcM5U43cenGPSvtMvr08VXh7KfLWkrtc2t1Zap7Lu+p8pjqP1ejUqSXPRT&#10;0klo35Nb9n22Me8AZFJmAIaN2wSNx3sQu0L1xxjocdwDXlfjK7kKrGitvMqIAsYXcTsw42kHJBAA&#10;BwCSu44OO30i4ur27VLp1EdyvloroxHmKcmXP8YxjJPrjJrnfE9vBDqlnLchkjEhb7p/1aFypAPT&#10;Gfw/CvtMDD2OJgqi9o4xvp99vN+n5Hw2ZVPrGFc4S9nGcktei018l2OLsNEuJFH2orbqAWxuyzKw&#10;I+ZMNsOc9T74Oa6aLSrGx8t/KjkkZV8tnBaQMNu90VkwQFJ4xk5J9K2JTbsgdAf3iopK5CSY3AKz&#10;DJJyRk9sVRPmqxWUEKQoALuQoaTBwc5OAo49DXbUxlWva16Ue1rX9etzz6eBpYdXS9pJ295u9rNa&#10;2tb9RWjkVVMaJwG34Dsyh2GHC7cBCgPc/exxzVSaNfKKnBmZyAyKx2j+Hd8uM5PHGB3PSrreWFRN&#10;odmbBZmbcqqGOc4wq7gB2Hb0qsLl8GPKRsXKqF3MG6/xAenf1FTGTVns4ms1GNo3s2tlt069/T0M&#10;lIrkmQ3DlTvjVmYvJE2wjawZBgSfKAoyBxzyMFVgHMqneAHzlxwQ44Y4AbOMgHtxWhKzKHzMquCN&#10;2zDABnKjAKn5VwSe/pyTWfMxLszKrI3DMoO4kr8u0Do368n6V0xnOr7qSikr2V1fY5XRhTu1Fyct&#10;9den5dio0xjO6RQzMS4GFRTgHLZPGBkHHPTjmmMJABsYLDKo8pnRVQyfKNqspzs2Bsc4yRyScGZ4&#10;wCJUQEgjk8gEqcAqOoxn6VMyhWJCA7ljXlsKsvl+YWCHgj0HuOvQVGacoJQTlt5aWtbsZ8kpRnab&#10;S6FaOJ5YQyMpRHIL7STtADAIQP3h5HJHvSkSoXcgYkG4scqVUdDnO1myByQBn16VYQBExHhflUoG&#10;ygUkdGJHzdDj24qeFrhXKbU3hwDIRkYcliC2efvHAPHPPAodd3knFOL/AOB17/59xqk1FNtqUN3v&#10;07JmzYSg6Wd53lriVkUsXKqoXgB2yCMYA4HqPSpNITiVtqozjcqgFyyk8BcfN8o7A4yae6TwWaRb&#10;0LvJPIHKgxqse1CFz1IUrjGB0HFUFAEewPvwVbjk+Z0bGeT056ZFZ0qTUpVI7Slor9/Psv8APQuv&#10;V5IRjJNSSSu/1/AdNN55LI4jjiVSNzfMFYsd0oI+YYRsYPBOcdxx9zKpuXGzAVWXJb5S4OCVOehx&#10;x+o9OhvLpFhd4VDSIpLcDbsD4CAnqAFIzwemOa5We4kLmVwG3ncqtyUEp4UAnjqM56AV6OGTSb5d&#10;vN3vp8/zPKxctI01Lq23a6tpve33fP07DwNb/avEumJnaIrnz2Lq5VTErsmQkhGDIqYz2OcGvq+N&#10;9sW0R4KlmLsuNrNlyEDNnadoHIH3sDjp8v8AwwtRceIpJ/LCpFbOWYOTtdyACoA+Xox/+sK+l45F&#10;SORTnGSRwMAD5fmB4wQoIHI+YY618hxI4zxtCM9VShtbu7avv6noZfNUsK5KV+eWvna2qXbQ1rKT&#10;ETjAQM7hA6I/fIbOckY4GW64+lW4xHCEYFgAUwwMbIrjL4+XsUGO+ckE9KxRP5VvEQskrO8aAKBg&#10;I5AZyMDdjIznJx9KtWSTQi5WdiA9x5luhAYRqV2su4jJHLYz+GMCvl/ZpSnyvlT0t3tb539dz6F1&#10;H7GMpaOKW+urt06I6+81CDTPA2uyeYqXE0ltFGCsRZU3xpK53MFYHeQVyMkkgmufsLjSbvRtOMZs&#10;2v59WndXLr5kcEVsoYW67MwqJXBI59jisXxfby32hT2EbtGj2vmh95DS3EeJELLjPLKQfcd+leM+&#10;B5dUW7R5nCm3mkt1UISTvdWctu+6/wApGRiuvIsNRq4XMqkq3ssVCtKd76uLpxgoS0s4NxbSa0d2&#10;raM+p4go5hlOByF16Ea+XZlg4SgrpxjLndRyT3hUSqRUrfEtG2k0fSoBaNwXARFC7WYnbtITI3bc&#10;HA5JzwQDnFef6xPBczwtLczWs4g2Wc5mDwMQzssaKQPIY45BB54OetbPim+l0/QLmayBEyxoX3ZO&#10;N5Ku2WBwQGyM8YUnrXyg2v6jqEs6z3cv+jTEPCQSvktn95t7uCRz2U4rsyvK6mLhOul7kJW63W2t&#10;l3v92/c+N/tKGEn7OablNbKzhJX2bdmvKyvc+r/D3iNoylpdPsmQFI5RkxTnp8z9nyRgbeduQcCv&#10;RohJNPM1veQTxvEs0kBDx4cxgbV3KxCAmZQ33Tywwea+aPBkhu7Joru6LJZyxrEoYMWVkyquSP4S&#10;Mj8OcjI9v0JobgxXMjSeYAbeF1kKNt/epgKuQ2Sp4P8Af4rzcfhpUa1ZOSShvpprqrLv36aM9iNS&#10;k1hqsVeFZNpbOLVk7vqtdLrzN+61m9tJtPhU+Ysc5lmgZA6TIPlWCZCMSRnJB6dMj1HUTaCbS2i1&#10;Xw5ceVY3G+8vLQSGARXqxs7Qqyl9jiTGwkBSrAlhg140upLqWs3FrHO7z2ty0ItiqqwSPjcsnHGS&#10;x4r2DRL+4hcW9yiNYXCrBdxnliq/ckzxhxjK8evY15+KozocuqV4ptNNxknra2l9dn8rnXhsVGo4&#10;yjNxqQejVm09mvJabeSP6BD+0DDoukRKsE+o31nB5EF2dy291Gr4UyKkbFZCqoSxC55PtXxV8Uv2&#10;x/inp3xAGjGWHSNCUWl7HFZ2UUkt/p0jeXfBrqXLJIgYsNmSfL245Fesa3praTqd/prRpbpbPNbT&#10;RSEDa0UrIVZXzsKOsnHP3cba+UPjt4Im1rQxrtvbo2peGppLqGCF3LXGlkD7bGvlxRnYI8uEBONh&#10;IbJFfheU5BlFCdJ1oOupaL2j5leyUXbSL+a06H7p/a2KqVJxbjQUrrRWtqtnq11Wj67n0oniLUNW&#10;e01Z9SmvFuVWYM1w8sEq3CpNG6jPyp5Uj5zgDpTdQtkKvNENyyqSFDBgm7I8vIJ+cHI/D8a+ePgX&#10;4oj1Dw+PDL3pIs7Z7jRpJgfPn0uYgPbKxuXLfZbjfGwJyqGI4BbnmtZ+MOreFvjVP4Y1e5Np4TvN&#10;NtLGyVWQRRyyqJI77Dwu3mvIGQ7QOAPvYJr3qOGVGdTDYenyxpxctFbRW+GK0ul08n2PFxFKpVqN&#10;1JOU6Wt3d82qt99/RapnS+O2ey8efCu5t5VeePVNTsJU2tICt5pzuqSAAgqGjHAwRkHoDj2sXVnF&#10;HdRTGMyyFluzEEbcRAGWCRsjMgzkZGfm4OcZ8W+KjxsvgLWrWYEQ+OPD5Hmx7SkN67WjtKJEGGJf&#10;phQRycCu017xja/D3RtW8TX13PZadaRywOvn7ZbxbgS2s0EMYQieJiSFVyx4bLMCAd5U3Vjh4NuT&#10;V4q2rvdPaybtzafctRTUm6bjvazv1s+/T7rI8L+PPxrsfDlvrnhDbOniO0tbW+0oSoXjGnazCFWQ&#10;qy8vE9u4GQCC471+ZTXkj3Ml7cfOZpZHkdgGxvLMykgnqQVx15wK1viR8Ubr4kfE+61a7jjtlOii&#10;zs0ClZPsVnOWs1ldgTNcBWOWPHOAB1rnnYudpLRkIr4xGnI6EleX5zjtl84NfouAydZbh6DnBxr4&#10;ilCc79Olk7baffueA8wWLqV4U2nTw1WUFy9XaLb/AB8u/U+8tatLr4z/ALGVtqdtK0/iL9nbU7mx&#10;uWa6JkufCF5FbzWB+ynAdItLlh2uNzAaXNj7xA/L67192BXzUfZjdtyWXOc7Tjkc85Ga/Qr9kXxE&#10;ieN9X+H+p35Xw/8AF7wdq/hC+t7t2W0n1myhN1pTyoHwJzBJPChwx+dk2spxX5q+O/Dt74N8aeJf&#10;CeqqsFzoGr3+lThVdHc2t1JErLvRT5ToqupwuVcEda93hHC0/rmaZfUn7qksRTXXlqtxqRW/uxqx&#10;ezWkvkfIcYVqlClg8XTi5XcqU3fraM4X6bOS17W2CbUTNIiZKbASScfKSOcnJH8QyemGwarfagBh&#10;FG0A5Hy4LYxmRu/AHcHvisaO5ydjFwS2FbdkqpHTc2CxPuTnP4VK7rt53Fgw8zAK7htOGBR8HqTg&#10;jp6V957BQah2tbV6nwv1mUouV7X0svlsXZblJInXaVJjCkxnlSrBjgL1BA4HfvxWc0rShpgTgbgA&#10;xPyshOZAAfvFVPHfr0ppLMCWLkIRtiIwhJABIynTpjOT1zmoi8SyM33SgCqrEkcldw5AKcqAMk8H&#10;B9toUo3aSu1rvdW00+ZFSrNuLl7ytvt23/rUbJdeZ8yM3lneScEb2ZmBUlRjjaOBxx2qvIWOOGC5&#10;GWXbz0zuye+T9KJbk4CgtsDEHCq3JPBJQjgLx1HH5VVZtwZWI5ZUVyPm285xxjacnnrxznoeinBR&#10;S05fx6nNOortXu920u39evqWnkEm1kHygAhlbaCSAQxzwTz1qsylDJuByhJKyDnJ78HpknB6c0pU&#10;D/V4RZUDZycAljhWGBjKqcnHXNV03jcyrlRkgkENnHRHKknr0wAc+graNOMU1sl19fU55VE7O176&#10;Nbfj2JJRvjl3hWyjP5eCCNqhlY4+8ofbuHbvxnHe+G7lZoIx8rGRAHBUbVJG1+uMqGBGexH0rhEh&#10;aQNne0TxqGjEa7RjOcFEH8KMpIGcHqMjH6Yf8E8v2FPFn7VHiuTU9YF74b+EHhi8h/4SnxQVkhk1&#10;HG2T+wdFaZSs2qyJnc4BWFHLtg7VPDmHsY4SpKdRRVPW707K2vVnbls5xxMFGneM3ZJLX5rstTa/&#10;Y7/Y8+LX7Qniu1tfC+nz6T4Q068jn1vx3qscqaJplsXVpILd+P7R1LyySlvGc/MDIyKQT/WH8Dfh&#10;34X+BfgTSPhx4e1HUtVg03zHudV1Obzbi6vbhi928MedtnambcyRJhU3EAc5rA8O6d4F+Efg7Sfh&#10;18ONHstA8NaFbxWVlY2akyHYu2S5ubgndc3rkM0kj5Z2YkntXsvwc0S18Y+IrWzeSQxSy7tyJAZJ&#10;JGJwu6aM4HbORycYxzX5ZjZUa2KjV5IVa6ulJrVara99e73fzsfpUK2IjgvYTqSp4aKT9mnpe27s&#10;ve3sk9F66nvngOysdWvoLQBvMnkTy5XViqljwGIH3Seg9q9j+LPxU+HH7MfgjVvFvxA1SxtBpWky&#10;arb6ZJPFb6hqZjltrZYNOjmObmYvdIQqg4WNmOFUmvmv9rFNF/Zu+Hsvjd/F0mn6j88elWbSKl29&#10;8ELAJZ79ksK7RuZVXbnOM4r+U39qX9pL4ufHbVNV1jVNf1TXrFbW/sY7R5X2WkVu8CWpghLnyo9q&#10;RBtuBtByMkY4a2NnQmsOopYio0lKT0V2leVn03S/I6ctyqOPtiKlR/VKabaSfNK3RPs9m7fcfdH7&#10;WP8AwWC+IPxX/s/QPh9cN4H0W109F1mSwusT3M7OTzMpBjQQ+XkKQC2R6V+Ui/tK6kdfvb7VNTvr&#10;qUQr9gmjlMjxXSN5kc7yM+VJc5zktu6Z618gah4iuIbaWKVMyXbBpZpQxxG+FdkLZGSEUfxYDA8n&#10;muWi/ta4aW7GTb71CopL7wuMElZBggZwMD3zmt5cPUcXepjKrqSSSTk1q7LbdL0S/wAz2KWdU8LG&#10;GHwGGjQu9Uo6283u/Xtoj7TT4mX/AItvNU1PU9We4vbmCORmu5lgEMdjHJHD5cu7EaeSZEYNgvkE&#10;5IFeb3/xZ8S39zDYW9zdfZFuBsUTSGCWO2KJFl+6jGQcbcY2+p8PllMiW6gyGQKnnW6usadWEiuO&#10;PlyCNpDE8EEYIPT6ZNFPEs0hDMiEQ2ytkFjjI8x5DvIIwR8w9DxXP/YWBoR55UVWTSUYuNlG2nz6&#10;WelkvM9SWcY2vCNFVHT5LNyWvNe23VW28/kfSHh74m3em6jDcahJJd3crbVkknkhtrYqNguTCo+Z&#10;0RmIYjqMivpPwn8armHT7hba+hhuG1Ce6tRuY3uIoI9zwFZwBGsCzEbl/ibjJBX87jeXS83EKqJM&#10;RjLSh+CrKQ6sdilgBnIAzwK6PR5GAS7lv5bKWMuqw24tg87eYQ0MjSH92MMACMnjB714eYZFhKkX&#10;JSdNtbpXSa2Vl8P3fI9TC5pWlJUpwVZaa7aJdb7+l7s/cn4b/tJana6bZPbXLZe1jVvMdpJyBhN8&#10;ZGR5KkAEDBJY8nqfvP4d/FPw34ysrRNUkhluLkg5+RCWwI0LbkO3EuSd2AT35Ffzl+BPGniGCe2j&#10;01DfRQwKrRXdzGzowZlKfZ3h2ToTgZZ+Txt6V9r/AA9+IkzXfkS3E8V+sIubmG0hVfsrx7DGRDbX&#10;Uv70EMGXaG2t8pJ218jWw9XAN3blFaWcr66eTt87PU9KdCnXjeEXbV7O6X626tH7T6nZW5Bn0y+h&#10;vYI1Zlij3JIjKGyGV41z0IzxnHOK4ez1i8muZbYwSRIVYLKoSVA2chZIwdyN64HFcD8FfioNeig0&#10;/UtTt7WR4lha7l+227DcPl2x3i7mkYNztLgtyMHivoXUPCb6fH/amlXq3cVy/wA8drHIEKoQZHad&#10;0YgklsjHPXJ6UUcXRrJ20qR39eu7u/8AgaHnV8JUopPeE1pf4vm0lb5/M42BLu4jkdRLtidRCyxk&#10;L5xceY6kjIX5BzjPat6ys2tormQmOa5lyHdzvYiTOSQxO4AYyeopyXN2XWCNYja5klZtsYmWRVwc&#10;IIgAM4KsDzg5Bqlqz3U1qF05jA4cI08iktknDAMuPkxjpg/hWrqKaUW7Le1tOmzOBw59VHlb1vu+&#10;m/X9f1oyxxwMFJj3SH5VJ8tctkMMkfMcE8e1fOnxW+JOs+F9ettH093sp7qGbfc7V2q729tJAFBB&#10;HVpATxyRjIxXtuuyw+HrP+0NWuftbR7Ps7OFZ3uXbafKIPyBQScYGSor4u8eXZ8Xa1qV1JIBKkok&#10;tOWLCK3f7MyBem3YgIweOO+TW1SpOnh3KFR0qs5KOm7it3dbXatvr6GVoSqpVI88YbuzsnpbR+t/&#10;uOW8YatL8SdEjt791n13TLgy6fqEpVb2En/WQFs/vImAHynoRmuF8L2eq6dHeC/HlmCM7jIoTeTk&#10;MSHP3QO3PXvmr19Y/Yrtrm284eY7sscQ3OhRjwRvXaue7HB6Vsafq5v3UakVIUgQwIB97BAedm5k&#10;kDYAP8PUZ6nzK8HUcKuIblKyim227Lq9NXbrvY9CnFRpOFNctNu/ptey/NbHKT2kxlkeMm2icgS8&#10;lHk5/wCWcZAIHGMnnHYc1QeEZkAIUBihyBhxjhh3J57+ld/qVsGcvl1OF+YAkDK9QpJAHPt1/Lkr&#10;rdETtJDAtn5VTPGF3MFJxj2+lcTqxTcG7cuvmehh6CdnKN7r/I4zUrNpo5VtwgkLMz7eMoFJ2g55&#10;YMQe3A/Gsa4t49S0WaFlEdxarnBBySnGVBHzDIP49Oa37+Z4g0sOSVVT8oKsVLKGBcMNxwGzknIY&#10;ADtWhDa2ut2Ek9kEW9iVo5QASHJBJV8g8AnjOM5zmmppxU2+mp3xi4RSts+m69f6+Z5z4WnWWOXT&#10;rgl1Y7Nmfnzk5BDgHBFfIn7TnhK90GG38X6VHi68NarZeIrWSNWDxCwnxNhVyTm2Mvp2PY19MpLN&#10;purywyxsksUoJ5wxBJOAitgjPp268Vv+K9H07x14YuNPvApkntrizJymHE8bq3nKfuj5hjoeeuK9&#10;vKMY8uzDB4yOtOEouS7pbx9JLTXTXU4s3wP13BYnCJf7zBxT0dpWvGXydn300PXvgj8SLXxT4c0P&#10;VY5keLUtNtbghXVsGeCN3B54YMWB9xWL+0n8PB4h0J9TsIPNlWMSRuAGII+bYCBw2VH4E9K+Hf2a&#10;/FWo+EG1j4favMft3g7WrrRwJZGL/Ykl82ymDMASrwSKwzgbSOO9fqZ4Y1K18V6FJpt20cgaMBDu&#10;ViGIO3KkEKeSDjrWmeYL+z8yxEaUv3Tmp030dOaUoS7vmi0/vVjzclxVR4XBYuUWqsIqFRdqkfdq&#10;Rf8Ahkmtbn4JeNfDd0JnurQSQavp8gG9fkYiNlbcSp+Uhx8p9eeBxX3D8APjvF4t0S30HXDHD4r0&#10;y3itpFuGCSatbwBY1uo9w/eTBEw4AznnvSfH34TXXhjWptUs7bfYyytuVAyr8zfvNwUYYjj7w9we&#10;Sa8b+Hf7NXxK+IerDV/h3omp35trhJImsdyXfnqyu0NoVXMlyjbWCqcsBwCa9ZYrB5plMMLi5KE6&#10;F3Tn9qL0vFr+V9e2mq0PqaM/q2NjmNCSjh8Soqqm0o6tcs73spR1V767Pc/QlpbG5tJx5LypNsaa&#10;CPDzRseNixEgsWYoAAclnwATtWvm3xX8JLWe/vNQtGUXUqhrZ5iHt183DLIgJw24Pwf7p4NfR3gj&#10;4VfGXRW+w+NPDOqrfQRhBc3VlNb3jkeWiwXsJA82cjcd4VW3Jh8/eEvjG0vIbWWwl0O/h8VQ3qoY&#10;o1KC+ikEg8pbWQKTfPM0ZbDKh27gq73J+Vw05UsVJ4es416Gy95Rml0/xLz3V+i19zGTwsqcaddL&#10;EYDE2TnBxfs3o+a7+w9r7xdt09PhW88EDw7cLPqNxcTPu3hNP8gwvtbO1EePMPO3BBydo7V6P4H0&#10;nxP4yvrHSNMsbu5W3jkSysoYnkZYWlZ5Z7lI1/f3BeRssQT0A6DH6IeAP2I5vHcmn6n4w8Q2+laZ&#10;cw29w2nR3Usd9H5yK0kN0sMc80TgkqFjiVwejYGa+tbz4sfsUfsQaT9i0DQo/HvxHtrZvL0zSkSa&#10;5N4C6l9WuLi5mm0+RZOCbo2juinyQckH2p18RVo82Jb5p9FZPp0V/wBb9D52eZZfRqqlkOXPG4uG&#10;1SSl7NOyXM79fP3I7+9Y+WfBHwh8JfA/wxP45/aA8A6l4ne806+1HRPD+qXU2geHlmitTHaXWqzW&#10;pE2oCOd4zHbIyl5Co3YLCvrD/glb+0v4Tuvi7q3gXVfCGi+FrLxTNey2ciWyhJNPnk3LpxadjtiW&#10;LGYwcbV6ZFflR+0J+1d44/an1SO+8bX0Ph6x0+aWPQPCemu8OhabYK2bdEII8+7xt3yOAWZeABWt&#10;8E5/GPgH4i/DzxYuj3thZ3V1bpBqv2WZbW9tZJBAZIrqVDGwDONzqcjbgsM1xYtTp0oxglF0XzJW&#10;tfbm5nvJyS7tJ7JHvZLl06ksRiM0rKtjcfFc9pvkpuKvBRjrFOPXljtpd7n9rn7RXg7wjJ4V0WHw&#10;PoumLa6rc6fBqdlDBbrYnIH2q7WP7okkiWNWKjcR7Yr7C+Bp1LQfhvA+o+RbxRWpS3jiyqLAkY2q&#10;MqoUDHbp+Ffmh8JPGd18VdO8B+Gz5raiLy0u71S0rstnFAyl5Ax4DSOmAc8rx04/THxfqdvoum6d&#10;4PtJEQxWSC6WMhWHyjIAHQ+pPY49q9vKoxaliIw5ZNJLl0XfRdtb/pY/LOLoexxVLLfb/WadFXk2&#10;+Zt35m5S2btyx72SufBfxW1afWvF+qo7ShbmZ/KUru3nzjGHXH8PQceg9q9m8Mw/8I/8O53UeXIV&#10;j2kjAcEIBjHbJIxjtXjPifT2l+I1nKMmNw8DptcIFEuQPl6fdBP0Hrz77rcBTwoLWL/VtEgQE4OA&#10;OM5HJFdsITcqs1Gz2XmrHzbkkqatpZPyPU/h5qZvNEgVm3kRsGwRneVI6ZHPsOePz+e9a0wy/FlZ&#10;ioHkziNCQf8AlqzsCenYn8/Tp3Pwm1R9j6e74eGXguF+7jOcZ4U8gfSjW9OZfiBDMq582TeW/vMg&#10;VOgGCQvfPAroh78Ypq9rfejKXuu6e58D/wDBUXSvsGgfCjX48JJDq8lozqvJDRqwAPfBWvsP4CmP&#10;X/CfwP8AHdy4d9N8EX2kxKXVtl1HdiaSTGeG2XK8+hx3r5W/4Kwyonwz+FsWVEj+KVYblGdiw/N2&#10;OBk+nT8qTwt8ah8Jv2G9I8ZQ7ZdQ0q/1DQtIUZOdV1PTpHs4VCgYQzWhLY/hRsYPI85yp08wxMqk&#10;rRhSjJ9lyu/5L/I9KMKlTL8Nyq8nVlCPnzLb72dt+z5qy/Fv/goT+0N8ToZFuNA+FfhrS/hvpV3j&#10;dCt1pNs7apGkgJAxq97egkH+EcCv1ljlOq+C9fYOCs9neIpJG0kQuTgk8jtX4+fsQ6LP8F/2YdW8&#10;ceI2aPxb8YPFN1qt3cXTN9svDdXJkkmZpOWdricLxkEp161+svhydrHwDaGUjM+i3F5Nk4KhrV5G&#10;LAjkfUV05c3HD+0knGpiHOq01ZpVX7t7N7RsvkcOZRdSooQd40HTgn/16s5P1b5vvPCv2HfEseua&#10;R470wSrJ/ZevXdsdpBGUnKnoPbr7+tfbNtDaamuqaLqEMd3Y39tc2V3bTLuimtrmN4Z4JFYYZGid&#10;gR3Br8ov+CYOuNrE3xduckwXHiS6uI88qBLdygtGeynauMenGR0/VW0Yxa+6ZA3AcE/xEZII9ef1&#10;rvymrfCYOqndc7Wna9r3fTTyZ4ufYZRx+YUnv7KEl5NJX+7b0R/CT/wVK/ZRj/Zd/ae8U+HdLtW/&#10;4Q3xQW8WeD2aJljOl6vJJMbESqMM1vc+dC2OAEAr8q9ZgSI4ijWGPeMOXAxgAYUBjyFwT2r+z3/g&#10;vb+zzqnj34Q+B/jdoFkLh/htdXmh+KZoVBuYNE1mSOXTJyFBJt01Pz1dsHYbpPWv44dS0wrE7STe&#10;W5d8rIrAZxvUoepODyT1wcdscOOw0qGOqOK5aNX342Vlra6Xo7ndk2OeIwdFSd6tNcju27tbPybV&#10;tDzO8sLIN57wFZiVYuQA4C5O5ecAE5yTzyO9c7cGDz1RIgFwqbiuzBBBwzbcEliSOSPkPtXe30e5&#10;0IZJVlTnLMVQAEqVjC4Lbs5B/GuWvrYyQqojKTtIpMmEZ4lB3MRGw2qCiEZ2gjdnI61nScFO1lKT&#10;V9G9dt7L+rnrzTcElZyW3/DfnqcNOzsrYiUtCwMTjMiorgsQ5J5JJByBwMVVE5ZWWMO85+aSfJXy&#10;ww+6wxwMDJOPTFbMkU7TNEqsNuQjkEAbMGZRIrHLEkDHAAHGRjFS5HO6OJreR2H70EscqygqVOT2&#10;BO0dD9a6IzTUYtcrX4emv4EWmlyyim1b57X7a/IwJI3L7kCgNwcB9wJ/jJB4AKBh905PSqzbtscc&#10;qsBk5yCC4LDnHJVfm6Z7c1qvEoaRpZJplyZfMdmUoSrfewvzBdoOQQflPUDBgu4fOiikVlUYzneQ&#10;g3YVQmQTn5QcnOeOOcVo2kk5bbd1/wAOFV3UVB2kltdbaf13M2YmJkjLEfLkKp3yRsCflG3scjue&#10;OlPMjbixDl2AACMCgMzgfOzH+6oIJ7GopwgSJRF86AruYoMyK3LMoX96OMAnjPOMCmS740VgTuTG&#10;ZZGVnd1KgoihSTGM4UleRzknNXaPLFr0/L/gExrSTmm+aMFe+mv/AA2/p8x/nCJkdg+VIChlIU55&#10;GQTycYGMe+ab5zfvpZCMMoMaAcFyRsMZz8zHd19FORmmHdKuHaYOSfNAcsd5IXIHQD8AO+M9aQkK&#10;wOAkjJF5wZywEzkDaNpk53KCx5JBzxTjGOjUtfW33amqk005Qsqj6dHpv8utr9C4JCchnw7IFKlW&#10;4xwASy4z8v8AL3qW2i2zRlUycjy1Xb98YAzzkA+4PSqPz7Ihv28jhEDFEYFvKkcDJIIz6/Nj2qzF&#10;J5qlIHKgHawClGMgJ4xgdcAA8Hjk1ktZvnV7O1ulv+CaOTV0k7W+L9LfmbijKgyiIrExCkO0rFgS&#10;FdscnAzk+o6YqRZlESEK8knl73l2NghirfKx42gZwf0qshWONOHAIYTup2u7H5ZcNLuxwOx3ARkg&#10;43VKJoWV9u8N5cqKsimRyEZWUCRmAIC4Iyc47d6dqfMoyatv5dPn/wAE5vfajOKcubR36JPt/wAA&#10;6XStZ+VbV1VVV8huCAzEAKS3ORxzjoPTr3EWmxXtrOl1cmCSYKXnjLeZGxwEEJJ4wc52/wB7OMV5&#10;fGVFozxIHuXU4fdw5QAtxJuwVUseM9Mkmu38PasohaG78xjJEPsyxl2keRCY1WQsxLkkuA4C5BAw&#10;MV8JxNksqcKmZZfHm5HepDts3NaarvHzv3t93w9njnUWAxrtzJKnNteXuy10fZ/LsdnHPbxRG2VZ&#10;VcbQZ5WjIkywBwqsWGMHB7joKSWVoG/0cmMCNV8wRucg7g3QnaCrHHJ/PArNjUSqGmiDKjEtCDmV&#10;S/3vuEbAozyTnJ96mdppWhtopVRV89WTykjdoyyurXNySfMVS/8AHnaFAU8AD8+pVHUklFcqvqvs&#10;2019fI+0nBQSs7vX8fxf/BNN5Y7qIhWSYyTrAsDDJMAUvMzqAcRneApJHXK55ryTxn4VezKnT7YP&#10;a6lIVdIjvWEzFvkd2YlkXOPfIzXfwzRmaNSJmQPsZUTaFXO5SWABHyk847jvkV9J/DDwfp9/byeJ&#10;fEWnhtJs3V7WC5hglsrySLGLYrc7t6FhlmPUk8V9PkmNxODxVOOFb9nO3PFt8rXVu21lrfTtseBm&#10;uEpV8NJ1I2qr4XpdN6KKT/H5u55B8A/2PbWXUE8XfEyNU0wSibT9FLoIrsAiSEzPETlAfmBDdFCu&#10;OTX6NaJrVloebDS7dNK0m3KQWdvbWrpFEqbgA0kEXyoWU7Tg5Axgda+ffE3xI1YzvDpR+wWVjA6N&#10;HbtDELW3YMsf2eON1QJhRuQ8FF6YyazdA8b6nqrWv9laosTWMKXFytyyosskb7hLBFawSNPcOFPC&#10;qxye2a+zr5nVqy55tySVou3xemu3l5XbZ42FyR0YX5U9Lt/y39E9X83t00P0h8FeKrjTRaiS9LyG&#10;Vm+0w3LFQ4YSlHMqA27CEZw5ycHbjNfoF8Lvi5qF6ttp97q05igeOJ0Ezts2JtAUFsBuBnPQ9eDX&#10;41+GL6TUdMl1/wAye8n2o0q28lrFJLrUxYQRz2N9PO4QQJKGd44V2gv1Hlt9S/DbxFqGnkTao81p&#10;JezAwNaPDKq7owqW6ZMQniDiUJJu2N5RQDeuD5Ga5hia1KFKCdODVlr9nzslu9N3r16n1WQYTDwr&#10;OVZKVSPdK6el0l5LyX6H7KT+LYm0UR2l9mUhmD+ZnaGBOVdWzn/IrE8Ma1Peagsc9zIWMsIUklQ2&#10;1sks7fxkheBnvnivkPwv4unlZbWS7lJjIQJOJCZHyFIAViAQWPG4Yx+A+oPBQW5Ns4Y7xIjSDIC7&#10;lOQqndknds+oOOlfNzqVXCNKUnyrS1/v67n2aw9GNT2iiveW9uulv0/4B9u+HzLe20GGj8pIk3OQ&#10;fNLEA/MOmOTXfac7xOYzJtOCqttU5XGGzuHI/McV5p4Sv4xYx5CmEbYxklido+cYONp3EgDJPFeh&#10;WkrSFACuzPCZUkIc/KOCce3PSvUwsHCMJRk+Z67+lrf5ng5nCU5VIyivZNdUvK/z7ra2h4F+0/8A&#10;slfBb9rPwbd+Evir4Yt9RBhCWWuwRx2mu6VcIcpc6bqEce63ZVY+qndgrgnP8LX/AAUs/wCCYvxD&#10;/Y18XyX11DdeK/hD4gupP+Ea8a2drPc3FhEZDt03xGyW6pBdqGUK5Ijl/hO4EV/oo2SNKioqsNyg&#10;ABV4HcMMcfzrxb47/BDwR8ZvA2veA/iL4asvEvhXXdOudP1LT71SFNvPHs8yGZMPBcI+1kdGVlZQ&#10;VYd/rMszbEYOcalS9SHfZrbXm1em+36n5tmeT4fEup9XSo1t3D7FRaXXLZJS816O6P8ALj1v4bW+&#10;o6RYavpF3Bp9xaRSxC4l3CzmREwqTMn/AB7yZUckbT3I614H4u8Ma3byLc6zc28lsg2I9q6SmZkU&#10;HAbeOvy5xjpwT3/ez9vf/gm78Yv2XfifrGl+BNFn1r4Pa5eXF/4Ev7nVrRbg6ccO2nXT3M8f+n28&#10;j7H3K29QrZblj+UHxF+G/wAXL2O10rWvCmq6Np1h5txLqcenR3Vruk+Vdtzp9qfNuGLHaC2BuycZ&#10;r9Z4bxuKqKEuaNTDu7U5W5oxeuj3lrpbV69On5VxLQwMFKnSjKjiLx5qV1aU1Ze8rpRa+Wq6nyjp&#10;khMOxgnlJI/lqJdxG4nG4Z4Pfj1q9Mu6RZAAVSEgEh1VnJ2k5cANgj/OavXunwaSHso7a4+QhJJL&#10;5SsksmMF9p/1ZJGcEdPessXt0kaWrB9iMuwGPcPLLbjtcklF6jrgnHHp9VKXtZucPhTsr6O2l++v&#10;3HzEYKnRUKjfNbp0a6P5FNJw0bh1O/eqsycvuJI8pckYCrnce3T6NZJJHbaASsmwSr8zDuFbBIGA&#10;efYVPb2vz7HXcy+YWYSFRKzlmPAA5BYD7v444Ec8MlnJHtG6J2UyII1XynJ4diqnLZA7EY6gnpal&#10;Hn5U/e+7/PoZKNTkc2rJPWy9Pn5FGZgHRjmNB+7L7FG5sKwxnGR8q44yScUS2zMiiGRgpJDhiu5/&#10;lGH9cdxn155qVyWjIeMPGzvtY7y5YkHkBfkKneOTxnj3Uw3B2j/Vc4mZyzM24hgAQRtGMDO0YyMZ&#10;HNaxlKGt+VR8+n5XMpe9K0U29L+t1sUWiCCMS5VgH3jaNpZF5yAfvZI6+o5q7awkpFNMyyZ+XySm&#10;1w2zcC2D1GR7cY9KvXERgZYRtdiQwYZcozjGxsSAMpJJ6EnHJOBQun3U0EMptSsQEjC4BxwXxk7A&#10;MkFc53HPBxnms3U5lGpz2Tb1/qxqoWbioNuK2XR6b26fgRO73Kwo0cavghCV2sMDZjDYBCsSc59e&#10;uKYbYREJIfmkO1iC+0ngEhnUc+XwD2zVgo7Sl/MikaGNHd96R5I6sp53AE59+mapyzCZoSd+8EsB&#10;uwiK24M6xFBkYUcg5GSQc04q6XL17f13G3zXlduV+vXb8f0NC5vGtraJWVGBlnijBBcKpCANuH3G&#10;OFwOpJ+tcvIpVHIkZSG8zaFwRuOcNlsscHntxWzdbVs45ZcuU8yXYCwVnBG5du85Az+OcVzNxK/m&#10;JsjIww3AAqpycfMoA+XGeCffBrswcU1K2rb1fS/9aHm42c3P95ZxtaPRr5W6DJ+Vbag3Mu/IblcN&#10;9zjqOhxxz+OOcmmDIdoyflxJtbliAVKlv4cY6/zrbuLiXZIdmxgx25GVdEDEpGMDZnEgxxnP0rEI&#10;mEY5RBtBAK/LE+cgbecnO7g4OT37+lTSWv2V/X9bdTyqs5JqNm+br/Xb/I9n+EtuqyapJIjAkW6b&#10;+QVZPMkbnPBwy8DqK+gZHgCgxQkxuFCeYTwAil3552ly2B+HYV498KbKUaI90GbdPeyOXIVshAI8&#10;bTkLkg9OmcgcV6w0QCKG+YMWD7QTtXe5Khiw2gMFyMDOT2IFfn2e1adTMqyc2lBpNeiS6fP0tqe/&#10;gYVY4Wm4wU5Nb2Ssm+xoW7ubULsAPKnBwB8xD84JB9PbnvVvdKsqsQJF+RQ/B37Qu0HjCkFBycdO&#10;arQKiqyhFDK3UOq5yAOcKfnxj06dsZpZlSMxKZGLiQKzDcUwyLtDKWzkHPXA5JBDYI8aHI6vLZPe&#10;zs+x6KlKNNc19Uk1f8Fc1I3jeMrMqOx3vh8KYldcEMD1Ukg8Dk+nSudstFsrC5nmiU4mkZlxgrG3&#10;LEoe+Tjk5wO9aqBlLnlG3BVZVyZCpKEOD1TanAJB4GckGrRRJGzjawChVVkVe+QR5ZK544yR6VnQ&#10;caFSq4S5ZVfj10l2W/8Aw6PQxWZ4/G4PCYGtXlVweAuqUJO8afM1zcqt1XS+nSyLc8X2qzeCaBZI&#10;ZNqyrtBOyRGUgqMkrgjr3YV8xeMPhdq1hqBv9BHn2s8jssJVvMjUFiY8f8tFOcd+MV9RoHQscEZE&#10;b4Q4fdx0TIwxwozn1OMEgviCeS8bxhx5jSQlv9ZDKSS2S+QRycDBx0BrrwGa4jLKkpUnzxqbw1cX&#10;2frqzz62Cp4yMY1VyShtPRPpfvufPfhbR9VsEMd5G9rPfyoTHIi7vKCqpJi3Z2gLxgd+9e+6fbR2&#10;ECOwDxwRrKZlJ+XYGAk2ngli2cdsHBzmlWwt5LtLgwoZFUxbsOyhQOR8xIHOc4PPpUmoyiDTNRl5&#10;At7d0jc/MWDK2dwZ8Y3AEDAKkHr1rPE42eYT5uRR9rL4YvZqyV29fkdEorDqMI3lCjHd7u+renfp&#10;Y8De8nfxDJeQPsPnzSoY3KkBnIzuUjPGOBnrX0hoOp/Zo7WG9k8yW7XzYpZCQYtsMjNlQvK7mjAY&#10;kYyTg180aEDdav8Au0ZmBMY3YCq0sgZ3PJ6ZBHK9MV9C2QkuNWtPlB/svSyH2Agt5k8SKWKqSTth&#10;cnno2faunPVGEKcGlGCg+Z/a0irW+b7/AOQZFNyq815SbknGPe7d7/8Abu36H9Hv7T3hAeF/i54q&#10;tYWaO2vrw65YxhAsTxamouZQuVyFW6+0qBn+EivmDU7VZIWaWLzIZw3nGQkoFKbArqcjZsOD2INf&#10;pn+3T4fRL7wz4rgXaHhuNJu9qks7hxc2RLbDgBDc9ePmxxX5sXjSNFNFOC1jKqqI1ADqjgfKwUYG&#10;HxxnoDwK/nrLKsa2Fg6km5KK9Vyuy+VrNs/ecRFwqtpaSSfbff8A8mTZ8GXlvefCr4iS2lsN1mkr&#10;a54dxKxS40e8do9U0fLH5GCFwO++GJ+h58+/aoRZPE3hzxLZXCeRqXh+0ngvI5AgbyJWcShyQM4n&#10;TgdCMetfUHxs8MXWq+E7vWNOs5YvEvg8XOs6XBGplku0skU3mnx7RmRprM70Qbi0sUaqetfib4x+&#10;KPiDxbeE6rql1JFBJPHaWEjSJbadBJIZHtoInkOxA5PQHlQD61+jcM5Pis3rrEU5qCwqtUvrfmvb&#10;T+9a93pe6PJzzO8JleGjPEXlVxCcUl/d5Xe+ys7X6tS9T9bbrxA3in4B6Z4llmimuNMn0O9uGU/L&#10;NcaZqNvFLLKEGWYqMkg4OeteS/th/EFXt9D8H2zrILeO01DVhGdyxtcIwtLUtu6BDvPT/WrmtT9n&#10;mWLxF+yd4kjJYy2Y8SoJcGTa9q32mHCqeCqKuAOc+/FfF/jTVb3VJb+61OaS5unIleSUlpHSN1CA&#10;7scBSAAQMbcYwMU8HgYU89xGHausurz33u2lG1tFbVr5dDJ4uOKyajjqb5frFOXL1aclF/lzLbW7&#10;7Hj9xsh8SaHckjZc2l3bt5a4zgAiPHY4B/UVyfiXxbqOleJ0s0mkW0Etp5MCuvzJI0YKnPTpjB+t&#10;a+uyzR6noU5UKseoGMqSoUmcMm1COB8xPXP5VwnxMjki1q0utq+ZJBCxCD5GMTFM7v4SFIBC9xzz&#10;wf2DLaNKviMGq6VVVKFSGqvZqbaWvW0t/Pc/KM3xWIw2Gx8sNOVGVKtSm+W6upQjHpbS622bPrTw&#10;xrNxpl1Yanp7NHqfh/VdN8R2bo+2QS6bcx3E0ClORI1vG64Gc7q7/wD4KHaFo2rfEDwZ8avDNukO&#10;hfGDwhp2tzw28exbfWbCCKzvEdhwJG2qW75TPpXz7ousrZXGhXrFfKufsgm3cAx3EShiWAILlXkw&#10;ccgDGcg19uePvBj/ABP/AGK9ZuIi76p8BvEiXdl/ojulz4d1pwjRyXEcRaLbFNAQW2p8p3MDgH4h&#10;VXkmfZPiZNwp1qsqE3t7ta1P3tL2hVVKS7cze1z7DMKdPOsixtOnH2lanTjPTdOC9rTa6Jyj7SN1&#10;vt5H5RRuTsY5x06khNvlsRvJ+YElsEevsanE2RyWB4OQRhCCwz64BHTHaueWRwyxjCurEYEke0Oy&#10;kgAEjKgL0x3461os/wA6DerELkFOTK7LyyMEIK55Hr171+uzpppXs7/8MfjdJydTV62/yLbSuqfN&#10;IxGcYU/LluhUY44OaY6E7X2bQd+P4gVLZCsW/j396bGkhJjVXLsQ0ahCWVemRhcA/MeQe9ep+B/g&#10;h8WPiPqEOkeC/AXifxBfzSypDFaaXc+S7JE1wR9pZRErmMEqGcF2YKo3EA8tfE4XB03PEV4Yamld&#10;uUlFW66tpf1qdlOhicRJQw8JVG91GLk7vbbc8olQKY3VnGCEYMFUZJwcL368GmiIszRorMQ45XJA&#10;APIGDncQf196/RzwB/wTC/af8WWn9r674b0bwVpsMlvJLZ+Ntd/sjVb22lbMwsbSys7t0kCK4IlE&#10;bKxHykGv11/Z0/YC+AHwXuV1fxZo1r8U9burZWuTr2km5t9HKvbPJDo1jJEYbxzE0g8+dlZjFjEU&#10;bkV8Rn3ifwnkdO08zpYvEWdqdKpCW1tJNNtb9E32TsfT5NwJxLmjShl9ShRk9ZzhNJLurpL72j+a&#10;7wn8LviL45maPwp4L8R+In8zyYhpmkX98oXOGZ3toGCAF1PJGA4J4Nfo/wDBL/gkl+0J8SIrfW/G&#10;v9mfDXwsjWsl7datcR3OsLBcuoD22jQyb3fyw2MkcqQQSCK/om8CweGPCdlJb2HhRNAg8yZl03w/&#10;pej6Hp9u00N5ZvbRXdkXaSzNtNZkcB1ksVbzGySfTrPX59YuobDStLjtrq9n3StGWmSR3cMZZ2YY&#10;CJt3EgdSe5r8tzPxsxuMmqGSYSNOpWtGmlGVWq3KyjZyUYJt62aPv8B4V4TCx9tmuKco0vek+ZRi&#10;ktZXSbla3V2Phr4H/wDBIL9l/wCHk0V/4oTWfizeMsbm58Qzf2fotqp8qXeul2LKZHba4+eQjBIZ&#10;e9feOPB3w70CDwZ8PNC0nwr4X01ZI7LTNGtYLG0MpbE0vlwqBJK5xudss2OScCu48Taw2g6VbaFZ&#10;ytLfXERNxcH7wUKfNlZl+4SAceigADkV8t+IvEaT3TWsLmSOI+WHC5Z5NxDNkAknP869XCYnNcLh&#10;PaZ3mU8fmOKtKo5SbhTvqqVOPwpQXxNfFLXa1ubEUMr9vy5VgYYTBUtIO3vzfWpOTu7ye0b2SWmt&#10;2+hl1Jp3cNIokf8AeAmQ7dpIyM4+9Sad418aeBLp/Eel6pJpUWmwvdCS3KyELbBiJGL8F9gYjnkk&#10;Vl+HrQXk0azBrlNoHlGPcOoJLHA3c546V8Lf8FBv2grH4ewaZ8NvDGqyW+syWMV94htrXagthdbm&#10;s7W4eNyPmtz5jxnG2KWMsB5i4qUalaEZ025VHJJJScW27fPlju+yT7F4anz1lB2UIpynJrRRVr+W&#10;uiV920lqeM/tXftk+Nvjf4ydfEXiW/1yx0qWRLSxa7YC3C7szrZOQiyMsabxtAb7v18b+H+i38Vx&#10;aeItCs9J8a6HqNvc3tzbrfQw/ZLhUR5rO6gZhJYainlqVEeclOAcDHwtrd4L67h1aO6VrqeYtJIl&#10;xGLhizAShZXlZHiDEgH3HB7xW3jfWdJuoYvCWp3mn3+oTJHcWi6iYF85Zwsc5laOKBWIPLBiAOu3&#10;rXTVyXEYjDw9liF7aTvNTTettbyvdW0aktNLNdV6NLNaOHq1IOjbDqPLDltqna1kkrvpy3W900fR&#10;fxU8J+DtBuVnOi6fbTavqQubXS7vxHayW0X2hY0WMBF8xI1LxlIyMYQ5NfLOrzWXhWzurC6hW11i&#10;+e5uUW3Wd5LWAAlbU3LSbSjIpI2rgE8MRT9R8QWy6xaPJDc+JtT068eXL3rT28lxEWnLWzyxF5Lf&#10;ersZAE3dgByfGvGfjSXxbrl7ruqxi11GKaGCOytzILdEXKfZ9ryZX5RyxIYk4xX0GS5XiFGjQnWq&#10;VaCXNNtvm0a9nGMXJ+49btpXt1PJzPM8NRVWrCEIYiTUYJrTvOUpWXvpO0UpNat2LNrqm+QS2u+Z&#10;GcmZi7BlG759vz8DjPYHnvjPtekQWjaXas9nOl3KTMkkzmONoBkxyW4YAOrOrDd0GwgV4La3dpHG&#10;b6NI7ZhtS5hCMyyJLKFTylAB2gsV7/czjgV6FL4jlubG1tklLi0jCRl5yJFhC70jVXQbkXcQFHIJ&#10;NejmuGqVFTjSg4pP3ne2yW/TR2+8yyTHUYVJTrVFJ8vwrW+q23a01230O1vrtyyqxFusY+WKNi3m&#10;chtrnHUhcnH1FU727mEkKyXFzaFGhfZGAkbISzsys3LSkMh9cHPrXKjUzMqOfLLKmFQEJIf4cFSC&#10;Q+SADgg478Cq1xrYlkQ3UaMIVhyJ2mUmVHMcQRgNplKLzxg4Awea8ulhJ+0UXBaLyv3Vr7/d2Pbx&#10;OMoe9UVRx5rW1tppvy7Lp8j3Pwv4lvbS8t5rqWUWMTlZpokaa6WV2DQi5RmPys3c8c19YaL4jtpZ&#10;rfxL4Yu59H1i3VPtMEdxILSYEOqzyRsSsLlojlhgAt1GBXwRoEif2jFFdi7CSSq0sNvMHRkARl5K&#10;bREFK4JPQcgdvpTwLrVroV/dkRMdI1G0e1eIRrfXFhKq8yT2t0D50ZkCMpSQn5TtOea+U4gwlKnT&#10;lVptKbS0SXLJX1une7d3az100ufRZNiK1eUYzkvZ6pybaknZaPT4dLO6+dj9Jvhj8R49V1vRIdVv&#10;ZNP1BsSzIkq+VetHvaS4adVIDMAxUDPI68V+0Hw6GoeJPBJ1DSbnY1vCksckjbmliVdirIh3DHAy&#10;QBnGTiv5l/Dus28X2SS+ju4VivB9luYozDPdLIIpwjRpxAoimjOF2qm/G7AzX7Jfsn/Ea+0O1sYZ&#10;W1q50/UZYbS4tdRae3bEsiR291ZwqS0rhmKv5e7jBCMa/KcwvgqirK8faaOy0W1npfvp1T+Z9b9X&#10;hVhGyTWr6NOz/Xa1j7Bgh1FJyJ5LdxM0mVA+VJRKBMgIAzhh9ACCOtZ+o6b4lTUrdrW509NIMm65&#10;FyDuIbl1CgZbIPAH1NfW8vwfXXdAu9a0mQTzaW41pbJFIkks5VMN1NE4VkuoY5kjEmxyyM4LIgOa&#10;+Pvih44i8KRTxkRC5CSeSmFbDRuEdnC5CMJPlAzyTzjFe7l9T6xTpTkl70XeT1Sjpd389z5PMqKo&#10;VZqnJqGjSW/TT+vxPnH42+Lnk1CDRrZ0+zaZcQxyCEbE37iSTj3YY7jFeHajaXMZgv7YfOg2MqYI&#10;MTjPzNnk5ds/Sk1K9udb1DUJrl9z37CdCzr/AK1ixUEA+3t/KiwvZDEYJTtESDEbHdyg2sVzjLEe&#10;v93jpWmInzThq/ZbRstrO2nrum/M5KEJb2vK933u0t/60sZRkt5rq5tJFZZoniYsQSHjkj5K47Bg&#10;c/TNUpdOhin3xjBDqQ/IAbjjaDzyv6/hXTSQWdxMboL5U3McihWywXPyDA6g8+1Ysg2zKjBwCfvM&#10;M7sElweeGxxxnryQSK48bUkqcIwelt35Lrr/AJHq4OCc2pRvZde+n9aFsQB4wMZYIwJOWGGAxjHU&#10;Yxj6HtiuQ1u0KZVFKq+N+OAAowP1/wAmu7C+QVfYQHBKklsqCQcAHqBjjP0qhcRLcuY3OVzkccEk&#10;dMhcg9K8JObvd3fr8/u+Wx7UIJO9rJbJ9GeM3IEUjEhjG2FfdnBwp+YA/dwwB+pFUNC1D+y9bhXM&#10;gt55MMM5VtxwvHcD1966nxNpzRPIsYZlbmQgYVUAyOhznkDp9Oa4mXTbjzreTGGSTeFXLqcYAwSO&#10;G9vXPGa6aNWChJz1utul/Lz+W3U3hGM4u0k01b+v69RvxX8OpbTxavaIyq6qzkA4YPhgd2PvA5x7&#10;muJ0KcyK8RyPNTLLnH7wABecfe2qOnc19FeMtO+1eD4Zp+XWFNyMN2PkABAHThf8e9eJ6LozOwu4&#10;1KIXLbWBBVgPmyBwWCN3PT6V6FCvF0oxX/Lvpsnto/PyOeyUby05e3fTT+ux8cfFK2n8AfGLRvGE&#10;KqNN8b2SaLqbAERpq1kN1rLIxGC0lv8AKSf+eYAr62+GPxANpLBvY+WSd5BbAwuBgZ5GWP5Y9K47&#10;44eAj418FarplvA/9qWHlavpDQiSQjUdMYXEKrIpBAcKVKjls966Hwp8G/G918MfDPxR0DTbnUtA&#10;1CyjN01pFK5sb21YxX9tOFyVmiuI3Vg2CCpP+zX0+MtmuT4bFv8A3nLF7Col737vR0JvXZJum+3K&#10;urPmaU6WAzStg6k1Tw2aP21K+kVV2qwTtZN2jNXe8paaH2Dr2haX8RvDoilijknEeARgksAB97Hc&#10;d/ev0Q/4Jm/DrwtoepTaRqVpbPFLc8RuE823uEcGK5VzgrKshyOeRkHg4r8pPhj4nurUxJfRSQxL&#10;tVzKxRdx6nLgDODnGc+vIAr7L+GvxYu/AviK01zw1elxvja5t7diRIQwJ+RMljgHt14r5nCVlQrJ&#10;v3dXdd9tbbbfgduNpVp4eeHc7Q330utv+Az+riT4M/D/AMZ2ehaVrvhvw/qGv27PJFqF7Y27Lq+n&#10;m3mUSWt1GqOZUkKBkLExFiQPuk/n18bv2B/gx8edD8RXvh/Qrbwx4z0Uz6ZY+JYZJ1tbDXLGbZs1&#10;TT1jZr2zSeN49wIZQMg4Ar54uP8Agpb8SNM0HQ9M8C+BRrer2V3bXb6/r6Sw2elSwLt8rSrFXWS5&#10;llLSJK8jIghLoEdnWSPtfhn/AMFLbH4eeGNV1Lxx8M9Z8ReOdZa9k1i7GoWWnaTK80m/7VumgciR&#10;8ksqxAIEADHJx9F9awtblhVp8yW8uR2tZWtJK3zW/k0z5+jSx+Galh6/I01aKnbW+rcb2s+qfpaz&#10;svm/xX/wSj/aUi8HatfWPx20e50i20me4GlWH9vWsF9LDGxSzuUtiguIuoDSb1AI4xX8+cPwm1v/&#10;AISDX7O5sbk3GheJNW8M+IEuwzGLUdPnMVwbdcA3NvyhRl4IPtX7SftZf8FUfjD4p0K40P4P+JNU&#10;+GdpNdS28ttoaWbCWxlAKINTmt3nFwckNsZFOxgqAV73/wAE8P2CJvjjoB+PHxVmuX8CWt/Jd20N&#10;0XbUvHniHetxqctxIwDNYreSbZ5s7pJg0KcpIU4Z0YVqlKjlkW6lRNym3JqMYtX3u7K6vqtbJbn0&#10;uCzjF5Zh6+JzGUZwnaMIKEU3K+yUFFNtdXe1r3stfxx+FP7E/j3xr4n0a58PfDzxbrfhe5uNtzc6&#10;lpBt9JciRVd7a7m8s+WW3YKliB161/Rr8Jv2YNH+B3wz0/UPiBovh94YYXfQfBVxDFrULXcoR1lu&#10;FvkdIYxMImMcagkoMmv1G1b4caFoEuhDRtMs9L8NWuk2z6fp1jAsNpafZolXy4o0ACnKDPXLNnrX&#10;xR8TNdvPHvxK0rQ7VzLpWnTrGYM4jfJVQzKG4w6jBxznrmu+eBhQSqVJvE1tFHmslfT3rb/Jt36o&#10;8zEcXZpmUHQjyYPDpPm5IpTklfSU7LXpdJNdD3f9kXwHHYS658RdYgihYQy3iIEWKKGNFaSOKGMK&#10;FhjDcBVAACYAxjHaweKz4p8Vapqok82JJHQE5I++duwE9MAenSul8b6lbfCr9n+drcLBe6vElrAm&#10;VWVw6APtGBuGT+hr59+DdwZvD0d6+d13mRwWZ2DSFiDv3dDg9u/TtXp0eWlKjh4vVRcpa9X3X49d&#10;LnyNWTqKtXkrqTUVr0Xr93qje160U+JLG7YgNJLI27gEYG/dntkb/rur1O+Uz6Pbwg8KoVScklSC&#10;R67l2nFec68iy3cLKzK0LKFYk5BbBkHQ5+VR+OPevRNIkF7Y26sMAELluHKYyDyvB6f411pWlJed&#10;9/JbeRycy5dXdJfdrucr4NmOl+KIkyAlwRCRg8ZBHp6kHPTmvbrnSjd+JrN8ZZSnIGdwYAkA/TB/&#10;zx5QbAw67FMg+eJ1kGVAHByDn0z79vwr6H8KImo6jaXDhnkRR5ikngLxuPvwQMe1XFOLTXV6f5Ck&#10;767W3PyH/wCCud8wk+FugRZMdpNJeuASV8xlwAeePl9qr/DnwFF8U/2O9M8IxgE6f8S/B2sOXbEU&#10;cf8AxM7CeSZjwtun9pK754Ihwayv+CrUwuPHvhOEgtHFHJGxwWAwqgFfQjLfXHbFSfB9tXk/Yf8A&#10;jxaaJeXFvrFtoVpf2dxbsYZUgt9f0drspLGCUP8AZ325WIxwxyRya8ioof2jjHJNp0mrLd+7ey/r&#10;e3z9mjKUctwTjK0vaxle11rK12v07aE3i34s2/xG+NHwu+Bnwwm+1+FPBd5pWkzz2Z32twtjKqXF&#10;1hPlJlmS5lJ/uhT1r9SfjT8SLLwF8JPipq6XKJF4J+G+tKswdQn9pSabLa2kYbOA5upYwPc+tfjb&#10;+yH4bsvgt4b1L41+KQkmt3m7S/A2nTti81nWb4GOS9WJ/mW1hGAGI/hPXOa9D/bw+Jl34Y/Zh8Me&#10;BLq/P/Cb/HnxPYvfWXmqb3+wbS4S8vpmjDbktBIIVzjBPA5BpU8XUp4TEYuvFU5yi5KPSMUrU1a2&#10;8pfhZ9RVMNCpiqOEormUXyuX80m1KpJ+i3ttqj6i/wCCR1lKvw08Ya5NuH22/wBPjBYknzHgjuZD&#10;kj+9JX6vyXJi8QoRkh2TAPuAMjH418G/8E8vCR8D/s16Dczp5Vx4g1CfUgApDNbjCWx+nkLH+fXt&#10;X3JasLrXLaU4JwZGGc7UC/Kc/X/PavSy1Shg8FSek2oya7czv+p4+aRVTMcyxD96nyzh68qitPK6&#10;ZmfH74Xaf8bvg78TvhJqjCO28deFNR0q3ndjttr94vtWlXTEdVi1SC0cjuIyDwa/zhvid4SvPDHi&#10;3xH4dvIMalomt6jpc0bOdguLKea2kIxkYDROB245r/Ra/aA+M2jfBH4ReP8A4qa7cQRWng/w3qV/&#10;bJM4QX2piB4tI0yMn701xqMltEoAPMuexr/PN8e6tL4p8U674lupA9zrms6jqk7MDgS380lxPuJy&#10;QxZ2wPUHB5FdedOH1SjUvapzyUe7ileWnbmsk+913PDyT21DF1YRV6bpx5l0U72Vntflu2u1vI8F&#10;uLN4FZJfLBO6VupYuSPk5PJ+vT0rEa1kZsmHES4Xc8oOUOc5AHJxuwegI64r0TULWxbc0kbk7SFO&#10;8g5GckDHK9Rk8Vg3ECxiNcKXnDYiRXEjRqATwVyoOCBkcs3oa8KNe0lFrlbS6/8AD6ef4n10feim&#10;m/632/U83vLaYkJHDGZdqkQ5+7iMAM5PVtigHryT3rJWz7ybFkTdwABgN1UMOnTOK7y6t5oZUGzA&#10;YsZHMgRoiQpVSJBycse2OwBIzWFMlvJKw2lWAIJMm0Zx8rFOrHk84rqjytxUl00aa30+4iLm3Jw7&#10;rfax51qNte3KKmnyQlFmLSi4RlikRcqQ2MZO5n4HHz55IqK9toPLRQqROpQKkfzBsbSoBwCFznn3&#10;rur+0lWJZv3aKyNujKqqoodckEk/xAAg4JBPTrWC9rFCHmmilxvaTcyssiAjYAoC4ABHBHHHU1rK&#10;acY00vhf5/nbzInSbfNGycnrra223V36nJyxm4dkxGoeFvMZiV8jyxyQB3YjHvmqE6B227GkaNQG&#10;YAJk4LYDEemfpk+pz08qRriVj5SynEbuQ5MZwGBwCcE5AJHXngdObuh5jtAy7H3MoVSBjb5gyAAG&#10;28j5sY+YZxgEptNOMVppbXbvcunT0g3ut2/lbT5+plh2YuoZY2jO1fL59PvY756n6fSqc0yQxEYd&#10;2B3JgYHysXJGF5YqG+prUa3YeUVG5Hj+aREbcNpxnBTGMj17+lV1hRgUkYlQA2cNnhWY54G/Gc4X&#10;nB+lbQkk4e6+Vdtf67m0m1faMr2V/v8A0KUUn7vbIrpzvBVchVmGSSSOSMY9cHmrFpIIpd3kvIxY&#10;yblBAZsFcHn8fzxUcIkWGRTGDtdpUyxKrCxO1QF5ycKCegwASa04LQySiSNtqkI24kgsUA3DC54H&#10;tnIHNVOUVpZy1tt6WIjJzXvVNJK6XVX6fgzR+2I8NvGyq24ZeRo/3mQw3AqvKLhiCR1APXNSSxxo&#10;BvZiNzeTHhUYhjggnqB1zjkY+lEkBjWQIJGlibHmxISsanDhmZgB5e1gMluv1FMMTbQblVAOWjyw&#10;DucnGyQMQxznIB/E8ZqTSstrXs7b3/y6bEqCjPlhLlTtf8LWJ7RZLeFkBQRwSM0nzMXCuPm2NgbP&#10;TORwfekt7uGa6WMlxHI0zKqDe0flOvy53AiMMWwe5wcetSWdgi7XZXL5ePbuTqFGCepKk8EEZwet&#10;Ot3hWSUQIWkjZg4IYRwLu3DfIFJWTawbBxjPAOAKh+9BxkuZLpZfc/03uVOM+eMrWSerXV9G2vmd&#10;1pmtAobRnWOXG6LO5XdCDtRz68CtcyCdQgleMkhpJF4yCGz83PyDAA7nFeVy3cQZpUkEssQLCVCy&#10;Mz5y20BTlRn+LGdvHpXqXw40zUvHGu6b4dsopbm6uZ4hPIWiiCWzypGZC0zBS4DHAzzg44zXwWfc&#10;OypTnjcFQ5acmnKmt43trHyb6JXu9NNvucjz2FWMcLjZ+/Sj7s+kvXe7t1b6dz2/4Q/Dx/FN22r6&#10;jBcW3hmwdZLm5I2eay8+VDI5+cFAuQPWvYPH/jS1tbL+zNOQR6ZYRmC0tlYmJkXjeAnBckkt3ya6&#10;D4gavZeDNBsvBmhQvZQ6fbQi6aRt3n3Cr++mJVgQglz8o4wOwNfFPi/xSzyvEHWZQQI5md44FYhi&#10;XII+Y/TI55qMDg1h4OnFqU5fG+qdleKuk+WP4v5Hu4XD1cdUWKrR5YfYj2ivtS1tzS69lojZ1bxS&#10;kKhGkZXupfM3o8hKqN6qGJwCobnOeNg45zW/4Y8Tqs1xZ+bJfDU7i2ETrbi7uElQbZLi2VoGMCRn&#10;BK7gvA4wQK+W59UvWnlkmeWe1jkQF0YlC6q7ImQSF+9xg5OR04NdFoHiia3v0vormO2a1bNzZPKt&#10;tJcwGTdPDBLIN3nOTyAcgElvWvSnQc4tS1Ssk7K3TT+unU9SWHjGDV0lLz06cvmtj9MvhR/ZumrL&#10;r8niLU7i5tdQt5LgQ2C20MduFeORL0TR+XI5Y4Bz/AdpzX39Z+INJuvCuk3VqujXU1wBfedFC8AS&#10;0uPtMkVul9LCDKUSRQYX2bXEixkqhZvyR+EHjbSNSv8A9zPf29/PerHHZteRXOl77mOSNI/sK28h&#10;niEQcOHYZbG0szZX7VsfEuptNpY8LXOo3MEcMMess9xZPp9jcCCb7ZHAb2O3WG33NOIUVbmJEIjE&#10;5kZ0HBU5qPPFw5qfLayTbu2neKb1a9Ntb6Hncs4YmHPJxlB8yk2krJLS6VrX21Xa13d/Zug649ve&#10;wX4lZIbp4FtohG0bhvJUqfJIzGGBUpk/MBwTX258LtWmlitJZrlXYKJnjLYZgHGRh2G5gSpOBkGv&#10;yd8PeMUXXJLt7sXt1czidLe5vI5jDBEvkxtNBZX7fYmyAArqp2/MqhcV90fCbxpFai2uNWmWJISW&#10;jVCkqSyMYyAEaXf5TPIg3Ybc2AAcnHg1YQ9vNK6V3s7rfe/S+9ruy0u9z7LCV51cLF7yaVu+q2S3&#10;fT17H61eEtQSa3gt8lY1KzhuMs8jMDyRyMg5P9a9s0hxtzkbwclmPB3cDbz0yAK+SPA+sC5t0umc&#10;Ca5UPDGVKJ5RbKmFQceTsZGzknEgHPU/QGj3F6yhIg0kkkoWMKrNmPHGMnnHJ6/1r1cM0lF8vM12&#10;8tvw/wCGPKxSdWLg5+zT3v8ALW/3+R7Zo11590qYO8NiRVHBxgDBPUdc5rvNS01ZrB3wEfavzkbx&#10;zxkjHC/rzXK+FbAxtA8uyJ2kTYWC7zk4LMTwBkEcnAGTnHNdhqs5LXFnFcxnaiBjGDKPNXbkZXoR&#10;09CeQcEGvpsNQSwk3U3lt3206n5rmdZPMqcMM+VUrNvW1lJJ7K1tdtbba2Pgf9o79njwp8cfBmve&#10;GNftrWX7TFcDTb6dYxLpuoCNvK1C2eP5omWbbkDG4ZBB6V/nx/tS/Gv9oH9kz4++Pvg5438OaJLc&#10;eDfEGoWNm1zp1xbprGgvLu0nWbKcTnzba5s2jdGHA+aNsMrAf6bWraQv2YpckeXdowRoVTzXLSbR&#10;uD5x82evTrkV/Il/wcl/sMXnizwT4V/ao8GaW1xrvgiVPCHjlbSznku7vwxfzXNxYatcmIsgFnqU&#10;7xyMdp8nUPMOFQkfT8F5nHBZjSwONipYTE+7711yTdnGSd9LtWbemqe581xrlCzHLpZlgI82Ko7q&#10;KTdRLRq1tWrvRdbLsl/NXB+1X8C/iY0Gn/Fj4WWmkS3I8p9e0hIzLBLIQPNdo1SXYDn+9iu1f9kn&#10;wH8SNPPib4KePIb23Qbzp99Mt7HC0ih1t5WQrLAx2jHmJgZ6nNflLqGj6paTtHPayeWG5QKrMNoO&#10;SNoJHr1xx1r0D4SfF/xl8JvE9jrXh/V7qyMVxEZ7VnlS2voNwQwzxH5JF8sSDdyQSBjgV+2zwUJQ&#10;58HUXNva6afzW3rr59z8SU6tGXJiaMqEtvhs+mvK9N/TS71Pp3xf+zT8VvCTTX2peHJ7xLdmP2vR&#10;s6hC8YXdtEUQ8xcr1+TjPB5rwu40zU4Lln1OwuztEiNbywywNEVYbVdSMqPXIB9q/oI+EfxH034o&#10;eAtK8awW8ckV3Cou0tXWdY7pUxcQMwX5ZVzlkIyoI4IqLxP8Ofhd8Q7WS31rRtKu1JZRN9kjhvbd&#10;zuLlbq3VZI245ORyOTXgutJSkoLmkrrXda6q61X4npxr+zkqdWGzTbjZtvRptPR6baLufz72ei3j&#10;zO727JCzSSCPYqiPermPZuGUG9jkjn5MGqtxpVyHaWSNo3ctteRSu7yzgDLLgcbf881+vfjH9iTS&#10;L62uZfAfiqTTZ3X9zZ6qo1CywoZlj89XSaNWcDczNLt5wp4x8U/Ej9lH45eExJcz+Fp/EWmQxsrX&#10;/he5XVkK53OZbGNvtUXIycxAHHXiiNfETm1pGKS2ldvbW35m0p4F00oykqi199cu/S606X0bPkO4&#10;t5o1MrOkrFiML87KePkJHAYYXnnpUamZkJWVgCCfLkyIwrbQx25I6gf0rRv9PvbaeW1u7K6tZrdh&#10;HLbzxSWdxAwbaRLHNtKEdD0PHPPFZyK0qyFQ8exlUIu6YsMFiCSCQx3Keec9Bzz6MXeEFKO/lt8j&#10;jUm2+WXrrv8APzERQFBZt7EqGcLjlcA4IHC/KOKilaORxhZRksplUAsuGBUAD+EFR65GakSGWWVr&#10;aGOUTL83lojySKoT5pHQJnZgZJ6DOTirs1vbw2qSR3BZmYjy2Uq6sqsrSHI+b7wwOAOtN1FB2btz&#10;eXpb+v8AIqFNzUmrWj306/8ABItXiMWiabImWkkjnlYKMh8StG2RkbQdmcHt615rd3D7mkZnDIwZ&#10;FU9FJGV25+Ycn1r1/wAUWstt4c8Ot8yrJbTsxYAmRGuptw+TkHcPlHocADoPIpViaR/MMZkwERUc&#10;NjdwQ4wCvT0xyfavQyuUZUZSvze/LvfSXX/I8zNk1XjFe61GP4xj/X49Sp9pkZJN5DbQRwGOSxWQ&#10;Kc/T/wAd7VXkVpEJZiTvVJAWYblJ34Vj6cen1pGjeNVAcKRK64BXJcFlBJJ7DIGATxkA1HDKzOsT&#10;lG3LHuXLbiCAC+4qO57D8K9jZPlVkv8Agf12Pn7e/BzqN9Fvvtr8/L1Pqz4f2r23hvT4I0w00TS8&#10;ZAZpm3ZYgYBHH5V30khKj+IsWRlAK8sqseccgHBBPY1z+hwyW+k6bFBhVSxtwGIClT5a5Lt1PU4H&#10;+zmtZ5D5wjfGWZlALgtF8vOzII8sgZxj+IDnkL+W4twxONrSbXNKUnpu9evY+0pXp4eKi9IqKvpb&#10;ZXt5XW/W5r2myLLKr4dmd92GyPUEj5cc/Q0txG6gMZS0bcjcD8u4jaxGfmXBPft0xUcErK0TCIHC&#10;qoVUUO7AgjcgJPTOSRz64q+zl4ypVSQGVkGQAGB4yF6/ez06+pIry4t0qikvS7d+12bXlWp8nNqv&#10;Lax6T8LvAsHjhNeinv1sH03TUuYbiY5iFzJOUXzfSMqHyc5zz2rjtd8Oal4b1S403VonidC21lYl&#10;J0IPlzwSNxJEw2kY/nXsfwZ8Pwaro/iU22sS2ut2wUxWMU4jgvrfyZ43S8hK5mi8yVcED5XIyeee&#10;x1Kw0vxHpEema4ZCUWWOG68nbqGgXaMyTIwI/wBJsQwG9Mng5Ug4FfO4jNZ4bMq9Oac8PaN0l70H&#10;Ze96Pd2v0tqfdZdwv/auRUsTh5pZjQu+RbTjq1rr732Vfqu9j5ejldm+RXaRVwEA+WZW5+Ug8jaR&#10;nuOfStm3iM8KvIpzkFQsmHVOxJH3cDoc0zxH4Z1bwreNZ6hEPKbMtnewO/2W/tHJWG7s5wPmTqCP&#10;vKflIJqha3ZTMUjqwIAicucZIzgoi53/AHiBzkHPFe1GtGtTpzpNSg7NNa9v69T5WVGrTquhWpTh&#10;Uje8XdO/9fpuaMaMjpsf92JCzRlsugOQWPy8gKDznriua8YXUUPhuVU3xtNOlsyucO7Eq7tH7j5u&#10;D6+ldBEUiyF2nPmMXJ5G3LEruH3uRgc5xg15/wDE2cwWGlRKrh5Zrm7ZWbccoqom7Py4LSORg57D&#10;IxXXgIRrYyhBNJt81tm7K/6epyYubpUKsuXSyjd3srtRv8r6HH+DbVZr6R1BUtKNjn5gQMfL8vfp&#10;+Ar2zQpJYr+/uAEUSNb2zZYkKFVGMYIHGWfn+deXeA7fennZVWKI5UZIAYltyhFPzHJ9vfrXqOlQ&#10;I9pK8jjMt3POCkyKJFjlzFtbgkleuA3v611Z1Vi6kqc9U1FWte17d7aeQsqp1IP20FaVF3TvypvT&#10;/gn9Xv7afjm1vvB981vsun067s9ZtoRyzW0Uga4jVe2+xkcD0J5zX5XW/wAVvh5Lq0XhtfEOlR6l&#10;fBJLHS4pw00s7oZJY425CSYwSj85BwBXX/tGfGeS7E+nQ3v7xrM24O9Sc+UIFIUH5mBBBHPFfhd8&#10;X/h98TvhJrek+KtQcSW/iC5bVdI1qwuZJDDP5qzrDI4jHkzGN0IUHkHA6EV+E8B5Us49vhquKWFq&#10;NXpqS+OXK9E3orWu1q2lof0DxHiFluGo4lYadeHM02tbQ0d7avRvTZK+rsfuJqYa8XYuDIjB5VX5&#10;mNiwVPNGAeoGxjjgScgZFfgf+2J8JX+FnxPudU0+AJ4a8aPc6tpxVP3cF203/E1sUKsAuy5w4GAA&#10;k4UA7Sa/aD9n/wAd23xQ+HGh+ITMf7QitYtN1yPfia2vrZfKu/NC4IjkKB0Po2c+vyT+314WHiPw&#10;bpc3loZtH1i8SznCk70lsvNO1igBVmTnnqMV95wdmNXIeI6eFry5YV5yoVlv1spPtyySaf8AK2lu&#10;fJcSZdHPMjq+yXNVpw9vS73jG/L/ANvRbVr727Hxj8Bvix4h0X4UeJfAenS/Z7XUNXlnu54zIztD&#10;c2cJktkTPETPG27qTkgYBqnryEQO8mWMttvyFBCyGJgWb5eMdgOu7vivCvhr4qi8N2+p2d1E0k0r&#10;xNEqMqssiKyuGLcdQnTPp3r2kakmuaGL1Iyu6K6tzFu5BjeRlwxPzEROPyNfc53l9TDZzisbDD8m&#10;HxFSDlUuvebguzva666feePwzmOHxGRYTAyrKdehCfuWd42m9W9r2t12sjxfxSxisLS6RgpttRtp&#10;Fdctgs65LDIwoBzn1GRjmuc+KS74dHujmQkMnmMG/iAYcjIGRx+GeozXMahrV8q3OnTzO8CyshXz&#10;NxBjcFdx29ue59Pp6T4mshqPhfTJGO+My2chEZAO0xsGCnJwcsPc56V9nCj/AGfVyudSfMvaTS84&#10;zituvdnwVbEQzWnnNLDwcH7GDafSVObb663VkQ3bzt4M024O2OVLSyIy7hiIvkUN8oIO1AQcnqO1&#10;fp5+yP8AHvwx4P8Ah344TxqsuoeGPFngS88Oalo0dst02oX0yDTZ3LfZnxcppk08kDNhFlgjJ5Ar&#10;80723WbwcUUSALpyKScFg8IKrzgFPlTB/Out/Z/1oXFtrnhu4l2snk6jaY6/LtEgAJ56DPb5q+V4&#10;my2lmuS42ok1LL8V7T3V7yg5JS5XZtNXUr9OW+59Pw9jPqOdZdhalpUszwkafvaL2sFzwdrpXbXJ&#10;ZWb5rXPuv4cfsCfBz4r+INIv9C+JniC28P30UC6npMmkRXeqQajd6zO9va2l4dsUlr/wjUHnGRoy&#10;RcW0sbKIg0lfo5Zf8Ewv2S9LtbFJvDHi/XruzigS4muvE95DZ6iFRZBPMtmkTQyOpG5YyiZVsYBF&#10;eQfsQ6yy3GoafdLHNb6bcIuYxFFdJ9pt5ktGjdFBCoDcgZzgzscYY1+odk+m3jrAdR1Nl2MxgmvH&#10;EWBjhtoG4Dpz2HWv544p4940p46pltLiCrQpYXSMoPlm4tJrnklHmdrayTfbu/1TKuEOE6fNXqZN&#10;GrVqu7U3eKejsovSK8l+J5D4M+A3wP8Ahlp+naX4O+EngvT49PmmeK7udG07XtcLzHMhbXNXt5rx&#10;WXAKEzkp0UgHB9fbUPENzJGbOS50zMxfBk+zRskkbQuyosqIZWViC/3sSNknc2Z4Y0gLCH7PEFdi&#10;pRkLOrdcs5znG2pYo5JZDE5VlZHCMWVmVj91iFJOPMTsO9fm2NxOZZneeYZvXx1So7vmqS1e+vfX&#10;r8z63CQwOBUYYHLKOGitmoJtLbS60OaktdVjvmiu53dxCJCFnLkoxIwWVsMxIP8AEQc9K3LG8uVX&#10;yIc2u1AsgUAOxIByzZ+Y8nHJHzDvV9o0nmnBgkeXyIkiZFxkRKS27cfmG4sR16etW4LOYsjx2ykl&#10;QTuzk4IBJCj5TgZ/CuGlhMJSipySjq03q9333v3N6mIxdR25m46abL5JFaFpCiB/Mm81toHzv8wc&#10;jaFJ4JJB49enFfQvhfS4PCmjPqmphY7ySD7ROJFGbaE4McAz/wAtXwC3PQgfTA8EeG4BH/bmq24S&#10;G0k3WMUqYWecAfvCCfmRCM+5+lcn8TvGEt6U0KzlGZ23XDhtu/JwMgDgbf5V+2cD5BTweEhxBiqa&#10;lKUf9li9HZ6e1f8Ai+zfaN5a3iz894lzSdeq8rpSfLF3ru91df8ALv5fa87J7M5Pxj4zeZL7VJJd&#10;0l60sNomdpjt1Db2Q54B2ouRxwa8esL5HlD3DFml/eOqn5hvIZVGeCeR9dveqHi7VWuryGyj5itE&#10;W2iRcDgDaST0IJ69zvrNh1iHQoTdrCLjVJM+RuCtDaDACyFW4ZxkY4+XFe/isZKtiHJztTg2+rXm&#10;7db7Jduy2+epUlZRsm5W029Nbbd2es6t4l/sHw/cXt3eWnhiwgtZ5vMu5cardpEhfMFtGpdVJXGS&#10;Ao3Zzmv5pPi74x1j4g/EvxV4n1i6OtPJfXDxXN1Isplt4y0McaoEcLGtvHGo24G0Y71+vP7Qg8YP&#10;8HvH3jRBezJZ2JjuNQlkCLG904i8mAuf3riEyHC52rycd/5/LjVZoxfPcOnmySOskO0+Y8cm4qfM&#10;TG0/MSPQsa+o4epTx8q2JacY0lGEFK/M+Zq8kk1FK2mnmm2c+MqwwmHhBSV68nezVlyJe7d3erld&#10;6u/KtrBr+uWcMssEen/ZLgbmfy5YGhbDMQxaWM+WvI6YPPGDXGQa5EtyszsY9oBcozuh2lmPBbJJ&#10;BAIHB9sAjm9Y1IuXWM4LOeGyTI4JYlxy2Bk+1QWEF9qtzaWdtGLm6lK74ocK5XAXy1BGGYtwOMlg&#10;AATX6ph8DTp4dKSUU1rJvW271bdkvU/PquY1p4lte9yyVkradrJWXpZanp2n+JNPsGj1G5jN9HBe&#10;2rz2UUj2v2q2jSR3j87ksN6KX5IZpCAMEY8vS+jvby6uDHGjz3EtwF2gxbXkPyJnIDDJwM8VBqsg&#10;sruazcSmJSUZw27YnmMAo2ty+0Lznt3rAEciNJIrNIoL+WCGVRjjAAzuIxmuvCYKhBTqxvGdVKz1&#10;tbptp1162Zw5jmleqoUpWcaUrtdeZ2v0v0ta9k/VnoNhZxRrHJMwninkYrtIDRMiu6qVY4yWbIwQ&#10;PkGe1XPMhiF0jEFZYxHFLcMrFXYKRtWRjsdiOoHUY4HFZmi3U8sQGDLtto2kDIuxfL8uGPKhSQQh&#10;C5HpknJxUOoRRzSu6LJEASwjeRHjXjhQvHygk4B5PWspQfteWq9Pv69vP/hzop1+ShGpRiueTtbz&#10;trr+hLBrC2BTypJOGZHHRBhhuX5Mbflz2Gc/THZ2PiJZrREDKZWkRykYQO6M26ISAoMqGkyQOG5B&#10;HWvO/JYbV8lZbWUlX2ABwxGCwXqPvY/4F3NdHoen2rvJNE8n2eMRs/mth1Yv5SiIjlgsjoSAM/Pn&#10;GBmufG4XC1YSnUXvQ1vbfbR22+dzqy7HY2Fb2dOSVOejjey6K/np/TPW9BSJb+3u0kuPIS6haeKG&#10;Sfzo0LYZs+YNxDHG3OOSOK+xfB8GlXfiG50S/kinVrSGW0JeLdMHuHtr6286JmMbiJODuLbHLZIB&#10;YfPfwq0zTJPFNnZ6uXhgvrhra7lQK0C3DQOsdxNJNzG4vBCWB4+YkivrD4NfDgJr+q67J4g0BW0v&#10;Rtblto2ure3ntNUuLOK0095lkYoUuY9RZfmwE8qRjh0Ab8d4txmHVPEtzlTdCkuRpO0nKXu+9ZpP&#10;mST8pLS7R+4cLYWrGNN2jKNWfvxvsra6O17p9tGr7b3/AAxpVrba/eaZdvcCxV2OiyXjySiCSTep&#10;tUmYqsc4AwXC4LxFgGJ2n7w+DnjA+ENf0my1W/NxpjyqyW0urSy2raeJYwSsoTbLIBkbwi7ScSAq&#10;Mj5cfQ9F1LxR4Mtre3vbW113w7bTGymmUpBJ9na+mFs0aZeUQXKzqhy58xguQpx2WhW80PxPtNBv&#10;b19T0K9dYNB8TXKQWcun37Wy/Yb2ylQKojEyQiWOVfmRW3hhvx+T5lOOMVuaVL91Kc4yXvXg+Vyi&#10;rOMnzRk7Nq9na+p+i0qKguS/Pyu0ba6NXtq01uv8z+hP4B/tHJoOoQWsepJrVhZ3MMdtL9qZ7u2X&#10;UD5DWsf2gSsbEW8kkbqweJ1jBUxn7vk/7XvgKSXxNH468MRTXfh3xNZCYx25aW30poF82eMRqAI0&#10;dpt4YgZBAIBWvz++HWn+M9HiYXktu+v216yDTrWSFV8R6S80sz3mmzoQlxGbeG4XYhEsco8to1DR&#10;M/6aeD9Yt/F3g+40uS7lsrW1gbOny3RurpJTEiTH7PMvzDlwMYztyRkGuPKMxdGs8HOqqtN7dNVb&#10;4WtJKzWt7bW6HlZxlca1NyjFKUdbrV9N1une9rWvrfqfmlGzH5H6wliCEwcBuQpI9jx/+qp5WDzb&#10;ydsg+aRgBndjkqQw645we3HHTX8T2C6Z4h1KzhnFzHBdXKRkI8W6NmYqhjk+4wJGe3euSeV/MYuG&#10;KkDCH5WGw5PQckkn9cdq+unP3abs1Tsttfv6fifHwjySkk7NF8Ts7KSvKEqSMFSvUtkAYxmrTwCV&#10;hKFxsVm5PlsOOmMksCv6rWUZgqs+QQDkJuCnjrnA56VZ+0/cO77yMcMAV3FT8mcdcZ/76PWuWo1J&#10;JXSaXfY76N2uZtJvr/wRl/chHiTcEYAHnPPy42sN3HAAPbjPU1ZgKTRJOxZSMcAZ3AE+h6dO/esL&#10;WGaZYzGrFkLfKByFJyD6sMZ5PWruhTrcQNA4USocBWJVlzg5x2Awa81w15r83Rad9z0o1JcqilZx&#10;32OS8b6hHbhWSPfI20NgYO0feLjnO3cPrn8ao6NEL0wNIhIcrgjDbRj5SD0HOM8ds10HxZWz0az0&#10;XTrfa2oa2WllfgskURXjLcrlto47Lz1qLwvboiRAKvyLjAByjjHJycHtSUIwcYKKU3q7PRdfx/rc&#10;uEl7JVIpx9o3bzV1fTtdNfI7DWNMN/oAsIyrOGO5DxyflGM9D1wRgjP58tpHw9v1hMNvCyATOFJT&#10;eAzcE4PQYcc+x4ruEuFU+VnBG1m4JG4YO4568Dp7V9L/ALP3h0eLtavbKdopIIbIXSoQCwdWjRhj&#10;GCMAZ9jkVvhKftsTDDyTjz7Na7a67a6JdTgxVadGjKqm+Vau6/rr8vvZ88aZ+z9rWrATOkkjMEJV&#10;FcDaeTkkHIzjp3r3n4e/Crxv4B8H634G8Oa5qGi+GPEWsvrWpaVCkflvqcsPlTm1uRD5tlDIUUyJ&#10;G6qzqCVJAx996f4TttLkt47e1TMBUSuiDlOVIX1+XHv6Vqa3pOk21sbtyIrVJY3kYcbGYgsGz0Gc&#10;n3PJr6vD4GFFT9nUnFzXLP3nG60bTSsmvJ/ifL4jGuvKn7SlGp7Npxuotxl3V07PezX5HwFoXwE0&#10;ss7z2YklRlEryKTuYlVlLMwO47yceuSc16HofgzTvDNy0LWlqi7ZSjCMHdGASoyy8Hj9OK9O1Xxh&#10;pNvqT2FpuYmZ0by1IDbmAQnHJIk3HjoKtz6e2p2qXEi/dTaXByCSeAxPQYIPTNNUKELShCKlDy9P&#10;zLdao0lUbUZdGeY61qFpa2svk28UIKEhlROCdzAH5cgcjI55r4J+L3ji7u9QfTbO4ZYgQJ/m4YZO&#10;QeuTz19ua+w/ibfnTLGe0tslyh+fAzlQMfUkjp9T1r87vFem6hEbrWbiKRojJumlZS2wMxypJPAx&#10;jpXmZjWelOLtF7/K1uzR6WBhBy5p26Wv12POtantlWG3clmupkhLSAMok3hkJCjpy+M5HP5/3i/s&#10;nwWM/wCxl+znY6KkVlaf8K18P3M4t4o4leU2MV7dzSJEqjzJLuaZnY8l5CWy3NfwMSq+rXDDfteF&#10;lmix2MbGRflI4yF/Sv7ef+CcfjOXxf8AsEfCloLyO/1DQ9H1Hwtcpbzxwz2z6Xql9Z21vLM5Itbh&#10;4reyA3YAF0jdCK6MgnFVa3M/elB6dVaUdvXTbt5HNxPQaw2Cd2uWo7pdG4tJ/pr3PpTXvEsp8Mai&#10;J1QjTbqe33LIXEdtco4hXdnKMXC5BAxmviX4O6M2oeO5L2aTzWn1Nyu75m8vzmCjOOSMpx06V71P&#10;pVyNf8TeCTNds2uW8N+L25nEk0DvGywWzyZIlfz7YYbrtmIOaZ8HPBqaR4402znVT+8kuPNO7A2y&#10;q8yHI+VgQQf6V7c1LEVKcuWypvXbe6SXfb/I+Wi/ZRmr3U0n57L+vxPOf2+viEmkT+Dfh/ZyqrW0&#10;FrPNGsm394xXgqOpwcY6/LWn8IoWi8H208h+doVkOW3Bv3W5SzHqOuTzkmvzl/ag+JkvxF/aV11o&#10;LgSWVlrRsNPxh41jtJzDtBycElfwNfpB4IYaT4BsvMPlt/Z0RAY4BJQEgE9c/wCRWOFrqti8TNO8&#10;YtxXytb+tTpxlH6vg8HC3vVFeXq7M1dW1LfLCqMPtDudwJ3dUK56ZYAL9cntXq3hBZDFGHA2CJGK&#10;kEgnA6DHTv1r5hstV/tjW4kgbmO8RGAK4GAGJ49yP85r688PWfk2sJZRuZU4HUg7cY54Of516EJp&#10;qUt1+p5lSDSUdmx9/a+W/wBoKEleq8fMM8ryOmOfwr2j4c2wdEujkkgtnkggIMnrx8xJ615vrEQj&#10;itwwI8wdCM7iGAOT27/nXsfgCDydJDKMYDA4IPXPQ/iK6I/Z02a+Wz7+phN8sZO+ya7b2R+I/wDw&#10;U+t3n8X6M+0ZjZyHLNhmbHyYDfN0H5V1H7KKJffsz/GuBraO4lT4d+M5vs7jdHdHTtDvL6OORQeD&#10;51sgI4xkexDf+CkVqbnXbQkfMsx2yKDlV2E9exBH1xXT/sWWXm/DT4h6UgDfbvAviqAoRxI1/wCH&#10;76JdwH3uWAz0+bpXnuKeOqcur5fzVvv/AMj17tZbTTW0r/c1ufH/AMMviN4btdI1r4h/FeNbXw78&#10;P4Uk01GmdRe6jI0htNE0mxdyrXTsq4VMhRlmwOa+MovHHjL9rX9omDxjrqyLaTahaeHvB+hxsz2u&#10;g6Ks6xxW1tGQQHERZ5HA+ZyT6V5l401PxD4tjttO1S5dNCsJZTYaZHugtYJXYiW6eIf6y7YYDSNk&#10;4XAIFfdf/BP/AMMeHbLx5D4l1OFWs/D8RltLbaGkuZgQXn291BC/MM4zXycMTWzCvRwak1QhLmqS&#10;e83pvb7K1UV82r2S+hdGlg1iMXy/vOVqMU9IrTRers5P5LbX+jvwfpNt4K8BeDPClpFHGunaJZxG&#10;JQqASmFAx4xgkk5z6jiu90y9jjgE5b/SCCuxiVKBOpJzyOBXz5Y+PotbmivVGI3jKR27fKURNqxM&#10;p9AFBB75ry7xf8R/E/xH8SXXwa+Ed3v8S3ECjx54wgG/TvhroF3hZpJbhQUk8UzwlxZ2gO8b/PkC&#10;xqCfuKEVNpQlyQglefSMUvzf2Vu2fHV5wjS5H+8q1JNqP8zbu7vpG/xPZLvs/wAu/wDgsT+0L4m8&#10;aaBpPw28Gx3o+GeleJLi28T+J4FU6drvjXTraOU6FaT4xcxWFvdBpip2+fcbDkx8fzealEzSSAhi&#10;2WY5BVcupcE7Tw+7PuM4wM8f2S/tz/s26Brf7Iet+B/CekRif4eWEPiXQ22b725vdLDSazeXM4+a&#10;e9urSa9mmfJaSVQTngV/IPqekvDcXCyxMJIZXicuTuR0OzBXjdglu2cMO9ebmOKdevGKfJRopRhF&#10;b2Wuvm225O272NKWXRwdKnVk+d4lOU5PrLRNJdErRUVva2p5Td2QuYVXY6Mx2NhlX5lIYgnbkLjt&#10;/Kuak0mO3WWUIBIoCcKRLtaQZKhcfNvwSAcHHWvVbizWNclFyGyBtyQ7H5WJ/AZ+vtWFfafkFgfn&#10;k+RHwGwcOT1GBjA5964be+p3tLlst1daf1/VioVpNOmtEnt/l5fI8jureRZFPlsFUjzcoxy7IoY7&#10;iAckkfjk88muS1Cwk8xG8rKZTaYnLHJbO1lbhW4HQda9kvNPIlZMF9pYhs4IZzhsjkE4H4Y7ViTa&#10;Pb+aruCQq73QvhSegUjdjOAea64RlJ05aSa6bbJf13NqdeKUl3v1vf8Arr0PP3gedUMiBiqkyOXd&#10;Q6cmOMruO/7q89g5JPSsK5EpkaO4GCpJVYflKqm7bGcELwM9v15rvLq0aFzCqAIGdkUZb92AxG8A&#10;8HcAPyrCnspjLIxjUbggZxnYOCqnGPnbAPGcHdxnFdNKPNJ7b729P01InK3I+a3XTt6HCzWsdyIo&#10;/KZo2ZnlLDKqEXPMmeTyMZBxisS5sreBWa2jG7J2yNlizElmBYDGew7/ADYPSvQb6xmijwCoLrhw&#10;Sd4IPGxFHBwT9enSsCbTy8Yid94RFbc5MZYklxtXu2GyPXBzWjtD3VLRb/g/XuVyzdnF8yVne/TT&#10;T/N77nCzgwq6yAIjxFQWJWYOx3BSARgj0x+tZqpt2B3IQpIQyhsNtU7yxBzuKcc9u3THWX9hH9oS&#10;Uoz8EuC2VjcA4LLjgsccisN7ZlzI0hy5cYADDy2VlAVegO9hz/td8U4VEkop2a6PVfI1Tberum9k&#10;1279bf15885CxskCF8hWAYssQQjohdjhtzPzg5BHoK24EtzbKW3M6gJMgDEggZJGRgHJ4GOeKRLd&#10;o23PEiqFwH3BgAchTGCOp4H4UwPLDLtVn2SMFYEjHzckjPfA644zXXSaSTWsnrvo/Lf/AIYwruMb&#10;Sg7W0WmyXqbEbQtEBGJnZ4yfLdiQUVBiSYZwCFIGP7owc9BQkgdpSJ/KMICJBEUBdxjOdx6kYGeo&#10;q6jrbxgRESmRwjnaGwX2nZuI6sGYcZGF4GMmqtwQsvzHCjc2CQWHO4NHg9SDjA705LS8IqCktOtr&#10;b/8AAZEE3NVZvZ/Lpr8vQpvJGiv5eFUSCUiQhSXA+UKwIK4x1GDxgGoEl3KgbzZJG3oI3kHlIxck&#10;tGDjDFmJJJJ6EEdaW7aBi0KqCuHIJYkrhQVBBPJ4IIHQdMZqusm3coQ9VZH6t91gQgyc/KVz05x6&#10;1jKLTg29+3mdkLS5nfbTr5b39dhk33GeONgd7AfcyCOp3KcHGVzgYIzxX39+yl4Xh0TQvEHxCvlh&#10;j8tWtLGYSqbhiF3SKYw4KYG85IGSR2GK+C44mmWNQshR2BKoAzbgRlQinJbGeMV+nlq03hH4H6LY&#10;eV5Pnaet7O8cC2srC5VmgEqsSRIwKBicnjPfjz80qyp4dQi25T8tLrZN+vf/AIb1snwv1jF06a95&#10;JpPpa7/y6bHzn8TvFc15qF4Y5S3mSGUTySBD/CHdW3DA24GOhIzjmvmPW9b+87SlmKPt3upEYbdh&#10;th+Vj1IJz1rrvGOr73uHYHcWO0liT5akLtYNwepPHXivn/XNSR3cFio8sgEnPmNyVG0da8XAUJVJ&#10;RXL71ru2mvkfsE1DC4eMbJNK229l1/pliS/NwZWt2KQRL5jMxiSR5WLRpIQCVA7HHXcASM4PQ+HJ&#10;IpJ1EpldEzLgTSLMWZf3kaujDaGOCTsLdsgV5ahlklgiEuwf6wt02qXGVxj+8ACDwOvevTNDYkPL&#10;bLbsEPmXh8tzcMYCFyhClIzuHLE8lsYr2JUVCmkn0utm0tPnffqeJ9YlOXNJ36dl+H52R9tfCmfU&#10;roi7sUsbRLJbd4tRZbezntYI90TKJrmdGkSRiokLyIxYqUfJr6m0PWLyz1e51XVNM0RLGSxMdhYN&#10;qKXsV1HIHE1/LZvdOMo06srxtGu9ioIkXfXxj4Kka60WS/luNVuIpY45F0xLF2m3FAEuE2Rlbi1D&#10;hvmDMnykgAgCvSNX8Tw6PpK6ho2q6jbLJcWhvp4rOG1gFzeG8KWcaN++EKeQoBIU4xuiG0Mfm8XT&#10;bm3FOUk99/8Agrb/AIexVGk61bluoKXu2s1bSN/eW2vWz621ba+ybXxpo91JHNBqmsz3boIL2ApD&#10;YE6TAUi0+3g2sz3MLznc6kKgHATJ3V9hfCjXoRqNqguI9Mvri3tzBBceRJLeSyTQJbQ2wigAhQDY&#10;SZM5ERZieFr8cfBuq3V5r8N3aPcapPeXUEE1qJElurkPIsyZtkBxaxjO8g/KCASCCK/TH4SzwmWG&#10;3jgjKWU0a3Oo2zmZ3nkkuMW1m4JxBE8EMRJIH707ckivGq0W6ymtW0r3T1fk/v6233Vj3oOOFgqM&#10;anu9dvLdefTS7063P3K+EH2y7tv3s8MiCUPCuxuYnASN1AChztQFm2qCccAEKv3L4R+xx+UZTCxa&#10;PK4xjYnDNGCuVO4Dj9a/MD4C+JL55bCDzvMgWG1SZQ5Es6zBH5GSIo12Abh2kz0Ir7y8P61ewaiZ&#10;JzDHZzGNVG/ekfmL8satnIAUZ6Dk813YWaoW9y807PRtbLX7vQ87GU/rEZwbspK6s7O+lrdb3PqK&#10;DVo/LiEIRGY7lZWb/V4YcgHnC7s8dT7mtu2mR1aSMKbpmAV41CjaVycFOd+eBnjmvM9BubW7gluJ&#10;ZVgaGULDvdVEisoE+MtwN24g9gproorpIlg8pmjMkZZgAcxujAEBV5xypz717tOvKSjOTTjbTbTp&#10;8n+Nj5DFYCnzzp01JST1unr9qze7Vu11e6OgnkWdGjZoZGAL75S/m2zKfmVTHwNxwMkdSK5Hxt8K&#10;fB3xh8I6/wDC74h6WmteD/FmjXGka3pd5JLJbahFexMgDLG4wQhyG68DnHFdFpUkkxmmlIVGBYs8&#10;RMgUMQSuR8xLKuO2QSa67RIJLi/EqklEaFVlcp5yJkiMBWPTbHJk9s/SuvCpVKlOdm25K3mlZ9/L&#10;yT1R5GPf1ehiablyqMXd9FJpLTS3fTV+V7N/wF/8FVf+CJ3i39lvVfEfxL+G1hJ4h+EE+ozzW8Om&#10;xXF3eeGbRwZBHqryRtsjDuVR+RtXlhX83viP4f29s0qGABoXyeBuBUoSwPAfkL1x3wea/wBi74s+&#10;CPDfjTw/qmieIdMt9W0rVLCW1v8AT7yOO5sr6GeM280M0EiFWDIT24xkciv8+j/gs1/wTSuf2Tvi&#10;G/xH8AaZdSfBrx5eyS2Jijd4vDGrzyNJPok7gYW25Uwljyo29q+my3iDF5dmMcFUxLVKo/3cm7rd&#10;JQfZ72110OfDZdgOIcp9pUw0J4mEXzJxSk7LWSfVpa99He+5+Mn7H/xo1H4K/EK18P6rdTzeCvFN&#10;xHZ6np8hd1jnLhLe7hjYgC4Tco6cqxHHWv3M1fw7puq20GsaV5UEl2omjubeJYvMWRVKrNsjChTn&#10;k7QwI+bNfzV62kthLbXke+K5tbyORJUPKyRvkMrLypJXrX74/s0ePbrxZ8MtDtr26ee8FqEDOwfa&#10;Sq8szHlupJ7kV+kyrKvCjiZW5qranZbtJWdtFrtfuvM/H86y6ngcTVw9NcrppON3ryPRp92nt5Py&#10;Gaj4m1TQp7mz1KJpRG/lK5YpsJY/K5TbuG3ADAcrk8tXT6V8RnMLvIEYeXGvlTeWygnk7RtORsXj&#10;nvmuf+Iwe+ju7MsUlsN04nAVpJ7SF2kuLZ8joiqkyMecROvQivl+bxFJY3EkCyMII5C6zZRUUcEZ&#10;xnco6Y/CtVTp1UuXSXr+my0Pn1OV0nql5LXZ/wCa6n17rcPw58eJEnjLwZ4b8RI0awhdU0q1kuFX&#10;7oCXcaJNGCwUl1lRuOucY+ePFX7Gv7P2u3Ek3h2LxF4Fv5yksQ0vU11HT4HYBvMFnqe6QxElyqLc&#10;rhSMcdael+MjNNHFJIqptV1OQCxDFV69icdSOnpXdweKVaO2zMDLK25UY/MixIqBTKR8wwqYAJyG&#10;7ZwIUKlJ2jO0X0e3TTv/AMMafu3eUHyytrbT1ul8uh8neM/2CvHCK974L8daL4pcKYVGoiTQ9Smi&#10;JI8p3kZ4GUf9dec88V8cfEL4HfFT4ePt8VeDtUsoULhb+OEXVi6IxG+G7tA0brnHJPbk46/tDpPi&#10;6PAaSd0dNiBHdTCXJKkklvlPK8dTXe2viy2vLaWw1CC2vbWXMd3a3UMNzBPGQCAIpgQwKnoRnK8c&#10;1pCcoe77OK79H6afgEZ1dHzup3Tsv0f5H88fiiOR/DPh8lE8yNL2Atgh4yb2Vxnn5iUYAkjngivH&#10;LyAwzksCMph3P+sygJ3l85HPQjniv3/+Kn7Jfwv+LGlSt4Wkg8Ba24N1bPYRiXSppW8yTE9huGxS&#10;7fMY2BJOMcV+P/xy/Z0+JnwXvWi8WaJK2m3jlNO8R2StNouoojFlEN2FxBMYxny32vwQMgZr0con&#10;CEXTVSOspO1+75u3Q5M0qKs1OVNwkox1dtWopNK3ot7P7kfMcpLOJCGyeUIIDHDbMuQcycbe/OD0&#10;qS0gWfVbVB8qz3Ea/IcA7pQQemFO3PT179p7iF0KK7cZXCn76DKEBVHYlmJPUYq94atTc+IdLhCK&#10;xN1H8vJwijLHjqMhvyzXuymoUak078qb/D+vu9TwY05SxFNOGvNHZ62ur/d/V+n11o0iyW8cco2j&#10;aTB5fyhCiqow4HZR2Pc5qz9lla5+fIjjBkj8rBDZZjhmABJDH8h9KooI7eJQw4RQzKrj7u0FiMHh&#10;hwPx561pwyTQYhu42jMhS4hkKsplhmJ27CR86hwvPfHpX5fW9o6rrU2lGLejsr97I+whKKpuNRNK&#10;K3Xna13+RZUy42q53HDdSD1IILMOnA4z2z0q0nmyRyMJMpEEZ23bV4YKfkL8uAR05OfQVHLAhjWT&#10;JZX5R42+ZSCV4yeecg84FZ8kilTENynAaTaylgwI2MvODzjI684PXNctlUl7RtXv7ytqte3/AAxC&#10;5leN/dW2u+2x1+h6zf6DqdvqulXk9peW7IyurYHysR5bqeGiIABB4Izx0r6W8N3un/EqSW6ttTj0&#10;bxNJHGt9pM6E6bqTRMM3cW1g6buN4XcR1x1r5N3KBGylyWGWjVcuFGCpOR1Jck/Wr1heXWnXNvqV&#10;jcS213ayCeMxTPHKCmSjhgflbBGe3YjFeRmGW08anJSdOulaMkt9naS6xv8ANdLH1GR55jslrqdG&#10;S9jP4o907NtXT1629PVeueOJ9Vi8dzaFffYtQsbOHS7HU9NjPlLG7W4uJ9T01ipEcsU90wJwTgMr&#10;qyHA4bUtIm01mktH8/TJWZIbiJFD5VmDLLH1guM5yOQcblJBGdG1nh8c+K7fUbm7a3e+1eybW5GJ&#10;F4sGVS8vtOIGDIIE+aIZ3YJUE8Ht/FfhnWfBZ22scGq6Xev5lvfkJLZaxZgymOKZ1JW2vAjZXBG4&#10;plTkYrzadWeAqUMNVSjOMIqUfhT2u09r3ejts/LT9WxuX5Pxdl2Dr4PExpZi4JRqRja84pc1Opva&#10;zenVJ3V4ni17HfXNp9nt5hFLuV45XG2XcHyMkDKnpySa4v4mRtNe2NtGQ7JpiuUzIzfapHk8xzHu&#10;wobB6AHa2O5z61e2kMJtNUtmkjttQheWO1uMie3aFikkT4P3RKrbW7gg4rNe1tbi4+2S20UkzgKW&#10;f55PLjOI1VucJtY46Zzn0r6DLsbSpVI4lR54x5ttPe0Vnfta19fI/Hs0y7EYedbLcU/9ow87SirN&#10;WV9bq6fR77b9ji/DFqLLTI52zA7R7n3jYVCr0wHARc55IA6cV3WniG3s7ONUbKICzuP77biVY/eO&#10;N3flentk6lDCtpMsKgrIUiaMbmwsr7WUAgYBU9c1qF8xxwooVI4xsGV5jjQ7FJ653benOAarEVPr&#10;FR1L3VRvrslbRf16GOHbhRqUZWTTja3X1vt3/A99+Jfja51HVDOXMjLLJv2sGO7dI68nnbhjyB7C&#10;vp7TvC2kftA/s3t4X1CBG1bTra5ttJv3VS9trFkWlsXdwxeJXVhG5I4VsnpX5W6/4z1rVJpksNNu&#10;p1uXja2Ji3PLKFUqsaLyHLj6kn8K+qfhp48+MHwz+APiPxnpenWttLPqyzpZ6jbTTzWunQxmyuNQ&#10;8l2XH+kYXngAZxxivz6jw1jMvw2Fq0JU8PXhVpqCc1FqTa5dL30ffTR3P3DMc8wOOnLC3c40U5J8&#10;k3G0YtSSaVmnF7K99temP+zB4yvPhH8QdS8F+IJXsLLVZzo+qWt2rI1jqltNLHbTAO33MGSMnIGJ&#10;VbJAFer/ALVfxL+HuteGrLwhpGsWd/r0F59txYzR3aRxRllnimmjZlWbDkhccY5Ar88dW+Kes+N/&#10;Ed74k1ffd63qMvnX1zZW0NnbPPAVSMlYtqqPJjjVicszAsSSa8/uNP1i71SS4Rvs6ST745Y33yAF&#10;t235eNuSSAT0OK+yjw1KvmEMfmGIjg60YxlLls1KorapvW2m3LdpHy/9t0aeGlHL8PLGauCjZpKD&#10;0u13V7avTqcP4y0tdF1dtQtSY7PUN5ZJBhVkPLqDt+YlsFQcEZ65r0X4d3/23QLy3aZmFpqErZ3h&#10;Tme3iwAI2BaPMWSD1x1xwKmveELrVtMuYnkmmugrPC88pLK8aklFjjGAjcZ6ngc15v4B8QXOhXGr&#10;6Y0QWa4mj/dyDOx4jOsi7MD+Jz+lffShDM8mnQp1lXxeF9nrteKkrN9fhTu3vZrqfn/NPJeIKGIr&#10;UZYbBY51LrdKUou8e2s3F2T0T3OF8Ro1vrmooNq5u5S3klc4LMCwVjkMSR7ZPfqfTprqQeArR13M&#10;kKWruqgbj5ZA2lynQvt55+6R3rzjxv8Av9VknYBDcYlcKoUF8AE8dTuAzjpivQNHja8+Hs6/eaKC&#10;5GAcNEImaQFSME8DjnkkDp19vGpSwWWVZq7hUpXXquV6+t9UfOZbzRzfOaEHaNSjWcfvTXXqt1sa&#10;Hhu7Gq+H72MEiGJZ4lDlMoJIg4Ukv8qbzJwD1bAHFcl8NdbTw5490i4mkzbT3JsboLhhsuS0KgBC&#10;APn8rvwAfarHw4lJTWbRwpRhDKu8qzbl8yNspwCvIPQ+9cPq0Rs9TeSPCmC5d8AAMriQspQjoQSC&#10;DmiGFpTr5tgJO1LFwtp2nCzd++u/cMRjav1HJMzpfx8HUe97c1OomlbtaK09T97v2RL+6s/iUdOj&#10;G1NU07y2MjhA89jie1nUgBXDW5uMck4c9+D+xmmaP5xW6I5itpXkdEZkIK5KONvI3YOe1fiN+wD4&#10;2sNd8e+F7C9e2km8U+EkuNJWcK7x6/4OuJ7u8trZmXKGXTNQ1IsoJDC1AIbPH9BloqLZ7FUKHgKF&#10;cBdyzrtOc/XI9OK/hbxJWIyriCphK1O1SNON27+/yznByStaylCUFbflfz/rThuOGzPA0sZSnanV&#10;jGSS1spxjNK/X3ZLfXXojkdO0VJoVM6SIdr7TuQBWHzKCoB7Z5PTOa6DT9Bt0lgnaQq0DswVWUFl&#10;3htudg6fN2PIx1qxat5KbeCY8oQcbsoeGBI47H8KvK3mEOyFWG5N5IB7ksB0J25A9ya/NJ46o7KL&#10;5V+um17n1MMFTV3y8yb6+fTQF022gurmNE5jlMkMnIxDMPMAzu6AuwPH8PSui0DSEupXScqLK3Yt&#10;czFcbUOfkB/idugx0zuPA5xDFJLcWbIpLyRNAwDtlnRsoc56lCfTgVY8TeI4tEsF0e0AMpXNy4JY&#10;mU/eO7P3QoIHp+efueA+HpcR5m6uOUnleBtOqtbTb1hSVrJOTXvbNQT1Tsz5/inNY5LgFHD2WNxV&#10;409FePSVS2vwr4Vs5NX0TRe8aeNbaGIWdlthtraPZDFGQFCKuFAJPU/Lycn1r5tl1GSY6hrN3sJi&#10;V0h3MT87knqOvGTx0I6in6vqEl9cNbozSNK67cMTkOcFcDqAcfhiuM8d6lHpVhb6VbSHdEFe5CBS&#10;WuJM7go5PAz9K/fMdinOLhCKo4fC2UYxSUb2tGKSWyXRaaeR+O0aalJylJyqSd5Xer1u2/Nt/qzk&#10;mvWnunZQpLtIWlDMSGAO4orKeArD1zjHcmvR/B/w+tdZLa14kvJdO0G1jMxj4F3eKf8AUrEGOVDd&#10;ATyeqggEjM+HfhWTU4J9cvo4fsdlFJIHvHFvaGTAdTcyPjZbIvzOBySAo+8SOe+IPjuew0owadeL&#10;d2tqJbiS4i3RpdSqCFmQEArH90IMABUGBivNhSo4eiswxlO9OVuSm7++7pJys/hT3XW2rV1fVqVW&#10;o6OHdpSdnLt5Ltp1+48N/wCCiOvNH8BZNH8N2bw6Hb31qtzDBJs8u1yyblJcG5JkaIzNjLFuAAoz&#10;/OPe35MV1mKQuzAOpiZmG6RgpjC8hQoQ5yTlyOcg1+qX7UHx58TeKrOw+G9pA0GmX6T3Go3Eobfc&#10;C1AkS2DA4K+YUYZGa/LO8c2eqXCuXjKzsHDhSm5SyKRlTtBK8Eg5wAelfpnCVVzo1akqd/atTitL&#10;8qShypK9leNl/wAE8fiTB1MPTwdNy9nJXjJWvZv3r30bdpJvy6nnd6lzCwGGRyGZvPPzqh3cjPcn&#10;HQHGOlb1neQWekLPoOpXCeI554kdCkcMtvAAYy9vKXz5jyypggDaEySGOBPqlp50UswhnmWV3HmY&#10;wMtkkgADaMH0HGK4+4hETrawQyCQqnmZJUynO6RWKY3ICMEdMYyK/RaDjiIRjL3ZJ3a0aa7NO+nl&#10;/wAE/PasZYWc3CPPzppO8k4t21jZ6Pt/TOi1O2shYTWdsUaKytzFJfvMskmqX8UsiO9uyA+ape5U&#10;IcspjgDA84qUeFLy+8DXHia3eLOmalDYSxJKgd96uHZYyGZyGTJ6KoPQda5rS5JEu0XJaNZ1LRtI&#10;zQs6sTu2ZOPmA575HNfRPgj4eeKr68aDw60OsjU9Ku7m6jtWFxbWc+ppJaoqrKrRreAzFAMbg7ja&#10;QwBGOY4mOX0YydeNG01NufwyirOcb6cvMtE9l2exrl2EeY1ZwjhJVrQcLRsnCTsoTSt73K9WrXfd&#10;bnz5pmo31jm4kgMLpDLZylUMjPDcQyQuWDRnqkhwx+VWUSKQwU1vXOraRqlvFKkcttcLFHGXLeU8&#10;rbR+88xQSVGSASBwMkA1u2aW8MUUeqxNFMt69il65Zo5UiN1FcW1yjcLcLLHGYycHgg5BFZ2o+FU&#10;td91bwyRwbn8wCLcFKZ3yJgYEAAVuMMN/NW8RhqlROqnSm7WlFuz20/Hb5NELDYulh37KUa1N35o&#10;yjql37rRb7PSzepJbW91p0bXsMbXliQrSwQ5nmihONtxK8ibXi3FxhWBB4IBwTd8PvFPfTG3laRZ&#10;JUJinTyuYxhVjkR+XDjJzkAgjIrtPhf4dvPENzd29lbvq7WGmatd3umiQss+k2OnzXNzPaoQS80Z&#10;ieTAGBtBPAJGHHpOi2WvQSKbiPw/cG2n+2CFi1t5mEvEMTMTLtlSQcN14OCa8uti6dWvjcI5fvaU&#10;U7rezWzV/idm4tJcyvZ3TPZwuEqUaGX4tKPsqs2nF9HGybUraR19697PdJNX+v8A4E2mnLbXeoa3&#10;bDU4Y9RZ7+a7m2WEEY+6k1zBdrJEJAz/ADLEzBlAd1HzV9AeGPBUOk6bBq+lW+jG38Xw+KfD7jUZ&#10;p4rnSYUi0zxDaGS4imLyRvd6a0NhMnmO800lvJuWRFPjPh3wzq1/4Zhk8I2sNnCkEe9EhLR+LhAR&#10;dXFot6HLWt4LfJCpgFAcg4r7S8EWMOifDLTHsbq+1K3e9jstUsNRKk+H5L6MNp8MbwussUqyTXKy&#10;xyKIz9milJbKqv8AP3Edeo8TiMXh8Rf61UUJUf5YwUklPldou9mraWXK7PmT/onJYqngsHhamHj7&#10;TDrmVV2s3OzvC+rtZXva7s1o01zRF/4Y0LUtP8U6zqVml3L/AMJFoV1Hb213cvcOkd2PsVw7Rw3j&#10;gSweZFHICnnTAtEVIP0BoniPw3rek2Otapp+tajaakIIbjVdLsjaW9o3kIlxcappRt2ltHLEkSMs&#10;kZZGMUgysh8wWzt/EfhK/wDD+o6XLdSeH7f7eLy1u54NWXV7qZ1GsQ2zuwEzJJp8dwU2xyR2ETMp&#10;dd75PgvVvEGj67HaRWha4v4DZX1ldxi2NzayBEzHaYUvcsMlsDaWw+0CvjcVgli6FSty+zxVOcm9&#10;VGMk0ruNk2k0lKza1+JJv3foaNd06nsptcklo1o1orLy6K7utNmj9Hvhvp+qXeh22lXGg3WtWWnX&#10;P2vwtfxwxSzvotzP5kFxYSoxaa6XMkjRYLxgs0kexXhH6YeGLTTrvwPZazb6Vpra1M0MepNbQ2Vj&#10;Ob99x8i6tdsbWd2YmhMk6O6CR283eQCfhH9njxDYWthYWtpo2uaTcWV9bq0bXUklpDMqzSWLJbCU&#10;GK3aS2YmMFCqmQrkqrj9B/B9xa3HjHw/4R23kVv4lvrKIWayedZ2y3krb2EcruDHuVyCGJ+TNfJY&#10;OhX+uJXUZRlay11ura+afXm30dtF1V5U5UW7e87O7tqrK6er9dH66n59/tReDLnwT8QEiu7IW66t&#10;pNnq9pIl2l3DNDdp5mVlitojI6vlTlBgrjsDXzRcksrSgBpVAYIrD7pH3QRnaQSxyMZH0Of1U/4K&#10;ceG9D8M6t8PoLKUG+s7Caxf5EDy2EEFu8UjygZceY7cHgHtX5QeaMlQMEqCCyj5slRt4HJ+8D14+&#10;tfp2GlB0fZTTbpvkb1s5L/L5o/PcdQlQxs099H99v672Mpr4eegaLaBnguzAjdkKMjrz7/Srf2ra&#10;gA3Eliytldi8dSMYPJxjGDk1FJbQygEkDc5JJ+U5PUHn72f/AK1RxxPEsgUEYR8p1Vuc7uOrdCfY&#10;dOtafVo8vvxXqr3W339dxwqxUbNWZblkzC0jEiQKCpcFC6j5lJ55BJGeBjHSucsvElnHqaRRSH7U&#10;p3TISGiYE4bOeAAe/P4mqPiDWV0+xlmaQ4VN4HQDC9xn7uf5e1fMWkeL5brxJeXybY41k2mRh8jM&#10;HJxgHoQB+dZ0sK6lV+77q6WsvRO56eHpKpSnNvkj+D9fI94+LE9/JrWgaxI5ltkMcESmQbEhVw7L&#10;kjkMSenQDAxk59j0VAbOzu4iCk0CNgRgEscE7WPYV4xbapb+IdOMFzskVEG1CxdDkbv3bkkpyD+d&#10;eu6FcxR6VY2yqV8uPaFJYlUYZAZsDHK8ccgZrGeGjBSTaTtfR6vXb+n6+dSlalSg1Z07pWSs1v8A&#10;j/wbnXxxLcjgMc5BYHIBXkO5HTH4njFfVf7Ldtfv4zNtYBy32d2uGHI2Ax53ZAwDhehycgDoa+X9&#10;PinvZre0t0Z5Z2CRKucs7/LkEdDye3OK/Tb9n/w/ofwr8Oz63rk0X9valZm6JYAPbwq6gQLu5yWV&#10;WPrjHatspwsp4uE7fu6WspP8Ffq3+W54maYj2eFlBRvOppGK3836ep9P6nBa+HrBbjUZER2h85GO&#10;1SCo5DEjOck+p54r5V8b+MbrX/tOmaWGW3BUNsYnzGMiqo3g8qSccgd+1V/Evj7VviPqYtrHzl0y&#10;3aU7wSFkVSV67sEnjkntXPQ3+heHy5vriN7wbUVF2ks/mKSGwflI/P1r6aT537vu031bWu39I8Cj&#10;RlDWfv1t7djoND8ApIv9oXS/vPNV08w4JIGdhJJxkMQehOzpXQeMtXsfDeisMqikkFVOSp8shjwe&#10;UG0f/XqEeJbq+gL28YgtzEzSkgYwFADbhjBww/EGvjX4v+M5rjVRpkVx5qW8eHBlLF2duNuDyckf&#10;liuTFVIUKPPJW7Ja3fT5f8MbUqVWrNc7so207fp/XYqaxqt14qvkWErLHJJJGZkG5fKaRgoJHQ54&#10;x1JXr65HxL8Aw2fgLUX8o+Y1q7glSMSBd+4DB2gkHgc/rXovwT8Lz6/fxotuZFJDyELnEcbptXJB&#10;6FiSPzr6G+L3w5ur7wpJp9rb7pJI2hbC4IKggtg4I5H6+1cFOgq9GdapFSqVItR+Wqt+Z1TxPsq9&#10;KkrKKab/AA3PwaiKWTlxneGYHH3TjII45LYzxwM/Sv6Hv+CIX7Rc2jar8TfgdqV6X065t7Pxnoay&#10;SK0UM+8afqKRxk4IkV9LBGMgwHJ5GfxG+JHwe8TeDTLf3VlMLISsfNWNwqqxOSzHPBOPzyK+iv8A&#10;gn/d3fhD9qb4X6rY3v2O18UfafCeopuxG9zqcUg0pLnJGIF1MwMxPIVMjmuPLpvDYik5S5JKSTT3&#10;s9He/r+HdI9jMlTxmW1eT94+VteUo2kvy+Z/YrrlzpuqeJtPvIVhW4s/KuLiaFVInTGIomI5AXzM&#10;+lcD4z8T2vgS5+JHigMix+FfB/iHxNbksqrv/wCEenvYEUjsbpY068Nkdc1wXwztYreGK1u9bub+&#10;5u1ne4upLks+1nZgkbFslYwwH0WvDv2/PF+hfDf4L+LLlNXaHxF8TNF0PwPo2mySb5JZbTXrTUNZ&#10;vIVBy1s2gW88btyA8yKfvivq8VWVLC1qqa9yLlv2Wi9W7fM+Aw9J1cVRptNc8lHTtdXfpa7+R+V3&#10;wwe68Z/FiznnkM011qLajcOy7g7STl3LH+9u685JOMen67eMfE0Gh+G7KzQiPbFCiqW2AoUOQSeD&#10;09sZ6mvxg/Z71uSw8ZWt9EqFogqsWb5izspc8EYGAf0r70+NvxGt7Hwja38sim4a5t44YdwYsJgU&#10;KL3zvPHua8HKak4YO7fvTbd/Lrv5K57ebU3VxlKKV4pJL+tvy9T6R+CqNrPiFJAxaN5hI3yZBJYt&#10;jdnGMHnnHAxX3lKq2cmnxION6hircgbgMAd+ccYr4i/Y2sJNR0Yaw6uI3HmgsrHDsVLhc5wPm+mM&#10;V9p3lwk+or28l12ZGBhT2PYfzzX0FFv2a93l1b7ng1or2s43uo6WOz8SQiSewVciJIQW+bKncpJy&#10;MZD55/GvWPBEZj0MAlsbsLkYJUcN9OR1rybe16kLEhwFGQBnA6bdx9Qf0NezeGF8rSAGBwqM2MYI&#10;woOF9VxmuyDfM23dNaI4q0LQfd2/NH5B/t76X/aeshcktBMHBYDJBGWAxjIwQOcD3rqP2M9Oay0r&#10;xHZMGQXHhzURGDtARZNOu1K4HJG4r1PfjvWz+1LpZ1zxE0ojaSNXm807d67ByM8cHoAR6V0f7Omn&#10;DRNN1W85jt49A1Q7zzsENlO5ZgegGPy9q5KS/wBrm0tNL3326eXT7zunP/ZFC+qv+NvmfzH+L/HG&#10;i3dpNc6fr+jXETuds0F7buhKsysSyXJBO1ecgY5+tep/AD9qT4d+AbyGfxN400S0nhRLK1tba4W7&#10;1S7LMN9rZaXp6vLezsRjZEryFgBjkA/Mt38K/hR4rtr1tc8A+GbnVEuLmK8n/s6GC7luIpHSRp2t&#10;AhlcOMliSc98ZqD4YeH/AAb8MPEO7wt4Y0PQpGkTF3aaZaQzgJjCG68vzGU4HVzwK+IwuMy3C4ud&#10;Sca8qybi4XhGC83NXlo+0V/n+hVsgzDF0fdxNGNKavzqMpSs7bRbtt5v0P6Fvhr8RPiz+0Fbw6T4&#10;PttS+DPw/uAiap4+8SW8X/CwNa0x1XzIfA3hSUEeHXlDMP7Q1fZPAvMOmSsVlX9Ufg94G8F/Crwr&#10;beGfBWnJp2nAtd3l3LPLfarrepTAG71jXNVunafV9Vmk+aSeZ2diQAQoVR+J37OnxZllt7GxmuYv&#10;tD+XuaJ++5CQQzcMflz0PIr9VvB/j5WtLaJrhSyqpwWBOGxkn/65617zzp1lT5bUqUdVGN7erb1l&#10;Lpd37Hlw4apYVVKbbqVppJ1J6t9bK2iXZJW8j6P8QWsGq2d9a3EaXdpc28kFxavh45oZEKTKyEfM&#10;pjdgR3Br+Oz9tz4G3XwX+MXibQ1tZY9FvtQm1fw5c7VUXujajNJJaF3kwTJA6y28hwuXsmYcEZ/r&#10;z0/Vo7mLejrIrph/mAJ3A/KQp4+XH5V+ZX/BTD4HQ/Eb4Py+NdKsBLr3w9M+pkJCHuLjQblQmpwg&#10;kEyJERHcKM5UQyhfvmsPrCqVISvdVfdb9dtX5vX77OxGKyypPA18O1+8w654ab2XvJ28ldadLbn8&#10;rslsshYqu6SORt+EVkfZuGEK9Vzxnn8OlYlzarKSzbYicyMGMjqoXrhEI4I4PGRu7niu+vtPSGR8&#10;IkAjVyxj+TzWLMMN8uNuRn+Vc+9nEjKZY5CshDSMu9toBUqq7icA8epyx+ld9OFO0XJ3hZp9XutU&#10;tj4Np0/stTT31+SOFlthtARWikdcsWBG9jn5txUkHI6dawnhL7twWVg20kvEqptHAKuV3kHGOM+1&#10;d5MilJJo0kUNxErjAEcnXzPlHzbdvB6EkGsmTTGMjSxRsE2kswyiKVwW4Bw3JPAHANaezV1GN/e1&#10;Vvw+77zRVHq1aPLpr11/rY87msZ1u28xow8kDMsf2dkWKIYUhGEhGW3E4x7g4FZU9l5cTEmRgq/u&#10;0wwQnOV37iAcE4zyR6+vpN1pkrD5EYyvbspZgwjADITu3DORgkZ/XnOZPpvmgosp2RgeYoGC7DIZ&#10;icElQee1bRUpuPvOMob+vkzeGIVleN9dV6f19+p4/c6e80zvKzxOSu3ICxzYAygwd2M5JzjIHXtW&#10;BNpkpuv30wkESbVZcIoRVjUqQoJkUYfGQDknPYV6ve6Q2GIAYoS0jiQqMryME8Adenr0Fcvd2pjV&#10;pXKsQVUABCd0oyyocZO0uwI5zg9zxcE3H31efZfLzf8AXY64ShJO14t9PL8bfeeez6bIBhn3E5yw&#10;K7TzkryPvYB579iaxZLeFS8exljB25Plr5x2g7WO1SpDKvTH3eGya9HNqkMYV4yiMTk5wWLDhk+X&#10;5SGzzkdelYl7ZWyQSMAxaNC+WdsMzhwyoDyTgLnjqBitHT5UnPS2/wCGiQqaglKUOl++tv8Ag9+h&#10;5zLp0xh3AyMSzLskRCgVSM4aMjam5eEIH+6KrS2yxMjTmSaIlA4UiPGRkoGVjgZBGfvD0zXRXDLI&#10;s4VGEaExQMQSHiLEh1DEAdckt+PWsr7O2JA7bA4Vy6gBFRf4TxwxwTgDr74rVRu1aSavdXdt916r&#10;+mVFSqKTaSUktn1Xy3+RhyXMcrMjIYljaQKkO9/LUNkSShyC3yb8jqc7jwTiN22wv8u4EqHLKCWV&#10;SRwQo8s/L0GRxx6lwlzNIkZkWMhgWEY2t5ZRSdzKd+QMgfjSTRO21icRqfMxvJkdmyRnj5mwOntg&#10;10J7RTvJPW+1na26/wCHFGDipJx0WiXr11uUmgZl+VFYRt5iyBgUUZyGKrnbtGPlJ+YE5I6FEwJd&#10;7SbUG5Vyy5JP8RC5GCAOnA6bs81YLeduVguJCFkzlVEeedyj1AOcHPqcVBOpcxQII2EUjqxkGFaM&#10;uAVds4yCikemDzUSjd6vl67b+mwUW1Fxsvd7dfW3zN3wwqT+ItJidG8me/tot8IWSdWaRUCiJpUU&#10;ZLLyGyM9DX3x8ZdRaODS/D8M0QtbWwt0dGaRsbbdEUSjPzOeQfmONxOCBmvgbw1KbHxPo8yPFHDF&#10;qVlLLcRby7CK5iJGSRtTg88D3r7R+Kzfa5ftpZSpWKVSwBYsEXa5LcHIAwB1r5zP5+zqYOLfNGon&#10;a/dOO++rT+TPuOCsP7WtWqzV50mvxvb5b2dj4n8YFmmuUV1VFJQMTgFecOpDfKMEdcnI6jmvDNRm&#10;j3urMrPETiUlcBVzjIIyQfbNe4+MoIZXnyzFh+9yZCqsSwO0jPBzzjtkivnnV1eK/QAM/wA/7wDJ&#10;QD8TyMA8Hv2rqymKm7OXKlrolfS2j/rU+6zNzUY8q5k9O/a7NGzuYZZrd1Bly6RiAbg8ygneDIpx&#10;F+8yeeowAOCa9f8AD8NveeYv2e7sZpW3W7pc2qhx8p2Sw3dyCIFCnhGG7qRjJPg8H2gSYEYBLmSQ&#10;vlgyEMAHHGVG48deB2r0/QUuInhCSpstg020JMzYIiXAVHGTjcVDYA39ua9DE0OWDcXrLVa9NHZ/&#10;Pvf17eHT5+dqeijs7a9N9etu59s/DF9R0zSTe6lr+pWOkT6p5C3Fy6LZpZooi1KO3ngVY5X8qVlR&#10;sSKjADnY6nJ8U3qXOrX8tlavY6fql5dXthbxS29xm0AgaBIbaWSRoZUcSR+c8/mOoJkDyMWbI8BT&#10;3etrHottI/8AZ80trbzXRiE1vatAZLhi8kiM0a7UdmEZGNnPGaXXLCe81mCU31zNE4Z4Lm3ukM8x&#10;FvH5kXmtllxPdDzE4VpJZMktyflqqcK0lKDVrdr/AIK6uvTV63PUwdLlrTq3Smk20traW+bts21Z&#10;aWu2dD4US3W5h1lJLnRYjEtoftl0I7udWcedLawxtGJlZF2kKzfN95RxX6H/AAZ1uWwi+2Xc9w1n&#10;Lq9o2mW8DC0uYZ9KUTRJHA8jRSRky2kkqmTIbBzkfN+eem207XelWFlZ3m2OOxJu51ybZ1JV4mkt&#10;wFjBkZ9pOT33Zr9Pvgnplsmn+EdGTTftitcPFPOVdmiOq3cumTXUrkvl1iE8gP3mO1R90CvMrQTn&#10;CO0rXu1frZq3XRvpudWIqSSjNvS/w3tpvq3e2q7re2mp+rfwQ8UwwwWVhvVtYMcC37pGiHypcXEg&#10;QRgKYTMsuAvyqsikAjBH3L4cv53u4NQjuI7/AE25MMVpGFWNJCoO7DIn+tG4HJ3ZCjjvXwN8JNKe&#10;40OPUJYiuoXMd3cO2IhAbN28u1hDDDJII8cDnKn3z9i+BLCew07TDarMktpKSwEiSqBPteR4HjcB&#10;yInAAGOAR1ql71nyuV7eW1rXvvo3e+9jjnUj7RqMlB7NXunfez0tsrdtVc+wdNmjujBdRPuIayaS&#10;2mjT51eEsY4pVuAInR9uSR8wLKyArg9xIrfYo4Y8wXLSlopGESQKkSNwszSNuZlDHCDvk+tcX4ai&#10;ivHM15C9xbPbQhrhkmhEMsMMkVuWjQ5QlAmOoJTngNnU/ti005L3UNbv47TQ7SzfzmmZI4EFqm5p&#10;4kkOC5RuCgJBJxjpXq0YTlBRS5p1NEt3uunnf00fY8vEVFBOUpcsKaUm29Emtl6Wvr0aW2h3ml3U&#10;phhkWWS5juB9nKxLtWZy3Uxqucq5BOSoO3OSARXrnhi2xdiOdHLCHBVkjhdpEYnEjNOwjcfNgDOU&#10;Ge4r4s+Cv7SXhP4zfEyPwV8P9D1S+8OaQ93b6h42mh8ixiu7eMs0cYZSbuLcCpk4DbwBnnH6ALFD&#10;ptsyzEyXQQYuICvlKkg3AfMpLvvOOp4A6Zr3MBhKtOTnVelKyfZNJNx7/etLO+tz4LiPHwtHD0qf&#10;v4qPNG2j5ZScYy0VrK2tndp36ROU12R5pZ4doURyH5HYHYA2flK9SCB/9aviH9tT9mzQf2m/2d/i&#10;N8MNe0+G7k1XQNQn0WV4lllsdds7eSfTbu3LcpILlI+QckHHQ19q3F0C5dlTlsIW/iA67W65yM/U&#10;VWDW8shDRrtOcq7HYwYYKuvfPzfn2rkx0Y4l3UuWfR3aafR3Q8sxNbL1SlShb2Vn62te6v1+Z/kC&#10;fHnwjd/D3xv4s8I6hazRXXhzxBqGlS+cirNG+n30tuwngEjCKTMXzqC2CcA85r9Ev2W/Eq23hrR7&#10;RneK4lhjZQuxCNi8RhQNxJBPHBx1JyKb/wAFxfhvYfDP9vH40aNpsQgstX8WHxBbwwoEVY9ahj1K&#10;VCAp2n7RLMcD1FeI/s46rNBpiO6pstdjJPIpMoTILrG5BCnI6jkA8d6/YOHJPHZBg61R+/s9NXKF&#10;ouXbWSd9D4Tj2So8Q4iFO3s5U6dRJ9FVSml/26nb1Wx+hmr6j5txNNKqSOVmdS43uX8pgRIQhMmU&#10;YDbkj94BzzXwf4/vk0TXNS0uKUeQs5mj3YDfY7gJc2i+Yx4IgdQ2TkMCBjoPcLj4gwtfxwrKjPHt&#10;S6wy5ZGDo7YyDuwwwRnqM5r4y/aM8VSt4703S9DUNc3vh/T7iSXYRFDBDcXdjvnIxuP+iKcY65r3&#10;8Hh5utODWkkn91v+H/I/P8VV5YQqJq6fLbrqd/Z+LVYpBbvulB2FYWAKoD8ykSSZaPAXnGctxkV2&#10;0XiC6giieW4aHzIkf7O7p5e1rf5csrEEEAbk4ZWiYPzxXxza+KNO8PNDB9pW4u5HLS3DOzR+c2C4&#10;IU4CBiMc4IOK3NE8b3/i7WrbStOzIqbTesjs8cEbxnaivuAYloy2OctKwHArvqYW/Ldc0WrttLpb&#10;axzQxKk/esppJLfXY+1NL8URzyrHGZThAGEj+W55VmZJQ3IO5TnPHoDXofh/xK4uDdCMStbXMZIk&#10;HmxzbXd4/NEjYnjJjYOXG0g4PGa+cJ9QtNPjtLRrkPeLDHH5WVUuSN3zuOrYbt/dwScV2Gl6zYRP&#10;pxikmmja2MV5HIRGqz5YukDlnBPzZ3FRkjGOAa4J01OLjOLej9H3R1xc4yjUi7u67XW1rLfRn1lB&#10;40m1rVrnWLyWG1a/1O/1GS303T7LTbCxe9ma4ZNP0zT9kNnYo8jBbeCJI4o0EccYVcDuU1LTfE+m&#10;3Xh/xPp2m+I/D+oo1vNYavFFLaXEDnaXjhmywc7jtKgMuc5U818qaPrJgVYjNtdBliCQsx5ILbh+&#10;7kWNmHTk5Ixk13+ma/FtiikmEsW9fMPmKFyd2WKxgYYtj6AVzRp8kv3do8vTorWs16+ZTjeLUkmp&#10;afLtb9LWPh79rL9hq58I6defE34SQXOq+ELSJ7/W/DahrnX/AA5abRJ9qtkAJ1TQ9r/6z/XQoQ0q&#10;uimZfzr+HltnxXAzJKZLeKabBCkxYJ4JLLyOePzz3/pZ8N+JJBNBGxE0LqY2ilAYCDyzC0RGPnTy&#10;2lG0grjIwc4r8+P2oP2XNN8Ea9L8Xvh7ZJbeFtdaRdb0W1XbDoep3Dh3uIIox+602Vi+FxiNztHy&#10;kAegsbOWBxOGqe7UlCSjJaXuvz8zzZ4ZwxVKvCf7tNXXa3T+lofJ0caOeHDJ5bgYOF5BZkZWBIY4&#10;6bhkY5qaS7uri2trOYrmweTy52Rw7LcBZGjlO9sIJOUGV2+ccY4Ws+NWi8x+cq4YICFZjzgg9WUA&#10;HPrnjnFXba1klhnvV8t4rZlM5DZOZ3MMKkE7nj3keoAwSMCvjpwjCUJTfNGDT2vaVrXv53tbz7nu&#10;Q55UpU6UnD2kdf70U1L5WsvuLMM/yRiSUgbn2gIzFOQWUruGQfr25Oaq7pGuJfKRFi35eZvlYA7D&#10;uRJCcLuC4+hOQBk2km/ciJoQxWRiW3HJGOvyDnjHXHWiM27SLbkGNnGVkDEBsKDtYg8AgMPYUoyj&#10;efNDWb2Wtkra/wDAI5YxS5JK8VfW/wB3bT0JY3eJo2LbtzZSTKM5jYDaOE+UZyDuIwRjcQMne02B&#10;r+8htFKn7TdW8KRSyeW7PPIkXyADsSvGOh4Nc9GkimQSBDh3QRgBRsDblcMTz94ZPXI4r1D4VaYm&#10;sePvC1qSrKdSglYZLYW1JuefRcx85615uLcaVGtVS0pxk9mrWV1e/wDW52YOM62Kw9Kbsqk4pa/z&#10;NLz+Z7h4y+BdzHpP9qeG7+3uvEmklZbyxs4EsReQMRPbx2sMUjiDU47cqudwWfaSSrEE8p4B+JEE&#10;wn8KeLYDeWE260ubWdFSZJwxSSaFZQv2a/RySVIXzGXJbeMn6+128sNLg1PWmu9Ps4jeRQfariZY&#10;0d4Vhjt4J/NYBWMvnKNuGKlcZJr58+IXw1sPHgPiPw7HFYeKIYzJdWsL7bXWFiBRNzqQBccDbJjn&#10;OG7EfE4bGRxFP6vmT/dyb9nW19yXn3jr8uulmv054bE5fW+vZX7zjyutQ2jNWWyS92UbXUo2d16p&#10;+J/EGC00jXP7I0qdr3TrKGFYJXi/fsJYzK8bhgNj5fDZx13ZrhIdUwoBlcyAARoF3SKcL8jknGeo&#10;AGQBxwORXvLnUbe8urPVobm2v7Vtlwt0j+esyZURO0jfOvTnOCvQ4rMMahxMQ4kD7ySm1AGKpk5A&#10;3A+vYYx3r6/CYdQw1KlOSqciVpaWk/8Ag9z4TMcZPFYyviYykpVpNvmd5Qs9m9G7fIm8u+kuUFx8&#10;5a6ikOxFiIiVWyjPyCA+NxPOOmRWwzP5gHlyHJfeCqhjhT8wAYbskgAAjg5AB5qKyaVpC0zDzAq7&#10;iCdyx5JG08bhg9PY1pLHvRSwZ87lXDAADqHVvXgdSAO9bXvK6suXTVbP9e5hTpzesnzuWt76tK1r&#10;+drdPvPuv9ln4IaFrHjq7g8RWUbXelfaL3SLa4iZVfUbV8XVsQ4wXiiKTovJZXY/dWuz/az0y40v&#10;wxqnhTwtauo1CaS21JViCwQW6gNJDAI16O5LNkdSelcJYfGT4gaBH4Zn8J+AdVtvFL6LY6tq3iHU&#10;44rDRbm/tytlFq1i128f9opc6fOBcheGE5wzKBjnPGmm/HP4leHNG8Q6p4zkuofEWsTWtx4e8LaR&#10;EZNPi3DddSXRnRpcBjgF0U8clea+GjlebVq9DF4mtSwdGnNNyr1N+V2VoQUnum/e5dOtmfrX9p4G&#10;niJxoUquOqyVlToQcmvdv8TUYaXuneT300seFat8Efh+PBPh3xXpep2Xh9bfSZk12zvpvP1C+1ZH&#10;KFbeB5Vy5kkKkqABsDdgK+crmHS7OMk3ESyecAo3hiQwwcxpndjAwOPbrX3PbfDjwD8N7C/1LxL4&#10;c8W+LtWspxeW93qoF1p1raW8omBvbC1gnhikaNV89XeZMx7WDRswPifiH4g/DbULq4uNK8F2VnGZ&#10;45jHa6VpsB+1W80ksU0U09sTApkkJ8uNQvCg5ABr6TBYqk5VVLGVszgnbmhGKim9XZylJtdnKz0s&#10;lazOWphs1nSi8PluHy6FnZ1q0edpW1cYpWa673u79j5tu9Z0uw3xzu8TFlVhLbTrIY2XJxuiGQRz&#10;kdhn3r548UaZD/wls2taM0f2O7izdoGkgdLgR+XIAHAUg7Q2QclsjFfb/jnxNonju6XUtc0e5lu1&#10;jit1e3k021lWGFfLjJaHTwfN2Zzgn39K8m1fR/Bj2sQksdYWbz5CJ1nS5nuAoVkjCzAKyqxzkANl&#10;2BOOK+uybM8swdRS9liKdWtHkkmoTi4u2mjTaurrTQ+Wz7Js9x+HVOdTBzo0ZRqQcXUU+aOl7uLj&#10;1s9Vdfh8jeIbOa4WN443kMYx8vztzycgZ7n9fwrvfA26Twlqtu9uRse5hcHO5hLECM5OSQTnpwPf&#10;FX57/wCHkrzW017e6dcxK6BL6wMZN0hI/fSW0km+LIzzj2OOaZbaFPerLN4cvobyJAPMNhdsxjZU&#10;LJmIHcA2CACvJU9eh+0xU6NfBxoTm8LGMoSUqsJRWjTtfRa3tfm0b2Z+e4Oji8JmaxShHFzlGcJQ&#10;ozhOTurfCm5K27vFaX2OI+Hknka/ewFVPnW0qsJBjlHBG3B9F4/3hxWV4wtxHql3uTIMyuMDJ2Nz&#10;huPlBPt7121ho9/4b1ae8+xwzzXMTqfNlCSDzWVmZi6ERy4I4yM+ma5rxa8t3czXjWUkTsiptdWx&#10;vBIPzgYYdcHGfXFdMbvM/rNNc1GpSSck01dNeb6aX208jkm4wyaeEqydPFU68pqEoyTUWvSyd90u&#10;59W/sbfEG48F+LvCWugSyzfDvxppPiUx28LTTyeHtSuE0vxDFHEnzSJ9mmbcowGWXrgnH9denalF&#10;qFlaTRRyLFNDFcwSFfLJgnjWS3lXf9+NopUdfUGv4nPgJ4yuPAfxK8NazHO9rHJcLp960bBS8F4U&#10;QRuSfmi+0Jb7weNq854r+xD4MeMm8ZfDbwj4ihmDSSaamn3QaRmIuLELsLbB1aCRABu/5Z9a/kz6&#10;ReVTo5vlmPhSfJiITtJap3ceaFrbqcXUTu9azVk9/wCiPBXMPrmRYihOrepg5KDg97JOUJLXZwfs&#10;9v8Al0tT2V4Z92VUBDgkdy3GGZmPQ4464zjmpIkjQKJLmNXYlmUbidyuzABQB/CSD7kelVEnkmG+&#10;XqCMZOWY9dpXPze3OMmpY45JpkhijZnkOYixG1i4LMzZXpsJx/uc9cV/NlOhUrVoUqdNznNpKKV2&#10;22rK3W76b9D9nnO0G5tRjBNt6JJd29tEbLX1rpOnXGoyYLqSlmznb+/2fM4X+6FIHfk14HrutTXd&#10;1LK8jNJMc5BJXcxYBcg+gPT17Zrt/HOso9yunWjf6Pp6iJNuFQuPvvyMk7vyx6143cyGeZVXJLnl&#10;dp3ZBIAHQ55H0xX9Q5FlsOHskw+W00o4h+/WkvtVp25lfqoK0F5Rufh2e5lLNcyq4hNujF8tJPS0&#10;I7P1k7yfrbodDo+zF1q1wFNvYI8yvnhnPzRopx18zPrjvXkdw8viHW3lbLGWcEjGRhmPRcHjHH49&#10;q9D8a37aPpFl4egcCUhJr9o928yyLuELfN0Xd0rE8JaVImbkqS5DsC3ztgDll3N0Aycduua768ZP&#10;2WGV3KFnP/E7O3f3U7et/Q8qMXGDqXtJ7emn56/Iz/id4mbQ/DVp4Z05zElyqfaVjYrvVck7z7nP&#10;BHcA15hfn7do1vG4DMtq6up+6wSJGUHjqDxUvxBvI9T1Byu4x28rbwrL90MBEMgHHc9CfrnFZFtI&#10;11pMCLEEM0UzjblTgyeUuRkAYVByTmvOx9SVWLv8K5YxXaMbWS+dzrowVJweqk3du3V2fpovw9D8&#10;7vjtotlFqehXUURM41w27Oq7iIriFmcjb9474l4HPFfEHxc8DyaNetq1uENtcuQuxGZo5H3TFWIw&#10;AN2/HGfmB65r9Lv2ibW00648J2xKCe61WWVmUEttgtmUS7OjPmbGR1xyc1886rptjrttNY30LTxy&#10;RksWCsYJI0CxyKo+45AXcQW+6QeK9zIs6rZT9RrRg3R96Mo9XDm317PVH1VTIKPEWVYmMpJV9JUp&#10;yW04qyT2dpLTy0etrH522RmjRYHllKySSOrsWKAS98kEY4PXpjtWXqtikQafcUZgyqxPzsXIG9s4&#10;P970GB1r2zxRoFzpOo3NrBb2+1CzeaYYiNhb92Crk7PlGeAPvDpXFXGmXd6jG7sIPJceUXibZLuD&#10;YQIIx8wYFsgAcfezX7Lhcxp1nTxVOSjTqpPdczWltO/zPxnH5LXwntcJXhJ4im3G3K7Jp99dF3tb&#10;zOE0fSmu45orVozcsiliwXaLeONhOwkY4VgcY78gjtX0j8ItbGm+CvEvhG0j1VfF3iTVdKs9Lv4J&#10;THBZraTXc4SF0+cTMzA44G6PcTwK8CksbqxnuHgMkIZSvmRhYlkclQW3g54OSMZIBHOQKtaJ4v1P&#10;Rdd03U4zcRvpeqW1/A8bRicyWrNJJL57qdzEMxDHJGcc1vmmFnmmGqUYz54x5KkVdq86bUoxk1o4&#10;uSSkuqve9ziyuvHKMVRrVKfJNc1OTa0UZrlclbaUU24tO6bTSud7q3gvxT4eXXfC93pB1mC2uLfX&#10;7i82F31C1lnl037Tp0mN7r9uuosBAx3Rs7fIpI4463e6Rc3ukNbStaSIqXFvcks9s2Nrm2kzkSlt&#10;6yIQRjA5wK+0PD+uDxk9xqtne2Z1Pwb4Wj1DRfNg+1LqdveeO4DNYaqpGJIEt9YXZhVCraBQxZtx&#10;5Dxd8G/DHiHxX4YbQ2azt/EGu2lpqVzG5hsLYMkCtJDK7NskNxJdbVbhGUI2QMj5nDcRUqdf6rm1&#10;BU6rhebiml7WMYtNxukm4JNOKV2nGytr9NjOHcRUw8cVk9d1IU58sFJpv2cpSbSfK3JKUrtSbVne&#10;7vp5v4P8KaxbWdt498KXc+kXGkzrb3SxySK15aaqrWMvksjbVgCT+VMHIUi8AJG4Cqen+CNT1q9k&#10;trl3snvpWe2llgdbO4tJpbgSXVqmCDskjnDIOWML4AKsF+3fhJ8GZvCerajZeP59Ri8F3Go3WjWe&#10;v2UFvqFvEl4s1nam9EUqqir50JmXb5UgkzKjRAh/ZX+C8dlZafDr8C2mu/D/AFqxhtNQ0xJJNO8V&#10;adIWl8q+tzxb3y2kMTxPDHn9xKJ0Y5cfI4/jeFDG14UZRxCmoqFZRbcYNSlGLbV5uE3aabvBVNI2&#10;UrfY4Lg2nLCUXiIOhKCvKjzKzm2oSlaLtHmST5o3Tcby6Gd+zH4YsfDnhhPC3j25a38KWmpWep6H&#10;4qgDma01Sa5MVrcXdutwXGnhTLGGRRtZytwpJC19ZfEL4caNoEuvXukrZ+JtG1mys01LTrK7NjYa&#10;zbRSWcJn07VLRCml+IbaEfaIZncW0wtriKUIX8t8bw/8MYLWRLScBdK1YX0OHubeytZrXannaal5&#10;EwTTNQ8k5TaWimRAroZEQn03VYLjwjoukeGtevW1O0tL91tluIkur6Lw1IoMEdzJ5SvfRQSE7mfb&#10;N5RI/fiQLD+P5lmEsRmdTFqvzSrSlOpGzUJylyybsmnGV7N8tlJpSXK1r+i4DCQpYbDUKFOUuSMY&#10;wS1ajHRWlJyfu7K9uiXlxuneEtMm03Q5bZtctPGPh+9s20w+III9E1DW9KvLaC6t3tLsSyQ6uTGF&#10;VEMsjGOEPwkgcT+KvCL6/wCMI7O31WODxvZPpmoaXLPbQ6fOqOFuHsLqKO1WELCSNk6zuXDYG7a2&#10;OzF/Y39/p2l6dZXmp6NHbNLfaPIsEnhyzLStLGNNEkzS2wN2bmUi3dEVpt8QLSSIPrn4W6X4F+J/&#10;iSLwHdeEbsawbS3urS8vbuW5vtJEQG+SG9uXkmSwkKqCjNtCoFAHQ+UsZJThJcz9qmot3klzbq3L&#10;e1+j0s9b2uvSlga6iqk0+Va7L3btatX63d4pJO+j6Fz4O+EfF9xLLPqltFdanfTW1tqsb+ZHO8tq&#10;hNvNvhVrZ13F9kisGZJdmMtiv1g/Zl+Gxg1+DxRfzrNFoKRywxuGDJdMhxEBcIRhGdwArfLtHyjj&#10;Ot8Lfgf4f0S+0u0l0m2ewl0yDZMs0h/0u3RWkG2RyY5VtnQjAw2duBjDd5+1F8UPDX7M3wO8T+NY&#10;baJby3tJLDSLeGPy2uNSugYbSRBgttBIkZjnaq/hXo5fg3TqPFTpRXs3dqK1clqre6vLa9zKEZ1J&#10;woqTknJN32te9rapfmvOx+L3/BRf44aJ43+P174Us7lXfw5brbIjOdlwYtsNzJav0nQSR7W2k7Sv&#10;IAIz8K2d5GzMS7MU2t84+ZC5ZTgnA24Axj0z0r5g+I/ji/8AiL4g1HxHrl1Ib+6v5r23uIbqaO7s&#10;pZJmlE9nOJN1vIXYltpAIYoylWIOLZ/Gi58OQmHWmTVbeFFAuw8dpeyKoyDPbiLyppWYkFl8ofus&#10;hM819jg6EalGEb8tdayT2bbv7rW2+qevm76eBneWY14mtiaSVejVta3uyikkrNPSS80/K3U+xXnR&#10;kIYnvuO7GQcfMuMAj8e1QeYQwdSSp7Hg5BIBbn5RhgM/WvmTwt+0N4L8Va7pnhyxnuotU1S/trC1&#10;+0wloBcXUyW8aSXUTFI081xkk9Mk4FfoppP7LPxM1GWD7dfeHtLt5QrtjUnvphE4P7xLW1hbPyHc&#10;A0idhkDFdNahUw7tWg6bkrq+l13V7aHzfM4WUrK/n1Vr/cfDPxPe5k06YQEqrRkbhkEcFjuK9SMj&#10;614t4D0CPUrW7hN1FDPHMJCJd4lkB43JnqAw7kda/TD9ob4G+GPg38PI/EN74oufEuqavdQ6dplp&#10;9htbC0S7kDSXL3UBknkKJCHIxIoOV5wcV+OHirx94m0TXZk0tbKytRNJGZbW1H2hkVhkCWVnwMA/&#10;dAyRxW2Cw1TEc0aDUZPVt9Nuh6WHx9NYZxneKvZPldm01o1ul+B9uad4Qv7U2sMTEgkFpEJXavG7&#10;5unKluvYfU16/FLaaZAgeUNIEUDBU4ZUwQ579O3518pfDX4yatq1hb6Lf7F1R4lW11GXcRcBMlo5&#10;olIP2gKvytwH5yDg59ZsJIdWu5FlvJ55oGRp0lLbVYgZWOPcAF3ZxkfUk15WLwlWjVqqqrXWj1ei&#10;a2suuul7/ijaFT2vLzySUbvb0/4H3H0F4N8Z2Oh6pFfzoLhoSHhGQyxOpY7uSflzjmvqPSviZZeK&#10;Y2vtf1xNK0u2EZnMshDLEojCxwQJ807kgfKBnvjrXwcNPEcatE7R8KNzM5yMk8KOFUYPXK/SrEYk&#10;yA90W2Ars3nEb4GQF28HaTyMf1rmw+Mq4VSpxXPC93GV0vK/X8fmYV8NSqv2kajjNdbdPL/P8z7Q&#10;1r45JgaP4EtG0/SYmaMahOAL7UGPyF2B/wBTGTyF6nGar+F7TUdU1BtT1m8fyE8p5PPlxwzqWZcn&#10;5jhhj398A/PWjalpGnRx3d3P9pnGFS2iUF2K45dyMKPfnI7ZFdnbeNZNUlCmQWdqjqBbQs0cYQNh&#10;clBlzxyT/d47V1wxfPOFTE1G5bRhHSK9VfY4Hh2otUqdo/ab1b/W7PtfWPGejeH9BvbZpYgRAURw&#10;6NIUUh1Uc/McECvgHUtTn8T+LJ7y33pBNdqsKkj7pfruYcZPXJ4FanjbXluYjbw3UkruoVlVyQoI&#10;6LgHkHP4cV3/AOzz8O5fF/ii0EkbtDFNE0pKiTdyCwOF6cdDnp1FGLlUxmIo4aK5Y779t79NO2o6&#10;VOGGoVK0nutn/X9an6Zfsu/DA6Z4astRvrY+ZPG0ofgECVc4bOfU898+4r0jx6ltdX4sbbazw7id&#10;qqGJIBKsMDkA+9eg6fe2fgvwjc2YVYzY2tssLrtIkdugGGyu0hf/ANYFeL6VPP4h1q4vJJdylmkY&#10;McgdCQQwzuAPUdBxXuKjCMIU46QikrdrfLy9T5l1JVKtSs1o3/X9dzk/GPwR0vxz4aurfVFjWCeI&#10;o2xVVwcKAAexJ5474r4/+Dv7OPh/SvjLpWn3Os+IdI03TdWhv7TW9GWBrnTdQs5VntWIuI2BCuo3&#10;EgAKPav0tubi5urV7K3jVmCeXuBOFbqpUt1OBxnp2rvvhV8Hft9+l7JbRRvKwuLy+MS7VRD+8YyM&#10;uc7GIBGemORXLPC0as4Nx55Raaffsrr/ADsvU6aeNqUadSPtOVTW17W8/wDg/mev+A9EbRY73X9T&#10;16WbTtEgublrtyIY1tEy7yGJcIGdRyBxk4r8I/2svj3q3x8+NWqanLdSf8Ir4UZtB8MWAmJtbW1t&#10;JP306xq2DczzqWdhyxIB4AFfsN+1n8SdP8EfCrxH4W8OzrEz6c8Us6lfOuW2sHO7YCVwDhQRj061&#10;/N7p9yfOu7ieT5p7uSRpJdu5cyO7Enkgkk8nOPwweDPqtqdLDQacZu87ddrLzS/M6MmoKcquIqNp&#10;2tG/RdbbLX8j67+EF/a6Ww1m+uFt4IWzJJIyoCACY85PJ2g8jrk96m8S/EXUvi1440zSNLklbSbO&#10;/t0ghjZikrLIFLqAcEZBIr5Tn8Salrix6LpztbadGdtxJCCv2hYzgA4H3DjABxwO/Wvuj9ij4Wy+&#10;J/iDYTm3c2mnZLSMP3ZLDO3LcE5B+Xvn1rkwteVSWEwVGD5brmfpq16efU9KvCNGFTF1nadOPup9&#10;Nunn+p+/P7N3hn/hD/hpp6zKfO+wpNISu0l2TPIHXAIB+ld2NRHnIXfmWV9gLYOAx57YHUfjmtax&#10;tl0zw1DYoAnl24RwQVBVVQAADqcZHXn8a4OWUPdxhfvRgKcJlWyT8ofGCwyc9Pavr5e5B2W1l+Vz&#10;4xNuUpb8zue3aBqBuQm0kHKqEwrDngc/TpzmvcYLs2ejSuWOVhYcDGS0eB1HB2gj8a+evCNoxkhx&#10;wVw7ZGOBg5Oeg/CvWtYuGh0poQxBkUg/xY3ZBBwMEjA6cnHatab927ewpJSat+X9aHyV8Q9ObVLq&#10;7aQL+/SQRE5JV95OCT2wDxXM6rff8K6+BXxc8TzFY49O+H3iZbZuI8ajfaZcaZpkYOflZtRu7UAn&#10;qXBr1XWrVrmcAgcyHBxnBAO4kYyOnb6Cvlr9uzxBB4S/ZubwyHIvfHviTS7D7KGGZtL0gNq18xR1&#10;+dVvItKyD18wZyOC1H7Ssml+dv1sRJ2utWrr/g/5n81ur3f9geJLrnbZ6tGLyJz9wzg7Lradvdij&#10;H3kzXnHibVHtpzcW7K0iuJAVP3huOOnTp3r2b4paG8uiw6tbsok0y4R1QCONvs1wFSWKIKvzKCUY&#10;4wT5eeecfNWtXERhDxs+VG0qGKhmOcljv+UenYda/Os8wqw+PqOMf94tOPTfR2+af4eR+u8I46ON&#10;yykpSUp4a9OWt/htyv05ba9T6p+A3xyfw1qiC/u0Q7wVUsOCFTfIdx6Z2Dj19TX7B/DH49Qata21&#10;zJeiIP5axjcDvLnOUAPzfKM/Q5r+ZKDVJYZWltUZ5oXDMY2bCISuSJGbp8o3ccn0zX1J8E/jZqcO&#10;rWNtqd3JDZW0gCK08iRhflxsXfmQ59SMcdeh87D1p0uWE2+Rv7r2/BWPoMXhI1X7WKXMrXdtVbt3&#10;uf1wfDjxxHqtlG0EnyuoUFpBhiQMMRgbeecV7Dc6RbeJ9D1HTNSSK7tdR0+7srm3kxNFJBdxywuk&#10;vGD8jnjHevyf/Z++LyawtnDaMJLeN44mlfOXJ2hhkk5XBYg8YwOuSK/VPwPq0V/p8SwyKzEhiFAY&#10;LwQOGbkYC5NexScW4Rcrt6adev8AXQ8GvzxhUtHlnBre12uv4f8AAP5Gv2h/g/c/Dr4veNfBCQS+&#10;VpevX1tboqt81o0puLArwQQbSWIsT3JNeEXuhXNikXnRlYN7rKxTKqRgozSAccgcfxZ4r9sP+Cj/&#10;AIGXRfi5Z+JbWG3itPFekwNPK1tukl1CxLW9wfMEbbAY/JPTonWvzB1fSYpUMUajYCHlQP5YDhsi&#10;UqRgk5I55weexr7XL8JSxGGp1oyvUa1XmtHa/dp/ofkGb0pYfMMTSty01JuK20aTTt6P8jwK60a0&#10;EFu0byXKtyViUyByW6ZIORwMcZ47dKpyaHLb28s1xDy7HyDkRqkeDgfMMGQjv7HivWbXQhYTTeWj&#10;XGfMkQwWguUh3DcuEKqGOCPmJIGDhTWXqOmxM8k08LIceYZTCY1ZcZMTAxnDbj2ABxxXZHDONNVO&#10;Wzikmv8Ag633ueXKSleN7t6rz7O3Q8mvLKTbvCQiHy2EmCsU7sYsZBK8cHPYHb9K42+t3VBGEiCu&#10;kkjFEIlQPjYWkBw0YB6dc9K9buNNCoZEtZJmVjtkRWAA2ltpD5ATb1O1iM985rlNRFwpkhmLwb0U&#10;8JvykYGzG2H5W5Awe+TjNZWailey7+Wmmun9epVObV7JWjv/AMDz+48Kvre5ZlbeUW3UrIjqAsik&#10;ksAAvDnC9cYFZsttDMyF7YLES/lqAMhwB82044LcZ6/KDjmvVL+1idiZ4Wk8sHfLbptAJA2rIZX3&#10;OeRkAAD61wd5D5cnkw2sqoXCvIy4/dgAB/n4JXJ5HbAAyMji96i1Lmc1K2tvz7afeehCp7VpW5Wl&#10;0f8AXr/WvA3tnIhd3mYeeSEKgSeWAcfvAM7TjscH2rmru0DZBy3klRuVMl03eYwVf4jkY5A6kV6p&#10;qNtHEYppYBLE6E7BL5ajfyWZNvznH684HNcRdTSzztCIbhY/OWRRbERR+UHCbfNLEsuRyCc5yR1x&#10;XYm4p87Uk7LZ318vyNqcm1GMZcrXdXR59eW6wR5Mcapul8yN9u88sQWVW+QhSBjIGe3SuTuobmWZ&#10;lcp5e0GCLIUFAcjhB97ucnoOTXpV7aImHihTyC3mCQ7nLBVwqDe25zzwSSDjjGK5+/ilYhzC6LI4&#10;SM5VTjqpc5GAc4APTIPNVCUEpWld6paf8A192KTqJ+9ppfTb3vI4YGFiYpWWKQKXIyMxsuC2wYHB&#10;AGc44GRkGqjtvikljV2+cgM69FGS2wFOV28dScD1raezmDzRFJIZN6edM4UoQwJYjIwP9Uo+X+99&#10;cUXtm+XBJ2s0YSNTlVBYqS6uAgwBnua6fZJOFpWbWqtfXRWHGTSSb55Wur7pafJ3838zIdovJGyI&#10;BgGJaYhCAFO19q8upc46jg062WL7L5c5haQiVwfMT5HIXAABOTw2ScdMdSM2p8PGWeKOYJ8jLGu1&#10;g5yQ0jvnB3ADuATketUb6CVFR1gigyNsscalmO8tlvNYsW+bGcbeRznvvGg2oxqScXPyv6a9L+Rz&#10;Xak6lOKnK19Ha3dW6+Q1LpI3l8hWj2ZZXxuYKuMkKSeAVBGDx9K+u08SWXi3wVo+sW08V8z2/wBk&#10;uTG6t5N5ZJ5N1AwU/fSSNgevIyBXx4Hc27QIIkZV+c7AGfJB2kYyw+bHpx93vXsn7PRs/wCyvHPg&#10;+5Dw3trq6a3ZWytK8L2N9CgNzGksrbX89f3iqQod8hQSRXjcR5fCpl7xMFaWBlF6rRxnKMJPvdPl&#10;fbe9j7bgbM/q+bU8PWfPTxsGku04+9G/R6c6e7va3U4vxRZxXE9zGYXHmEsoUMMMwyy7ugwM8/Tu&#10;a8O1rSYxcibYwRZArAKzeYBnc2R6Ej0z2r6o8V6U1veSN8ztt2lQMgAKPQkqxOOTnrznk14zrOnC&#10;WTlSQqhnQ56EsR1H3up6ZBIHvXz+BxMqMbqT5Ld9X5ff16H7LjMHCrTTgrqW1+l7Xs0eQRool3Ts&#10;I4x5x83BaYJkAMFAO75MAEDjcDnjNb9nfS4a3jIsbdVjAkDBrudW2kgyNg4OeewAx1p+q2qQSxNF&#10;CFETAqrHKhSRhGkDruG7t1xjng1zzNNvLRFkdHLeY4Y4jYH5VC/dUBuMZI3ZznNfQQnCrFu+jXVb&#10;fJX/AFPl6mEnSqW3S/Tb+v8AI+qPCPjG20rS7jTor0RwGW5SZbVW8+aOfTZ7dXSdc4w875IOdyjA&#10;BIrR0XUZ9W1awt7meGN5SMhjthgtiRDiUgEcx26MSMn+I9TXzTpF99gljjO+SLc5mYySR5V0Ks3O&#10;fNUFgeSM4/GvcPhvqcKapbGeRIHnkcQNJhjuKMqoSSNis2wZJVfmbcQMmvGxNBQjOSlzQeu2uu2u&#10;/wB/rfU9ShCHvTjZu2umun/B/DyP0K+G3gx9T0jTv7KnmE2onToLzdbM8drJb3TPMk0jLhfkaIqx&#10;IOHORxiv0t8CeC7bwm1qU32z2xtpopZCPItJFDu7XLuuHhN0qupXDKJGIByAPlD9n7UjpGkW9zO7&#10;SW175ksUj2a6ikTksDaXMChysqxk4dXYuq5TAGK/RfQrqHVNDhNpaT3nh19M86Tal7FcWN7uzcC2&#10;uYLWRjCXWCUpIqZVCuY23SHxcNQVSXtXvFaR3t5vra+7SVtPVeLja96koLWDk9e+2my1VrK/3q+v&#10;tHg64m8Lqtpe3cEGlXrXGpo0aCXyTqEzSmGR5YnR4GuvKdArIGjl+Qo+4D6d8IeIJIZNOktoJbG6&#10;jYTzRrcC7spcnEUiW8eWtmyoJUkjA6DOa+VV8SaYiaRoenRtpVo1pBbXiX9lcXd1plw+xn+wLqUr&#10;uLaR1QtbiWTDOxXg4rifif8Atg+DvgB4Ss9Q8Va7a3niG0S5s/Dnh37CyyXTnf5M11Lb2bRja+4q&#10;tymBgLu2ZFdcqDSVtLbS0svhvduzStrdJPps9JwcfaVIrkdSrUkoxhZ8029IKMUmnKTsmm2teb1/&#10;UHxn8frb4dXGnaRYaTqPibx/4lCmw8IaBHE0RuCZHF3rM1w6x6RYxKkzzGQ7YolLyKqsC3EaFZHx&#10;T4se++OXiK3l3tBqlt8O/DMk9r4d0tLpknh+23E7xt4jkMMsbAYjgZGDC3PU/i7+z3+3/ZeJ/FXi&#10;nxp4mgi8MeCrAxyeIdfvTbXGveLZxJLJDor6wLOJ4NLiX5LfTrJIkkG15xczqso/U/4D/wDBRj9j&#10;T9oLWJ/hzpOkweH/ABDGiw2dxrmlyaTLcsQY4303UJ2VjLvGQuFzu5Ug1muIKFOVTD4atDDODS9r&#10;VUnKctFLl0fJBuSs2o333en0lbw+zRJ4nG5XXzL2cOarRwjhKOGhLl5faPmSnOEdWo8zV7Xilyn6&#10;v+Av+EZ02CJfCGlaTptixEkElhp1rY7xGDnMdmio7qoYHcOc5IBrsr3xSsySeaPlDeUW3eXlw3OA&#10;rEAYIOe9fH/h7X9T8Kyz+HIEtDAJ2vLLUwzgXtlJtkjVw2VRwg527TnPzHpXW6h4nkdCxvWaaKBz&#10;JGMeSp2kFtzgkYIbHOfnwe1djzqSocs23Nt8z6X00u9/XW/d7v4uvwhQqY6VSLXsY2VNy0mopK1+&#10;Xa+itok0/dTdl7s+sRu8ZSeNsklQxyVYfKwIxge3fvTE1aOMGSZwT8wJPC42kb8jpycfhmvnXTvG&#10;EdwqhZQv7vczRsCqMD8ykFs7jlu2PaviH/gop+3f4Z/ZB/Z38XeLZ9UtYvGuq6beaV4IsGkUT3mt&#10;3EDR28wh3fNbQM4klJ42xkHJIFefDMp4mtTpUYSnUrNRjFXd5OySt1bfl1NMRw3Tw1OUpVIqnFat&#10;2jZLW7fRLd9t9tV/E5/wW4+K+lfGP/god8WZ9EnFxp2m65b+H4ZYmDq82j2dvYXGPKJy32mGcDOf&#10;ukdK8m+HFtb6B4XMkw8h0sfNZwAPmMXCuGPHODk4618MX3jHV/ip8X9S8W61cyX+p614gvNVvbu4&#10;bzGmub68lmuZNijb5jTyscAbRu4OMV9a/FfxXZeE/Bul2SPGLm5gjMnklhJBEqgyP5ICh24xgnnI&#10;Ga/pfJcqqZblWV5e/wCPCmnNf3pNSmunVs/mTivNaOaZ1mmOotSwsZxpU3s3TpRVKEknZ6qCl311&#10;s728wb4iTjxROtySv2SVo42STazQSOZGlkMYOWDiIANwFUAds8D+0J8Q47bUvCMdqIVur/wrBJe3&#10;8YdpGt31TUpIYzIDlBl3B6H5eeCM+Aah4wLT3F0uGyXY5jCljukKkKR8uc8gHOVxznNee+KvEEvi&#10;LVY55Szpa2lrp9su/Hl29ou0KFB6ljIx92NfWYbB01VU9kk72v5eunW33HwdfFupDkUuZ3Tvbt8t&#10;7bHY2l1qPiDU49J0yV5JLiWPY4Zv4zkgHJIHXPB4BPPSvvbwR4Z074b+HYL24jjGp3MEJaZ5VEc1&#10;zlmDNvbKAK0eOgJckcggfKXwSttH00f8JBcssskL/ZokjTMkE0u8AXCgYETqow6klSORXqvirxlP&#10;e6g15rFxcadplnEsUMBnYtdOpUh4o5Gxh5EI4DEKx78mMRB1Kkacb+zW/ntp+Xc0wvLTpSqSkry0&#10;V+i07rf56nqVvqF1q2qC6R2kdJBK5JVoxGeRGCjE8euMepr0q3vI7ZYRLcZ2KGlCsrFZVYOGwAMj&#10;A2rxjls9K+NtN+Jk8t55dgsaWeGjA4RthG1gGUJkljyCcHb0yM17X4c1S5nQXN0VIjaIwymQMsqo&#10;6/KUYEq4y38WDj+7iuOrhZJWUt+//A0+47cPXjJt3v5302/q3yPpG31W4RWD4Mkjxu25sLDu+WRC&#10;f4iwIxycMvJByB3um3iPECu4biuTvGCqc/KWPOQSOCa8M029jaWFZJ2VIciJ2WOIly4LMQACyHsD&#10;1B5zwa9QtL1G8ua3t02rEzFAxaFN6qjiDfuKjAZuScFsjso4ZJRumrc1vw/Q6P3ji5Rqbd9PP+up&#10;7v4d1u6M8TZKwKyo5YlnjYyNGCrBuPnClh0+b8/ojSV03xhoWoeG9dhFxputWktjcW82wrtlVhja&#10;ThZlYjbjnKCvkDRtVEc0RkgJWVUQKpQuFTauGdeCm4dWwcc8Zr37wlrkaz2cjAbZDudM+WIstgBS&#10;Thwu0Ek5PzAZrlqxs24pSX9fn/VjaMYyTjNNflfuflz8Xfh3f/DDxvrHhS9jJjtbgzWN1kqlzpsx&#10;Z7O4VnHzjYV3ehUivNUiBU7SAMq7sCdpGSyHZjIHLHnH0wa/Wn9rT4aR/EPwDH4w0u3S41/whAZb&#10;nyVTzL/QmI+0xsVXLSQZaUYydpcHPFfk3GkUUjrh1YuNo2gEkspKl1xvjDZU5GQOOvXxK9DkbcUu&#10;Vu6X3aPXp5hCcpJRb1hp8uj89vvuTKzxmMMvQAuoAy4YDOAeh6fiPSiUDYJQUj8lwArsUjj5Q5aQ&#10;ADofUdemKlDpEFbyyFKOE+WMqhLfeyykg7s54A9TmvJtd1641PVP7NjuZLcSzrbwAFF82QuIwAVj&#10;AYls8e4z05jCYepicQ/Z2jGKu30Wqvov68zo5oRiuZ8zbSUbWd35v9D1i3ltLkSlZ1mcMSTG6SLG&#10;RsDLIR/tEAAHHQ+tdv8ADr4leFfht4ttNe1x3ulsYp447S22NPJcSoY1JZiFjUKxyc96+L7i4vtN&#10;njX7SEvJLmezubJftEVxE0LCMTzHJUiU7wNrZyhLKPlz1ll8O9U1KWO81S7ktrVtpEaN59wyv90F&#10;gw8tdpGM5Izn69+LyHDOFWGNx/JhcSmtFaTT3UXf8ls7hh8wVGvTnh8LzYjDSTSbvFNbN99fme6f&#10;Gz9o7U/iPpz+FrDSbS10aXWrfUpDG5lubq5tW/0aSV0wFC4OUUcFFLdq3Pgd+0GkOqaX8PPFeqSa&#10;e888Vro2us/mGxu5JMRWd44B3W8kgVctwN4Bx1r1z9njR/hJp0X9gXfhqwtfF73IFl4mu/8ATLi8&#10;aWN/lT7Y5jtpV3FfLijVXDAtllyOo8d/sg+CfEniyw13w7cQ+D9c+22mpXWiGAyaVqiWs8Us1zp7&#10;IwMEpHVFB2kg4Ucn4+vmPCsKVXh/FZfVwmEoqcqddrmk6r2no5O0rJ396692aSTPu8HS4jnVpZ7g&#10;sZSxVatKKq0UrQVJbxfw6xu9LLl+JNp2fovxd8D6frNrYXEum3UmtCEAX2mWjyiZyUVUuY1VjJb5&#10;dTu5ZBmvkKazCPc28oLOuYsOSDF5bMpV8nn7vAzkE1+mF+sVhba1eN9rhk0Xw6wJmDfZLlY7eWSN&#10;ojuJMgeIgkYI3c+/5vvvd7iSEvJcyTTCVSitEQzD5lVsGMeaCcepzkk183kFatOnVpylJUaSVrv+&#10;bor3stPTXzOzialRjLD1IUIRqVr87StddLrrun6a7lCyiRCzkK5CsMZbABOFAzyTz3wAK5HXvEr2&#10;Mr2EDmO6itZJwAV3lyy7I9uDiLaQXb0PB616FEsTRF5YniYOq5RQoZlHzEpk4JI/H0xkV5Z418IW&#10;080niIJc/aVtGtZnilK7FLoolMZUiQiMYPK4xxnJNfY5asLLFxjiX+6lotE/e0t2X4/5HyVZVI01&#10;Gmo8yV92tPLzWmh94+DvjVoPx38caDL4yvJbvQ2sn0jQLiaK3srHRbiVFfSpIdOt/wB2tv8AbVgV&#10;w+4rHIeRiv1F/Zj1bTdG1TVvBmo6bY217KzXek3Bhj8xntAtvf2sczDlMrHMm3BMcw9K/mS+A3ih&#10;7C/OkTHYFkM1qSzK0A+TGSz8HzCpU478ds/u38NfGF1rmh+CvHWnN5fiDR7u30rVVHzF9W02Jfsp&#10;lXokF/pzPFvOFMhDEnAr4HjLK55TmP1SNSU8MrODk1a09U9Eld3fM0t9T9iyDNv7XyulioUaeHlL&#10;3akKSajGcOivduLS3cm7LfU/XDxB4J8M+JtBmN3o1hcRXNvNp+pQm2hAninj8ubzlCfMskbHPtkc&#10;V/ND8ef2adV+D3xT8R+Hbeznm8PNdy6l4cumjkKz6NeytNZxmQKQ0kSZhcesGe9f07fDW8uPFum2&#10;l/p1pc3NlrOnxXDokMrtauYt4aUYIjZZA6n0571xHxF+Cmk/EmKS3v8ARGu7rTVk8u9W0aRUhkI3&#10;wtMUO0BlBGTjIxgV8fhs0xOVSqyw8k1UVpRuves+jX2lrZ9m+57kadCrFKtDmhFq1naz09d9muuh&#10;/KddeHHtyyPGTMuMK5YHkEgjj5eCffmuS1PTUEkJeJvMUyKjDAEZcu8gRR1Xgc8gba/dv4l/sT2M&#10;y3U1jbC3lGSmyP5lG3LFgo4/AV+enxH/AGZfGPhuSRra1N7HG7xKTGBKykMdofHyjaMknAPqDXu5&#10;dxVCrWX1iTpyjbV7P57LtqVXy6nVhy0pKLf2WrWatZLWz6Pptsfj/wDFXw0bLUotXgRTBePtn8sc&#10;C4X5iRx1KkflSfCosdQ1K0kLw+fBG8bZb5vJl5PyjgYLcjBGK+ovH/gnURa3ek6hps1pIFYQtNGF&#10;SOZRhXTIOfmAxz3718teFhdaZ4ke2ljeN4VnikJDxMW3BiFXI2klRjPZjmv3bKs2p5rkGIw6qKdW&#10;hT0d7txT5ov5Wt8uh+H55kk8k4nweOUH7DF1NdGkpvSaT7O99O/ken/2fqqaxLBPuvtHYeZIbjYZ&#10;F2qFPlzMNxZXHr7VHqtno9jPA5IZbj5fst6VYSlctw4Hy8Y54611txfQiNQSmUXaR8qucs4fcGx9&#10;7a2B2Kjg9a4bXfseqoYp/OiCFWRoyyncQVG1wuACOvQ1xYDF4p16LlJ0acVaShdJ9pNbN7Xa+89L&#10;NMDgp4eunTjXqzfNBzfvQ1TtGW6iuiba+4S78J+E9TltXs2l8PasrLOrq3nWbmLEykq2Nq5BBIOS&#10;SCK/of8A+CfPjS7l+Fl/4a1+aIy6dNZ3VhcB90M8T/uPOjY/wnzNuOuUwelfzG2HiO606VNPvTPc&#10;2sU7xIJAwuImWTCyQSE5+XKbkOQwyTjjP2r+z9+0j4o+E+pw3FjfXF34fvHSG5XzGeMQsxLxXELn&#10;/R5Fxnb0Oc5OM15viVwhieLuHlgKdRLGYd+0w85WactLrma5ouUVazbV7NNpHPwLxDQ4czeriFBz&#10;weJShWS0lDlekuVaTUW37ys7Np2vr/V+kUjKj5UYHAU9e+4jt7454qzd3v8AYmnXV+7DeFa1ssYB&#10;3Sr87j6I7D1G4dK+e/2d/jt4W+M3he0u9Lvom1e3tYTeabJLGLjhEDTRYJDxEZ5H3f4uxPo3jXUx&#10;JdW+nRt8lrFlgDkefNiRxjuVART/ALhNfybwnw9jcJxZOnmuFlh6uTXnKM1a801Gm77SXO+eLTtJ&#10;Rdj+gs+zvD1uH1XwNVVoZglCMo/yyV5pp6r3U1be79Dhr68mkdmkO95mMu4EnGSWyxOMdRSeHreP&#10;z7jVLkD7PpkT3MhJG1yn+qXGOpkK8d9pqhetgtjI7BlUAuzcKu0ngdPTpT/ENwdI8OWunJlLnUsX&#10;d6owW8rIS2jc45+Vt3UdT0r9oU/enXqvmVK8rdE9LL5vfyuz8oqXm1Be69L+ml/n2OKvLiXXNaku&#10;ptzrJO8m4/MAGYkADoRt2/gfeui1TUxoOhXcyDbNOrWds5xvw6HznB7NtwPxNVvDuniGAXkjbYtw&#10;HzncQzBVwW5zwB7/AIVyXxBvFnmhsIpFeO0G1gHIHmOS5yFyNxHHNciqShGda/7yfw+d92i1FTnG&#10;K1S3t5Hm9hG2qS39vKuZXYSxOWIO1MbgeMngiug+wpaW1nDECrx2SuwbjHmzLIRnnPU5+p5qHQLF&#10;lvvPZHA2NiRR8hDRkZAzjO4+uOO4yK1b8B7zYWwslnGEOQcbHAIAHQfMOeM15U67U2nG7X9Wv01O&#10;xpuUbaL+kfAP7Ud7aW/ibwRaSmRpduqTGRA21dyQpGCCclt4xn2rwQXQS0ds7XDE/eRXZVb53YA9&#10;CWJH1r0/9r+efTviL4OSUhLabRrxYWUOWS4+0fO3ydeNp5x7c1873ur7w5R2YSQqrLw6KEUlnDD+&#10;MMuTjH3sHmvcpUJywmAqKLftYy7NJ+0lc/QeHq0YYd0+b3Y2bWl9Umvxb2Ri+JdKt9ftZr2FSLiN&#10;wdqjiZF4kViBk8dM9K4qfwvPJZCbSo3MbLJIyvH5joyIR8i9N2Qcdx1+vbaTqCLd5LEQuCu0gIAx&#10;yrb4y3I3AY6Zz9K918HWMM88S28MQy4drWWNDbzBtpcDqI5CMjJz1NezDNKuVwhTac6UWmk9YpWX&#10;uvft52ObH5Fh82qzxMH7OrZqVlq9fiX5PXzPgjUNGlleaJkmeWMhGEoMcgcggN5Z4VmIY4/2c4ri&#10;LzQZ4oWW4jOElZ1jfaGKHO/IAz1I6+lftfrP7OHw6+IHhe+1hpD4J1+3tZrkXsDWyWLTwxvIzXln&#10;I6JJGSSMo6t2U1+VOoi00vUbrS9agjl8q9nthqiyb7O4jjcosjlJDJCrBQcHABbGTivtcm4kjj4N&#10;YeLjUpW5qf2vWPRryWtunU/N844SnhuadROrSvb2lnyxb1Sna9tt9tN76Pz/AE2+1fRpZW0i+u7d&#10;LnTFs7hbSVo2Nu8ttLJbuqkboQ9ujgHvGOM19XfBT4haZp9h/Y3iWwa8tLvXYCdYfc1xokkU63X2&#10;iFsgGSdWkWQEEFEPfFeNw+Gra4jkl0+2R7WUHZeWs6XQMokdI0dzMdkeQB8x6kDBzWnpHhLWRdJH&#10;DETBdXMarKkgFnBGScXFwqrukYZI+7kdh6znVTAY/CVaeKcaEnZ88vcknF3Xvd4u9k3r1TV08Mlw&#10;uPwWLpSw0pVYL7MfejaVtk7WTaV2v+G+8Jf2odU0618R/DqWDSdX8O3tpEljf/YYW+y6hZSxQ2F9&#10;C6JvivTa24VnJw4VVYHg1Z+H/wAXJ9Z0a+8L6nZpLda1bu3mjAtbh5GvZNA1MyJzbahY6vb53oR5&#10;i+dE4G9ifj210PWLJb/To4BIl9JHFNeGJQZJIJWaJ7WSRA0aEDg/KSDzgZz6r4H8J6jpUluyLNJq&#10;EikSxqCdkcoZy754CeZNI3QHOeMZNfl+Y4HJ8Lhq/sZxhUmouLv8TSV52+zdafJPRn6xljzDEYim&#10;qtPkhFtySVlC70V9Obvfr8rn3T8NPEfjHx1fX+j2ss0EQk083kCOrwNdQn7JJLBGVKqpzIxICnMp&#10;BJWv0K8MfAk/atPj1TWG1KOSxLyx3UZmW2FwhVoI5Hb5AqKCMYUMcgevyP8AAJtC8BWsd7cRxz3k&#10;67rtiqsQflkxuGcvuJycjoAK+/dI+J3h/VLWEJcG0mnjSIOqMXyxzHG0Y4PYYHqe9fAYaFGriq9S&#10;okoaRjHVarr2d+mp9RKvCk4U6SUYw3aSV9Enrvpb/M0PCf7NupaXr9hdafFDcaEilXt2ZZJJZo9w&#10;M+QuGcfIuDnG0e9fdnwF+C+geCfE+reMLiOOXWtcWCGd7jy1azsYApW1hCD/AFfmDJ7kjnjivN/h&#10;/wCPLC3tLS1kubWb7NGFdA6MwOSxUbG44OTkjkV6Nc/FXw9YMzHWbLTkIXzJWni+RWYYQZbLOTnh&#10;QScV69XCYelGE1BRUddXZJta6+Wq3sYvGVaqlTvyxel11V0169H6o/RPwzHokcH9pRy75I08pIHc&#10;bmUgK5TcMYDbRjv34r53/aI+GXh/9rz4RfFX4aQ3Tpf6fZyS+HdS8xN0PiTT1a5gSBxw8BniWCQd&#10;DuIr4R+KH7cXw9+GuiapoVj4vs9Q8SXtlLBYW8F9A91DJcMyrJeQx3ROm2zKMguRI4OETncKf7IX&#10;7SkzyxWt3qqyQ6lNJcRBn2rOsszoJMbv3kZlRxkEqSpBOVIp08TFVaVOMOaEr6pe627W16/LRWR2&#10;YXDylHnSlSjJrllKLV7avdbf100/nC8Z+HNa8DeINb8L6/ZTabrOhahd6ZqFneK0U8V3azPFIjo2&#10;MDcoI9QQRwa+W/HjTSzSfaWDRurBgHdAGKkqCo7cH6YOOlfvn/wWL8GeE9N+K3gzx5oMdnbav8Qf&#10;CEuo+JbW0VEW4u9Ou5rCPVAFwFlkgRFY4Jd0Zs1+CHi0ia0ZpAQ3zE8Fwh2r5Yby1+XDA/gffn6n&#10;KakJVIyS1bSXSzTaOLOKV8NUs20o3+el/Vfmvmeb+CtTm0rxLpVxbgxz219DLGI3JKNHKGR1PbkA&#10;+o/Cv7Nvh5rCav4F8H+IrUlJtT8MaZceaACJ/N06JXJPO3JB/LNfxbaXdxQa9ZSEZC3MY3jYFKZH&#10;BBYdyR1B4PJNf2V/sd3Vhq37Nvwe1FzaXl0PD0cUwlaSZ9sCm3ihlj8vblfLJHzNjIBAxg+rxPD3&#10;MJVUdbSW+nTp16/5H5i37KDu/aR57JeTXX5xtqfEP/BQa6mhtPhvo/lzJFf3ep6j+8yFdbeGzg3K&#10;D/DmfA9jX4+eKPDBvftV1FEGSOaRQAMMPmPA46HI/Wv2h/4KaeKLfU/Fvwh8I/YrS0utH8P67q32&#10;i3iSM3NvqGoWFvBgoqloEls7tRgEAoRkkHH5dQ2sV1BqMbryrSlx82eCcEMR0Ix0GBntXkYSusPT&#10;hON/eu/mraLy/M9PCwnUpQc4pcyel07Jy/4F9Op5f4b0yO60aeS03Q6lozxyNtBWRWjYHdGVGcbl&#10;QZ9s969o8IeL7TxFcwRNINO8RWyBLmFj5cOoon3iqk/fPdex5FcT4Bjhg17U7OaNkjuY/IZiQdwk&#10;dWGASP7pz1HGPWqnjXw1c6BqMeq6Z50TxT+d9oGEkQKxZQSoBDYxkd/wrWvVjXlyzfxRTV7Oz7X/&#10;AMjeEbe7s+j7rTTz+8+tPt9zBF53lvPbIqrIn/LeMg5BAP3h70tvcWF+Xe3uTFK+MxSNtO+Q8j5u&#10;pBVR6ZODXm/gLxwNd01Jbghry3QJeWuGDyooAM6BgC0ZyM9ACOvSutm06y1NTf6PKvmljviQsjqU&#10;PO5CQQeOmAeBjivn68XGraV7eXqt9NmzaktlUXs7aXtp0te/S2zW520NhKiozuUQsNoXJChhydxz&#10;3ArprOx2t8tyXG0OuwjIkVd2GyeDz0HXNeV6dr+saY32W8ha8tsZKSZZggAztZCCGz7murtNaikj&#10;M1stxEWGVO0hQ2TkMc8EZH07muXSLb0afS/pt5+o6lOouZqSadtVs/Xqd3Y6FcatqUMYilcyFlBI&#10;PRHZXORwAAoHbp61+mn7NGjab4SsmvJYALmRTvlYruUhSQAcZxxX5heHfEWqQ31l9gEs0rMYcYYq&#10;43sSWIXg5z09a/Sf4b21zB4Ns7+7uJV1B5wZo9w8pI5AGiXKvxlcjJx09a9jKvZSqVZWc6qW70ST&#10;tovN9zwczpzVOMJv3JPS2/8Aw3mz6I1rXp9Wkd28xbeSQxwQjq7KdwldQeI8Bccfzrb8K6bcJGEW&#10;PYxaTzGDEbt2TuJA4GDyPU1j+GdOi1dI7tF2OnlpkyDBklLO0Z3noUic8ZPyHFfS/hbwxbO0M0nl&#10;orAEkMrAqMK24Dv7kele9CnzW6N9/L+vyPnKlRU427dNNzQ8A+B5tWvIGeFY7RfLEr8qxkB+Zy57&#10;YwB7V7J8SPGGm/DzwxNY6bIkCiL/AEqZSoc+WMlWYc7TjPFcd4h+JfhbwHo9wjX9raFc+a7OoZNg&#10;5AO7JYkcY9a/Ib9pf9qbVfFL3+l6NczW2k+Y0BuXLJJOACNqjI6heAeecY9Fia9DCUJKT97v19F/&#10;w/qRhsPWxlSLtamtV+GvqcP+1T8fR4r1VtK0m8MluYyLobgy4DEEk5OT0BFfCSb51kTO1ncMGI6h&#10;+uFHtj061n3l7JqN05LMD5m+WZzuZ8ndkFvx75+tdLocJu70EBWAYkkpyIlXOdo+50HJxXw2Mrzr&#10;zdRvltpFK17XWi+fVn2eGw8aFNRtfTf/AD8zt/CuiN59vZRIGubgxxqq53MZDg7Rj1K8+9f0G/sN&#10;/CEeGfDsGoXNqIrydElkZl6AgNjJXOee9flD+yz8K7zx748s9Sa0lk03S7uEeY0YKFgQw2+o4Gcn&#10;+XP9IHw/8Pw+EPDkaIiJKYxtUgIAojzwAfxx04r6TIsMowniGrylte3lr8/LTr1Pns9xUXyYeD0V&#10;r/hv6HR+JrpbW1iTeEDHLZIAAIAVfbkZ5rgtMAkvTnO2WaFYyvQFzkjP1+tYGt+LF1jVPscbPhJt&#10;pbaSjCMDIJxgDoPfjHWvRfC+mh/JeVVRmPmYcY5X+IehIGfx/CvdlJOVt1H8f+B/S6HgR5lGMZaL&#10;e3zPbfDtmlvAZRjLKqBsDouBwSO/P5VsaxN5tsI1U8v8pAzjCgkkfQfpWRp18scIVFO3o2WAwVGc&#10;j0yAetWZS06F0b5U3MVLAAbsgEAdcbv0rRSjFRV9xxhN308/y/p9Dh3to5bkkoo2kj36gHPHHPp6&#10;1+QP/BRnx7/bPxF0PwRZS+dZ+B9Dh+1QxHfu1jWMXlyqr080Woso26YMOD6V+wN/qFlpFvqWr30s&#10;cVpp1tPd3BZsfu7aNpXbBOM7UP1r+cP4v+NJvG3xC8WeK597vrOsX14m9JAY4XuHSFEVlG5REEC9&#10;egxTpPmkouXKlZ/d/wAOn8jGveKUouz2/r8Tw3VNMW/tCrmM200DwsCyvLIoQxkFOi8HuO2MV8Oe&#10;MdDn0HV77RGheWKQtLayMPlaB+UIYjqM4I9R71+gL2rpbgxRqyg4IZSHG4ZOV6qOnbkMPUV4j8Tv&#10;DMep6ampRQk3umzPLK6ZcGzJUMBznarlWxz3xXi57glisJOfLzV8PeUbdtG0vuv8vM97hTNZZfmU&#10;aU58uGxloPyk9Iv73b0fkfF66JPDFcKgAdodoZcFyWYYLLgAAIpOP4t1amiaWttcx3cO4tAUUuzE&#10;EsCokLADk7l4GOw6V39xbW8bIFU5nxP5pGU2qCuzJPy/ccnrjHvXPI5EVz5QAZnZQAVA2ocNICZB&#10;3Jzn8a/OJ1HOUm9ZbX2P26EW4xd29t9j9bP2RvE9tc21oIpAyQCMy4kYBgpyGVu7bx+lfuH8KfEU&#10;BtIUhJZ2WFRk8bUQkbip4JxgnPIr+cP9lLxA1p5NgoiwZ0bzVkGH2HAjGFHBO47cfia/eX4Qsmp2&#10;dnIlxGsckUMpYSvGBJghkGeS6iP1+nv6GGl7lFt3lqv8una3/DHm5hSgnKyvFdb73t+epkft0/D5&#10;PF/w0ufEdrGZtW8MyRakieWHWLT5MxXqiQD5kAKkD1Ge1fgzfWM22VdyKru/myNkBmDKcbejL8uA&#10;Md+1f1T+KPDtrr/hDUNE1DZPaarpVzY+dIiSZS7tniyw2gMVZ9w6nK1/Ml498NXXhvxX4h8O3Vqb&#10;YaTq17ZeVJvzObeZ4uDwFTCqTxu46EV99w/iZOFbCc1pX510smlfXbez6bn5Pxdg+WpQxkPhkuRt&#10;63cbW+dunk7niF9p15JOFSRI7fgsVKrk7ARnGM8Ywp47c1yd9YzyN5dxdyusjYYDeobauAvopz39&#10;q9K1OwISXgq7Id6wysQrMQwUxFcgAEc4A6YINcyU8pPJYPOx4jkckFWTlnx3yDjI4OeRxmvoFFyj&#10;JSulHrd26X8t7nw757pqVlbW6/4FzgruzRY8qZHhVhHtb5njXAf5lRsr82wc5+96Hjjr6xillZy0&#10;hlBdkK4GFyVAIJwTnJ74r0uS3mneeRYyqeasakrKp3h+cKV+dcKvzc53ZHTFc3f6ZGRIDDKGgk3C&#10;RtxBdyf7gJOMqCOR64rhnDbljotr3KS01lfv5nlOpx7VjhCKvmyF5N2R91RkseoRiemSMiuSurVZ&#10;/MQ8rnLKqEu2GG3Zx93BORj+lew3emJIu2Rl+QKTuJjJwyhmw3OR2GeccZ6Vy9/pS2rcvGSVfcZn&#10;SIlDjadpz83ORg8Beua5lGpeKcldq+uiXlpv6+ZvTmoyTt0t3+Z49qFp5hX7Sg8gIVGE3lQcYwpH&#10;HyjHryK5SeziQyQw4Thpg2fLlcqfmQhuxRm6focV6xf6aWMmWAgGWjfacMQOAipy2SOvTjtXFTwE&#10;SSIFWYKCT90NtDAhQpQEMWYYyeSOh5FapyjZW0l2t/XU7aU1bmVm10f5/P5HmN/ZuGCF1ZgCWjUM&#10;8QAPOx+xH+NcxeaaWhluWkCoGGEcMDtB27doHJ2/h+Veo3VneyOfMtxFGZMS7YkDxKd0nksVkGMP&#10;kd87sdq5y/sW2vI0JSLJQAFy7sSoAxIuFXA+8D9KSi07qT+evb/gnZRqc94zSbe/bpp/XqeS3ZKI&#10;9uIyu1nYtISFUMAx5IO4MjcdeeDWLNtjgkW2H3lYhVYHccE4LE9WP8q7m/jhjikswVkZpN8ku5Ga&#10;IZiwshxnOGJAxyBgdxXOvbQR5iaSFI0Yh1bLuwUHYifKMcngjr61rGclK8Xyxvbf0vf9BtWalKyd&#10;rJJK+tvy+X6HFQWMs4muXk8uMNskweOBuZRn7xwp5HpUFypUCJpC7soeNixOREgZizA/f2leAOMf&#10;WtbUZU8swmSX5JG/drAyKsYDbUIVxgk4+YZ4OaxbkPtVUjWMog3u8gMm1SVYBlHrwQMt1z0rtjVq&#10;KSk5WUm7bPZLfWy/rsZRavenFKydr21+/wBSjMJYZQ0SmNzGyhFG92QoCryZ+582ffFdB4N8Qv4Q&#10;8Q6b4jRTKLcta6naq5aXUNJndBeW0Kn/AFlzESJogTgmJlJyRXNyq0p82R3O1Fx5W4EgdpSMlSFJ&#10;59B0BzVaRokEbO0m9STFnJIkZsruUMMcn8cAdeD0VpU8Rh5U5rnjVi4cvdNWa+a9bb+Y8LOvhcRR&#10;xFJezq0LTjd6XTT6em3X0PsTXLSx1Gwt9b0yWO/0rU7cXmn30J3JcWk+CjBgP9YrZVuhUgqQCDXh&#10;+taWpEpjbcMFk4OV7EEHjOcf5Nc94c/aN0j4YRx+CPFtuupeEvENzJMLeKFftug6t5cYudS0CRpR&#10;5LSwrGJ7Ut5E7KrYWUK49EvW0/VLSz1zw7eRavoGqxrPp1/bMhRo5Bu2SRbiY7lCAJI2+ZGUgjjn&#10;89zLKsdk3s5VaUnga7/c1JJ8s7fZb2U1azX3H71wrxVguIaVXDKrCGYYRR9tSUleN7apN83K7rXZ&#10;X3voeDajZtA2ZQrAvgkDO1wflOCMDOCPofrXH3NtEFYI7q6kEuVGMjgkkKMYAH5V7XfoHaVZYVwG&#10;GQU+Zh8w3fKOOQvPHTHPfmZ9KikLsI0/iypHyliuMEZOVIx6jHQ0YbMJQtKcbWXydvI9zFYdSUr2&#10;cXp5+vy9Ft3PNLW3llkjMcyzqGYBQo5YfwHPBHX+Ve3+AdKkW/tZ5wicRyDzG24COxKoo6HJccHn&#10;cOwrirbTY4XUMIgxYKQhMaAZ53MRwwHTocV6hoGq2enskkskQRU+VAu6VuHJRwepz0P1HUVti8VO&#10;rTkoRtz6K33nDQo+x+1ff/gb/h/wT788KePZfDGhRzadd+QXFsXLeY4hki+dwkcYAJMYOCSABjPT&#10;NfSngT9ojxJfXuiR6Y+oQac8Nzaak+nhGNyrlYhclhMhF3Du3DJCMI+TnBr8i2+Iemw3cUWoa62j&#10;6dcSJFOHmcJLAxGQkA+aR9mcKiknsK+pbP4i6Z4rh8O+DvgnqdxpekRWsp8YeK7vQJL5Lp44nS30&#10;23tbhEEVxNL8sse6WPayuJmlP2eufBYXE+7UqVJYbCxV5zlpBap2Un9p/wAqeuqasfPZw8Phkowp&#10;fXMbWb5KcdZ2UdZSS+GK6Seie2p92eOf2mtT8Q3aeENLebxl4kjuJ4I9Y0+3lkktZA3lWYuH+0bI&#10;7kKp8wgYKhSSR81fmN8XdH8WaJ49m8XfHCa/8Q3rzmPTNNjmV4nsoiXjhEkRK26/dDHO4579v2o/&#10;Y8+GfhLRfAmlayh0uPVWe8XXZdRs4JtXF3LM08qX32q5zdSko8iSLL5jLOEiLM/kVi/tR/s4aH8S&#10;9EudT0SC3luAhuYzaqjm3JG9AoQkg4yMHnHXms8VjFOKp025Ua8WnZ2nKOmjd7t6K6vdapNs6uHI&#10;VcBiliJyVPFYZ6WXuwk+tNNJJ2v7y+JWdo6H83Hif4j+OT4lFx593pPhaeV5dPsLCWSGwtS2yIwR&#10;Wy/LGywxxqxwWbaCzMxzXuPw88S3mp63ZalYXdzYXmmXNpcWd/vkt74zRyK5ImTBIPGDnOfqa6c/&#10;Bvxv4p8f6f8ADS38Caxr+sx6k8On6ZpunXVzeapKxKxPDHaQs0iiPcSu3jkkjaSP1l/Z7/4JX/Fg&#10;39hrfxi8LwfDTwjbSwu2m3l1BP4n1bydrCCLT7e6lfTYzkBpLjyzySkb9R83nFejKhQo4bBOVeFP&#10;kXs3anZuK5qjel2usvlqf1dwZxPgcJw/W/tnFYLAUHVVWVapyvMJOklKNPCRSc3GbspJRd1KSk7X&#10;P2v/AGdPiVrPin4J/CvV9eupLzWJvDkUV3cz4NxcLbTyQRzStuOXZEByTzjNe3XWvX13KI4/mWUq&#10;rKhwAxIA3gHqBg1474M0bQ/CWlWeh2Ft9n03R4YbDTrZQqpDbwptSMMGySMFie5Y55r1vR57JJVl&#10;AUPvMsrlTIqBVwrHn5TtYdf7tcUJVKdKlTlLmlCMY7t6xSXX00/Q/Ac5xeHxmaZljcNR9hha9apO&#10;nBpLljOTlFWjotHqlpfRF29vovCui6p4h1y4W00rTLK4vru5lIRUjgjZyWc44Cq386/gK/4Kyftl&#10;a5+0v8dPEko1S4bwT4UuLrSfCmlJO4t47OG4eOS7WNXwZZ3jZmbGSCB0Ff0pf8Fhf24NP+GHwovf&#10;hR4X1YJ4s8X2s9vdrazFXsdJwUup5ApyCykqB1O44wK/hb8f6+Nb1mRTOGnu5iLiRiGKoz9W3LnO&#10;SBgcn35r9d8LcglisyWaV6N6eG/h3V9Xu9b+l/PufifibxB9RySth6dfkrYtOEVs3CyUmvV2S01S&#10;lc7L4OW9jYyP4l1WQeTDyoLbC205Py4BY7lT9e4Nct8YfiUfFOtyRW8jJaWm+CAIW2mIcAAE+g6k&#10;dq57W/Eh0fRY9MtpcH5FJhIyWw5kVgvQkgZycnP0rxySeW5naXgBiScYJbJJPDZz7iv6VoYZyqSr&#10;ydlsl0S00P5MxGK54Qox1tZt9XInnnaUFFZyWweWBDZY/wAQ/wBkCqUX7py33i+VGTyDn73B5zg/&#10;nVox7olDDZ+8yWY7d6gHjggBssoAGThhxng18puADLsjBG4MAz44GBjOcn6e9d8FBpwS33+Xn2/E&#10;8/3b6K3/AAf0sdZ4U8V3/hm/ivrfDwh1WW1kLeVcqwKuDGDyBk89KveKfF2p+LNUe5YtBbO4Nrap&#10;IfLtl2JtjiBPyD5O+cfdFcMhUSoXy4+UDJXcDkEAgN03Dnn157V0WjXFmmo2iX0bfZnlCScAkHAx&#10;KCRnggE57nrjk5zhGnU5owu7epak3GMHLTffRbW/4b/hz1bwPosol+06khjijCsq5ZQ7gg/d9MZy&#10;fevpLRNUSV4VhZEjZ1RP3isiHlgWYt8qkKR09/THzLrnjK806a40u1cR25jhiaSBlEN5HESbefYF&#10;4brnoQc5ra8I69cPulmeaR4ySIsKpOFPDEnlcr2HRjXDUpuXv/B26rW2ltFr99jtoVYU5eziuZPd&#10;9/n/AF8z7YtX3iOeNRIpAYsTlUKuyHcR/EQRx0GPfNen6JeRQp++EiRvuWPb+8XzBsUqV3cIVJzj&#10;nHNfP3hbWjLDBvZVbMkZj3lQScBm2MyBMFn6nGVwCflz7FpN8JWhWJ8FSGxhc5PyyFF3EMuBnnOS&#10;owK8mtBJyb96Kdr+fyPWpTT0iuWas/lp23R7ZprxI6ucNGwOG5DqVAUSLj765UjnuOB0r1TQb6LY&#10;jyFfNPlxK2TG0bqFDYxgjOWydpzj1rxDSbrMZ3NKjlWWJiW8pQkkeVDhSQCXyAOpUYbjj1PTJHgN&#10;qfNjKKu+YyYKlnCvuLBtrqD/AAjBHORkEVyVIpLXS/46bG0JSk3GLTa6u+qPrvwbdf2tYSWUzfa1&#10;uYHtJLdwHjnWSIxGIgD5mKtg/X8vx9+NfgOb4e/EfxJ4cVSlil2dQ0lhn97pN7m4tCHZeSqs0bd9&#10;0LDtX6beCNSeC7ljLvDFtMkbEGBA5HmBkEjZMe0DoPXBPbxj9q34ZXPinS9F8Z6Som1LS1utM1FY&#10;wC1xpzyNd2cuFJLyJI044zxOAOhrxcx9nSoynN8kaL5nJ7crspXfTo7+Wp10aU61WkqUfa1Kq5VG&#10;K1b3Vu9+m+5+bTpvVCysRISEQgjGcsT9Mke3GRXCar4QgmuJLuNGZzOs0ao4R45VKP5iN3w4Jx68&#10;V6Pc2lxA0YYyqUDReWwYeUVA3EqR8x7YzkmjyyQ7lB8w2jDAM7IrNjZJgKSDz6Y7jNeXhsfOjP2l&#10;Cr8XVbWTtb59y6tBqTjUo6xto909G3bsjyu28CXGpa7NrWtMgLXD3JghYGWa5aV5HkuChChSzbmV&#10;R16cV6lBGVBRuYeAF4IbBXC+3B471YhynzIhcZbAUBgWGMkNx8o+YZH93B65q0peXzLaHy1kmZS6&#10;kYwCVBAYn5M4xkdKeLzCvipRhU96lTSVlstlpo7f8AunSik3Fezqzd22ruV/Pb17feSW5a3lhnty&#10;Y5VaOWKRHKyRycbdjDBRxtz19K+0vg78X7LUorTw940ETz2sqLpmtTbGmRwNqRSzHlH+X72eQcNm&#10;vi8MYLmKJULGSU26M2Fw4G7BDgDG1SchuPpWxZPdwzAvGQgnZFCKy/MpKlUfGGIPcHjIOTnFfOZn&#10;g6GOoJSSjOK92WnNG2+j166q2p9DlOPxWV1lytyhVfvRS91x069Otn8ttD9BfH+pR2nhrxhPbylk&#10;uLZoTGZjKzLK8SwTRpk+VG6CY8DkZ5wK+CosGaS4YMitK4fZwucknoPlUg/nnvXaf8JNc/2dqFnf&#10;Ga/e7tLe2triO6nJhS2ZikFwDGBJGgduF5AJwSK5KEBGSNiSJd6kr8yeYjnYoDqDvwGJ424AOc8D&#10;zMpw08HDFKo1Vlo7p6NJLa/Znr59jYY94KdF8iSaaa1jJaa99NU1oNQPtkMgzEeEBJBX5jnPH3s5&#10;wfQ1W1SA3On3NtCqsZrSRQCBhi6Oq7mzyNxGB6jIrY8pdrZQYBBw42k7h3CdT/UYHc0+CJCR5pCL&#10;/q41dQCpOQCBs5XOMcdTnnIB9anVSk5xV4xcWvN9v+D10R4fLzuFOpJKct21ql69dv66fBOlSz6T&#10;qen6pbsDJayrvU7lZ03EtGASc/KcZwOuRgV/Rn/wSy0Lwp8WvF2p6B4ivmewvPD1pqI0Zyot7+fT&#10;LqNy7uHUxyRh1+7ywOMjHP8AOoyiTcVwCMPjgjcCTy56AknvjA/Afpf/AME0PjHJ8Pvjr4Jsr67k&#10;gtrnWYdOkcSFfNstXYWUsIIPKpLNE/Jx8gr0ePcvnmOS1MXRVsRgtXtdwduZfLR+l2vL6LhDGwwe&#10;Oq4KUmqOOiuXt7SFpK3VOSVvN2R/bpoPhjRfDenpaaRbRW9sBGq2lsqQ28eVjQgJENxQhCTk4JbJ&#10;5rq/7O046Xc2KWsMcc0MsbhFVB5joQPugYO49q8+0/xJapaWiyi5BCxKbjaCrphTuYjqCCvvzntX&#10;LfFf44eDvhR4I1fxhr+pRpZaTBI6wQENc3lw4PkW0EX8UskpAPYZJPQ1/NzlK7lJ3T6v5PqfqccP&#10;VqSpwpwcpTasl1bta1vkeF+K7C0tbu8sJUjZomZAjFWO7eQrEMMtkr0PFeGeIvBOi6zuE9pAVkG1&#10;yYlO9WDYA+X7nzkniuV+Cnx+f9pDTPFHiiSzg0++0jxFcwT6bA4f7PZuRLp8mSMu5tpQGbpu3AV7&#10;nHZQrMFm8w5JKsw2xgfKCvHUfL+Rruw8HFP2qvHon09bnZiLxm4O8ZQ0l6q1/l/w5+e/xM/ZS8L+&#10;KYLsw6XFvfdGrJAgXp84KgDIxj3Nfgt+2v8AsxXPwM8Q6F4103EWkahfSWWowQbiILyNDLFIyBvu&#10;SW0UvHcxHrmv6wviJqVro2h3M0ARCkZk3x5BBVfm3DPPzd6/EP8Aa802X4w+E/EejoDLc2Ub6lYK&#10;6lt09gzTSIAgJ85rYTqmASTKQOTX0HCme1siz3BTp1HHB1ZKGIhq4ulUtGV0/wCVvmT20v3PGznK&#10;IZxlmJoVLOtTi50X1jVgrwae6u7RetnFtH4dTaszGMpIrKxZ8ZAIIBB+ZuQwO7OM56Z9OXutXKsC&#10;PNmzlmRM4UMdo+6OWBPGa/TX4Z/8EuPjb8Q9HTXpX8OeGYZPLmt9P1G9eXVntyzspktIMiCQ8DYz&#10;7l/jUHiuC+KH/BOn9oL4dLe3DeF5fEenpn/TNGjM0gVSzZ8oDc2OwHp17V+60eKOFoV1RWYwcpaL&#10;muo9NOe3JdX/AJtfwPymrkvEFem6n1Zq1lo032vy3u/uPzjlsUu5Zrjayt50kqgk+YkuwfNuHGCY&#10;yRnIGRgZ5r1n4K2+k3ni+10HxEp/snxCx0ufeFDQySgpbTB2/wBXKshByOM8dCc1Nb8Ea/4dlNpr&#10;Gi6hplyjNG8V9aT2rLIuCUZJ0XIJycnjIIzXMWpvdEv7bUyxWezuIrmIqDxJBIHAwM5+bjmvpMRX&#10;hmWAxOHw2KV61NxhOElzRdvclFrrF2aerTVzxsJhp5VmGDxVfDtulUUqkZLSUbrmi09GpRummmns&#10;9z9Vfhh4G+MH7O/xn+HWi6dcX9x4Y8c63YQeGPEEBkk025095lN1bzTDKrNFblzIjDICnjaRX7cT&#10;SzXtxPfTli8kjNI27lssRnqBnIBHHTnNeA/sq+LfDvxN+AXh281uyg1DUtCltNX8PT3MSyTadqL2&#10;z6fePZvgmFjA7jrzuPBIFfQ8CqkJ3g8kg88EuylDjPIwRx2zX4DhczxucuU81wMKWa5dOeGrVIpJ&#10;11SlaE5aKzTlJNapyTkrJ2X6pmGX4TK5xp5bXcsuxsI16dJybVFzWsY6vSSSa6qLUel3l2tqLnUY&#10;YyoWJXZ5XlydsEfzSMT2yo6k9TXLarLJrutTOg2ReakUSHaVMaOEiVVHYLt+v1rstZuf7L0a7uIs&#10;C71RhZW+MBlQYaVlGM4PAziuX0hU09Hu5SDLBEZcHaS8wXEagN1HmENgf3c4xRWXJy0Lcqm+eT3t&#10;0S+Su/mcEXf3r3b0X4f15WNLU7i202GOxiYBbOAPMQQA9zgmTJB4AY468beg7eCzGS+1Wa5cl0ef&#10;coJY/wAWcgZ+7jPTrXZa7qMklvKzMxluZXZlwePNYsBz0Az2rH0i1+USGPLHk5GB12kexxzXnV6r&#10;qz9x25Fp0S2SWz6anRCDhFO2/fTtqbqyMI1WGNVAVmJbhQVCt0ONx5bH9OK4PXtSdILW+HW3dreV&#10;ATlISQq7gT90fKx4HX2rX1jVI7AonnBAFLYYglxknaAep5B+i4ryvUtdtLlbiJWj2zswwC37t2Q7&#10;skdASD09BmuFqrPfSS+Lby/r9TroQimpuN4t7/geKfHvwVp/xE0je0q/2vbM0+l3ysu+CZFO+Biv&#10;Jt3G0MO3BHSvzTuotR0e8n0jWbeWC7s2aOWKYNudUyY2hfPzRFcfMMZXjnNfpLrV5dWcrRuzPCWP&#10;7xTkAEgIrHbwwJX615V4r8D+HvH8KLdottqKAPaalCdlxC3GI5R/y1j3A5Rhgg17+VY14KH1fEJ1&#10;MK3zJbunfdx7p9Vv1Xn9BQdSi6U4Te1m9eV+Tt082fJmk2L3dwk8DK6ofkb5shWbBGWOSST3zX0N&#10;4G067iKTFHMqRyB1jTYNwZdm04Pz7enTI47YPLzeDNS+HKGXX9Llv9MTcU1TT4i8Lxhi6vPCBmE4&#10;xnqOetavg/45+EbfVU064tZYYpSEa5dQUUjlTwflPbBH1rpxkMRjVU+qUJV6UNeZK/32/HS59ngc&#10;ZgadGFStiIUqlRW5XJLXTRLrr1vofUdx8K0+I2iLNqniOSzstPe0s5dHcTGRZLyVbdL0kKypAC4Z&#10;5GyVwecAV8d+N/gjouleItc0ex0jxZrKaQ8kM88NpZPHJIgxJ5H+mK7QAZw+wrg5r9Sfhvb6brdn&#10;ZXmnCNxdxHa0bKYpYmHSQDIdCpGc12eq/Arw5qd0niBbW+0jXEB/4mOiXZR5lGd0csMmUkUgen4d&#10;K8XC4/FYWX7rmhy6SSbjs1raLXT/AIJ6tHHYNOVDGxVSkk/ZrkhKKvZ66c1t/e956ptaa/CX7Kv7&#10;PPh7xxDqtmLOfQxFKpuLTxDG00NxZAb5Z4YI4SpnWeMABnIyw96+g/HX7JsWgWd3d6Y1m1lGga3C&#10;wRJhTy4/dDdGNwJA6DcOuK+kPCmhw+FbgyWJu8zOVubiZS80mUJIuDGoCRqz/dUYySexNeg6Xpuv&#10;eOpE0a2tbzUJ7zC2mm6fa3V7eTD5gwW2tYGkcbFZidvC8+la/wBo/WpznVc6lapLT33NPZKPvNv9&#10;b6HzWNp0Y4qpUw0I4XCwtZKMI2S+J+7GO7u+i7n5l2/wyGjWy3GoaQt4RLuSS3t4J5WyyhT+8JA9&#10;yCCCOB1Fe4eEvAfh+8tBdyabdRlEScW8zbmWQu6N+7IVST8pOBjDYAI6fX2t/BzVNF36dqfhrUrC&#10;RCcpe2F3ZuuwBxHtuIlZTuHcBsA4rWtPCOkiy+xy6RdW05RULiItvydxk3EcEc8eiiubE0Z4majX&#10;jyRjummreXkyaWJjGPNTnKXO91Lpp5nhFgfCmm26w/2QwuYQPLDSxxW+/aAu+NUyyk4IHHvWpYeF&#10;Pi54quoY/Bvh251m3mePyYtMtQIw+4rDySPMlDsmDyePc12uofAvxXqdzHc+Hre6vw21khhtpJZC&#10;OTkxohO4+g9a+3v2bvCP7Qfh+5R4vhj4juLPSYWnvdQOjXVtptlYx4zdzXNzEqQBVDckjn1IFc9L&#10;LanNyU8NKS6SjFt9Oq1enkbQrYOknVliqUZp6qrO3Zfaff5Hinwy/ZJ/avurq3TXJbXwhozKJJb2&#10;/wBTia7G/mRGgty0ikKcD5RgAZOea6v41fAr4i67qHh34E/s9+H/ABH8TPi3qUlte+KvFVjbn+xP&#10;C1k5VY7I3Ei+XFNMZA800770RAUEZJB/TKW58T6s9tH4h8RWPhmxKj7YYZoXukizkxxmRggmIxlv&#10;mxuOM19R/C74qfDv4W6LLpPw7srWTVL2QT6jq2BJcX93Nw93qF8wL3UxPbO0dBxXdhOH6E6kquY1&#10;PYYeGtm1OUuvLGHwpvq3HQ83GcTvDxUctoLMsbLb3HHD0/703o5pdIqVm92rWf55/Bf/AIIt6/4Z&#10;Oh+Mvi/4i8G6R4t1aOOTxB4Mh00eMPs0RjCzTTXsxhhWSQrgRKW2bjhyF5+qPD//AASt/Z58I6zN&#10;rWjap4w0zUZnE0w0C90vSNPSQHfIsFg+mXIto2YZCq+BnANfbHhjxzea5NNf6heedcXDBnkkk3bg&#10;2OMk8KOQMdBXef2zbEIJLgR+YhIBxlipAzk9iRV43C4VJrD0VTpx2UnzS0SXNfZN9kkuy0OjAZxm&#10;temo47MJVazXvcvuQ3uopR1cY7R5m3pe9z80/wBtn/gn38PP2g/hBbeFdFjGl+NfCely/wDCGeLb&#10;0rc3jMoZzpms3KKjXdjNITkDaI5MOq4BU/w9/H74W+KPhJ4s8RfD/wAWaXc6TrugX1xp+o2l0ktu&#10;+9NrRyxA486F02srDKsCDk5r/SmaSKcDcwaP5sR9VRQCWKnbz82D1xxX4d/8Fbv+Cftl+0V8PtR+&#10;Kvw80qJfit4I02WeSO1t8f8ACX+G7YtczWbeWB5+qW8Qla2Y5JG6E5BTHFgsX9TxMZyb9jNq/eNr&#10;aryT1t1PZkp1sPKk5czkrJ36vvp16+vqfwpyzsuqKqBsRy7t+WAGzDFS/pnd3r+v7/gnlfjUv2WP&#10;hnOgZjbW2oxROHVmRY9TuECnB+UhVPuR7Gv5G/FGlSaRql1aTwSW09pdvDcwSq8LLJC7RyJJG6gr&#10;JlTnv8pz7f1Ef8EuNfkvf2WfDjC5jjGlaprlsEc5VgNTuNoCjttIyRnoPSvteJkquX4LER1gmle6&#10;15ldPz20+8/MqsZU8RiKE1eaktGnoldP80fLn7fnifUdY/at0y2vZjPb6F4S8PaHZh5NvlxTm+1G&#10;VQAx3EyX4J4Gce2a+dNO0j7Jqt7GwLwXMErlX+YNJICy4PUcjpX07/wUG8IXVl8cvDnjiOEm38T+&#10;GtMujMsciQjUtIlmsLlUBXAC28dgSvP+tP4fP8U32r7DdwKCu394AMZYnnjg55HtxXzEbewo26J9&#10;La33tvr1/pHsUZv2UFFJJwS+at9x4zJZSWfiGeZF2s0qqGBIXCs2Mbh8x7c56169dWcev6MquqmS&#10;KMBgQN5BAI56cY/KuU8W6c8F6LuKN9jMkg2gN/EzMuO46frntW9od4LdkD4VZgFAcAADHzBsn74O&#10;frmsXUk3F25eX/P8T0IqNSFOdrz01W2nR2OHstNbw3cteW58qXO1VbO3+7hhwNhVjnt7Vvape3Wp&#10;Qprfhu9aw1Oy2G8t4W+bcisoLqf9dAV5AYYz1GRWzr1nbG4iMxXa/DkuMLu5XCk/MMEdPWuavNFv&#10;tKu4tS0uTaOBIhBZbmNkUhJV53IVBzkVlOblK3Nyv520tv63/qxunCajOnu++z2un3v2NfQfjLa+&#10;Ytn4sgXT7tNsS6kkZEMzLxuniXmM89sjn8K9p0vxWkkSTaZe2V5DKgkDQNBIjoccsuTsYcg5Gc4z&#10;05+XtY0XTfF1jNNZRCDVrdmN3YMNkm4btzxE/wCti6nPqcHFeOLLrfhfUdltc3mnzpKVU7mVWGCC&#10;JATtZcZznpkHtTnhqde3JLkqJXatpbT+uqKdGnUV3FRS3i1pe66a9+9j9S/DPjOKyjSRLa1+1xzL&#10;tkcIGVmfDeWduQvTv2x619s/DLxZrGr6PI1zcxxWzX9tvCuAPKXGGO0jGcY6d+a/GHwZ431C7gjW&#10;4EVxIgRmk3eS5XPQ7f4uAOR6dzX0v4D+Oz+GdV0nTdag1hPCkOpQ3etWmkyQC+1CBDvaCO6myEJ2&#10;4HGBuJwarDVvq9VRc3USVmlor93/AF955WOy6c4SlQhzSvf5eSP6Bvhotja6Jc6rql3Ha6fA1tML&#10;meUQwvIhcOq/NmVxFIeBnG/sCa7W5+INzq03keFLi0itZUWCO6YoZWRPvOq7vlQnoTknOa/Af4g/&#10;tT/GP4kalcx+CNDk0jwvHuttG0RbiR4rOwHEIkFuB5tyVGZXPJYnoK80sviN+1TZSA2V9rlqIdxE&#10;djaNIiruJ2h3Y7lPTHtXoSzbVwpQ5YvS90m9tba2Xbr6M8JZHOV5168KdTR8spJqN+jtfX8Ln9AX&#10;iP4S33iKzlutY1OSaR/MlbdIwXa25gqMrcEHnj1r8/8A48/BR9A068uYd42xyTA722bhtde/Bwpx&#10;6ZNfI3hv9sr9ozwpLDb+MNT1W4sElQlL6xdY5FTKlXl2DaoLdua7/wCIX7Y+qeN/D72kmno880Ox&#10;micMpIUozbWGV+bnB/vVyVq1CtSkqt3PVK666Ws9fxZvSy7HUJ0+VxrUm1rB6f8ADnzVojiW8vIW&#10;ZjLG5QpuOWIbG5QrDb0Pp05r6D8F+GrjUrqy0nT4TNf3oyAgJ2I5ClnyT0DDrwRmvAPhzpl3fahq&#10;GrXkLxpM7skeCdzSOXCgL94gnAx1r9oP2FP2eb/xRqkfi/WrIxWqvGYPOjyr28bEnO9cY5X8hXkY&#10;XC1MXi6VFXUYtOXpf83tb5noY/E08HQqSlL3kkrX1bts99j9AP2OfgRB4I8H6fPeW8YuSftV3LJE&#10;qSsXVZcSY4YAkgH+7gV9T+NvGcNpI1lauwVImQFCAAQpAAOeD/jVPxP4r0zwbocWk6eYldVSJ9uF&#10;Yqg27jg52/hXzpPql74g1Q4Z2imMcYIz1Y54PsCa+0nOOFpQo0or3bKybstvw/zPhW54irKtUv7z&#10;du/9fgeneEYZdU1b7R5YVPO3sWG4Herq+c98AH8K+mLIi38hVKBlQAKTjHAOSM8ZXpxXkPgXS006&#10;FzIozjAJHMj4JYjPpn9a71I7ma6We3bIXaJE65YcHGOwBH5VCqT9nflvJ7f1+Rappy12dkemQzB4&#10;mCkYLABWOck8nkcgen1ro4V8uyuLhpAFWI4jIyox8zH5hwckflmuLUmIQIGBcjJxg5brjrwRXNfG&#10;X4hWXw4+HV1ql1cRxSyW8pDSMEJAQsQCT13dKj2u8pPSCbepsoq7tFJvRfNf8E+SP2tfjImg+ENU&#10;8N6deLHfa6zWJETYkW2JzctnORmMFc8H5sDjivyDu7cXDq7sQQgVky8imMssjMEyMvtwCeort/E3&#10;xB1H4q65rXimWUyaTb3smm6cCT5biJw91IgPuyjPfHXisGO1TzppjGskaKFiQOd7KQ26QiPkLntg&#10;ElCK6cJUdWmqiirSd++m3TTU4cXFRq+xfxQ39bXa/wCAcx9jM+IrWPDOm5Mhi4ZlLBpBICNwVvTj&#10;NY15pf2kXdo+LgPC1vdom0JIsilWAhYBVbDHPfPP0727gv4dRWOF1QIn+thYOwPBi2BeqkNyepGO&#10;hzVW8sViDMISs8hCXDbvmV3A3ONvAyeSK7Yy5nyv3XbVd9vkcKSj7y15XdPt59/Q/PfV7FtPvtY0&#10;meP95Y3k9uw3HdiN2MUoLDj5AvIP3W9Oa84ni+ypOQWQn5nAZgGVlOMY5xgc9c4FfRXxq0eXR/Ed&#10;rqez9xrVoI2bYdrXNiiRvuIGHItjESTySetfNXiu4CxqVQjeABKjEHCqisjYzhsA9u3XpX5PmOFe&#10;Ex9ag7pKTt/hlrHfurb/AJH9BZDmX9pZVhcQ7OUoJS/xRtGX/kyfn9x9B/s969Paa7DDJKzRrNBI&#10;sQIYgMUCsMsu1Aob0I96/fX4AeIb27sIS7MgidGt9rAAwj5doVjgsVOSSecHOTzX85/7Pl/bjxLb&#10;QPIPPbghnjJkVWB+7nlwh+vyk9K/eH4FeIY4JbGzWF5IUESjY4O/cCwJUngCPk9MbfqadCFnOLes&#10;ZJ26q6/M0x7bjpC/n5Kzv+R+rWla3LqFm1ntWKQRqkfmSKfN804DR8nDbQDx07V+J/7ang+58O/F&#10;nVJHUNb65Bb65GNxQmS6j8u52yBRtX7RHN06kfWv2f8ADc+lwWtrdNFEohhDs5KY3bVwMg8+v171&#10;+fH/AAUH0az1SDwJ4psFTM7aho9zK37tTB5lvcWuMglgGa7x24Jr6fJa0qePoxlPSonF66NNJ7Pz&#10;Vj4TiShGrlVZ8t/Z2l6PRP8ABt/mfkldaZFM7StG8MkaJtMjg27KegVwuSc9eo4ziuMvLN4Wkea5&#10;icyFwq2r+Y6qQThmPKjAP3QOeteq3MUSBjM5iUuY1jCGR3GSqOozwhAU/jmuG1CxgkmlQGRRIG8w&#10;TRsiEfdKh48lWK9xwc9uK+8mnyNqV7vVXX5H5Sk76722+75HAyfvJFG5SdjB4ni3blxtCSOqncoC&#10;jBbGCMdSKwr90AZVt1hhMioBLLIGjQZDMqNxt3524B69PXr7zTWhaOSJpFIbCKy7Vyv7kDeww+FZ&#10;Tj+IjOMisZ7J5stcK5Ksf3MkQ6noAQAUXOMH0PFclRVW0oy5b/Oy/r5jSjFq8U4rf5/5HJTWDNBI&#10;JGZ1G48RxoGG1ioMgXIH44z1FcnqFmHSaI2okEoLK8mBjb5bAg9YySuPQrx0xXqP2GUQhWtzGQSE&#10;X5toT5i6gEfPxt6n/CuN1eGSZpFCSNtOBGWILKoQEpt+bAK9OM1nJe4tLt/f0Jklfmu1y6r8NvwP&#10;MdU02FbZ5v3skixESxb8RDkABUydqY7c81w93b2YBkCPFjYrtCCpHIIKkDGeCOO/Nez3+nSGPdOj&#10;gBAyZcK2CMKso6ngHg+tcJPYoAHhhTdlklVXXaxcFcFWPA+YbmxxiuepCa15rKz0trqv0NKdeMdZ&#10;LV2s79Ov3nl1zbRjBijyu1HlDDcxdlwp3dxtwTgjJz71zmoafcXW6OPy440dZipG0r8pyQzMcL04&#10;zjk16pd2julwsMEaKsiKFV2kJBwFO9RypK4+p9jXGajp128oQiQEsFm2qNhQH5lODlRz39RXN7RU&#10;4qnrLRX3v07/ANfed0Kqvuot9d10s1ueYanpksQkYL5jAEBshV2bGBYMpG3BOcegODzXm97pjtl5&#10;FMkZVoiFByGDHBdicuSScnvXuWoiGOaSBIHkUqpEgw8YUNtZAwbLMeOMY+cc9ccnPpUXkvNKjAMC&#10;SvOSXPHybuAOMdM1Sq3lCk3yy17W6W2PRpSbh7SS0adn323XTY8cfTi42skcihWQmWPcwBDYVeMk&#10;DB6nvmufn0oCQu6MwiG54ULR+ZnJGeRtjzwQB1UkV6/PYqqfuxtUqSS2Twd3IHr/AJHNcle2axAB&#10;kKzurP8Au8keUxdvMfI+Q7AOPfgV1UnJWTleUuj+Xbo/kHs6cY81rXWvf+vI80uonwxkHloxZTFE&#10;p3YDZUSS9W4x+dc1Osr7EcnzG2iMMf3aspba0uD97b1HfGMV3WoQKV3FTgcLncoILHkjP3hn8q52&#10;+t0GWBZYw20naVJUKVV1DDAX5hzznI5rsp1LyUnBQasl6q23rcwk03zp+1SV+1l207f5nxP+0rd/&#10;ZNS8Oxq2JYEmmLo7ErO8hGQN55ygxz/Bg9Mn6q/ZV8YT6f8ACzU59atbZ7PU/FjwxW5MkNtcPHYx&#10;rdXEMsszJaXZmIB2Kscjk7lDENXwH8ZvEqeJ/EOo3UDrJaWV/NZ2TABVNvaSNDvTBOQ7pK//AAI1&#10;9s6FYwaH+z58N9OsShe+0u4129YHcr3mq3kzSFiRztEKAemTX2/FOHVLhDKsuxMFUrYutSi+a6t8&#10;VWXzSSj6nl+GXNmHHucY7D1pU6GDw1apeD3tyUYPzV3zelrn0rdapoGvSGCwke2vcMghmBj4/gUk&#10;HEpBYDjqDkCuPvrDVY5HEEkMibjjZgjIznbyON3UV882PibVNMltzaXTm7gJeJnxKUCphtzNkugd&#10;xjPQL9K9RsfGk17bi61/T7uMY/ez21s5BZgTnauCcgjoec1+S4nIKuGalRmqkZ6cjd5Xv0TtzaW2&#10;uz+hcHntSalTx1KUVSX8VQbg9tZNX5PO+nmW5rfWFeRJLm0t2O3YZJVx1JYADJ3k8ZOfpjmsvWE1&#10;HT7J2/t+0S5ZSsUNriWdiyYMj8YRfm5JOASO9b/iaayHhCXXfCkMviAMsiNJpEMtydNukjDyQ6mj&#10;oHtLpFcfI68lgV3DBroX8F6RqcWg6zZxXkM9zotpJqdjqUNvFPaX0ckkcUdwlsdk92NOgsJJnGA1&#10;zcT8YArqp0IYWisXmFsPTpS5VTlBKpVlHlvFRldpa+9Jp21sedisbXzDFLK8jcsZiK0U514yl7DD&#10;wmnac5RsnP3WowTTbtdo858C/D1tRvo9a8QXFzdh5WkM93IftMyHG6G0DD/RrUnOXUB2x8pHUffv&#10;gBoNIjsI9LY2enWssMkNlaeTFGm2RWCxCVCNu7BYHO4k5znn5+sdIkV4lZmYKFCbBlWHXBwAB059&#10;uhr6O8A6N9rt1JkijWHkM7Km6ZSGTO3p2HOR0r5vOs7xGaNe3bp4enpTpwTUYLRaLZvvJrXXRLRf&#10;T5Xw/gciw03Tj7bFVLOpWqWlUqPS7bd2oq3uxTstOp+t3wK+LsWpi9sdOg8mxurGzVtPSVpbSC7Z&#10;JF1KZLS7idpUaZ3ZQJdw3YYsyB6+qtFu7fxB4ltLZbe1s7SKG2t3toQRA6RgCZpwJGDOzFjgnCk8&#10;DvX4w/DP4n3fhXWbjT42igh80xEsUyZMBDtkJ+cudhx164r9L/g94gu9Ukt7t5XMk7rtZm2KGcAi&#10;PIGCNvPUdeua8CpipuMIzvKpFu17bPVbW8trBSwtOFWVSMLRkrrz2V/PRep+r/wx0P4f+Dp31bQN&#10;A0iPW9QQpdaqtlA18YlCLIjXQQPGpyMAHnGcV3/jvxjCbKNCfNnjVSBHtzF8vzAs33gFAPua+Mr7&#10;x/pvgTQG1rUNZg0/7PbtPL/aFwkFk0LRu/msXIKna0G052kgnvX5y/GT/gpl8ONCn1TTdC8QW2t3&#10;9mrwXK2l1HcmG4dCTE0iSEIQxI9s1mlia0XBQlK/SMW+q1slo2+ptKVPmUVLmkl1dr/e9kv17H6O&#10;6p41vLO6WUywwqXkHlJKke5d7EShVb/WEbc+npXlHxt/aq0b4O/DnXfEuq6tbRy29hcC2iEyhp5Y&#10;lcJbxlXJkd5icFs53AV/Pz8Rf+Ck2szPNLYP5W1ZBFG85BjLhiA+0kOME5I6bhX5bftK/treL/iX&#10;AtjqmqTSWlqMWunRzH7MCoCQzMuf3znB5PGUPtX0GScIZxnGNw9Glg5U6MmrzkrWWl3b77a7nz3E&#10;HEmVZNgqtbG4yEXFP3ItOT8rK/8AXc5z9rf9pHxF8XfHviTxr4g1CW5utUvJmghlnknFpp6SOba3&#10;i3P8gCMMgYBPY1+f/wBuee+a9kAJDmaM84XGCBl8gcdee/0qjrWvXutXUk90zlpHPUtsYnJGTn5Q&#10;M8j2rGklwmxZXUniUlsoSThQPrx78V/VnD2QUMiwFDC0oJTjFKTXlb7/AF6vXc/jvi7iutxDj61a&#10;7WH5v3afRdHr5fd0Hardy6hcPKz54bKEjg5IZsjgjr6ZqpFDtCuArA8tnGQOD8o9SSOR0xTdoJJV&#10;97AEsvIDHJyMjtkCnlykXmZwwXgYOCSRgYPsf0r6Vv3VCOi0VreWn9fefGO292r/ANb/AI7kV20e&#10;792CpK4IDNjBYhlIJ5O4H25zz1psMY2ksmSeV3E4OPQDqOarlizEsevUgDoTnoKsxs+0MWUADbnA&#10;yo4AwR0NbKLjFKL19SU7u70/EnVY+DsIK44ywZTjjHqP6DFLPMpQRgfvN5yx55bawbIPBALY+v1q&#10;OVnTZnDZycklcNnpge3rUAbDKrYJwCeCchvmAPPUbiM+grOMeZRk9eu/Yd032XR/1+ux1mnRi6gJ&#10;kdjLaqDIHZmV7cn7iLn74OCK9g8K2DBMjcU2uy8DKowJwQRhm+Zup4yB7V494YvbSz1e2lvl+02b&#10;uI5Yc8MrYHJ7nBP6V9UaZJ4Z0rSbqSKQvdxys0dvONo+y3AMlvMCeMbMZ5OCCa5K7krJxu5baadD&#10;pocvvVHqo7rr0/rud5o8r2E0bNkGQbV3qryAO4dhhm4GGJ6Dp617BpNwvSNdrIABsxnaoBBWQn94&#10;Cc8dPU186aPq76jdSNI21Sqqqrhgm0ld+4cqG+Ugn0xzXtPh65aAFZZVfMYAZh9z+E7Ng+V885x6&#10;15lamo05XjeTeu/kv63PSpTcppxfKrenbc+hNEjtXC/Zy53RxyZl37jOUR5Ihhxuw/yHtlgRXqWk&#10;XkcI2TR7mGHRm+9H5eUWIZYnaFOec84/Dxbw7MfLg3yOpBdldcqQ5CEsXBywBDkcYw3Jr0u2u0dh&#10;CziV+AsvzKxEhUk5K5Dj5A30rypxk5NN3Wh6EJKKahT9569+2l9/+GPc9I1KFpBPIWLNCBu3fIQg&#10;bogAHRjn1ziu08XLqepeBfEKaIVOtxacLjTInQTQzy2xjuktiGTB86NHjY8nEhPBNeO6Pefuo4VU&#10;ghtjCT5pIwwIIKv1TGT64XPIr23SLwvZxiEMCqlZy+QCW3RkewwgAHvnvXn4/DxrYetSnBTp14yg&#10;4vZpq2tzty/GSwmKw1eEU54adOautG4yT5WrWd7WafQ/P7xf4YfxHbXl5a6WdO8QaaMa5oZA3o2M&#10;/a7Jl/4+LV8lhjP4Ec+BTW72UzRyqQrEk+aSNjrjGxO43Z6nj0r798aJb6TruhX6qkVw+s/2TIOr&#10;T2l0jKySZGZArojgH7uTXmHxR+E8uoiTxB4ctA8+JJb3S0QKblgoDS2eANs55Ozo3JGDxX4nlOdf&#10;VZxweLfs6Um0nJu0JJ2cb/y3Wl9r6vS5+ycT5Hh8fhqOdYCj7OriIp8i1TatzJPqtmm76O121d/K&#10;yQhD5kbFS4ceUC2AhJYjI+79/wCoKjntThCQ0IXoWCOodjwoDggluf58VPCrQyPBIpIjcjBBVhJ5&#10;jeYGyNysDwc4+lXI/LbjBXy9zL84wxJIBwwyFwD9c+lfaOs1JKKc4SV79LH5i6MdYyTpVE9tbpp6&#10;+n6ixQYyWOW3Ky4bYFcbQXXGdzYXk98mtGOOTAyWliWRyRuA8p+QNuOnTPfp0yc1AitsjMbDcHij&#10;3FQT8xCZxjoXZemfvEelac1jc2ry2twhWWF2jkh3lGE6sN+1R/tZ57ha5qzprlVSpaUm7emiuui6&#10;HTQjJtqMXeGt76X7a3/roWoXUXEUcgjV2VfnyNz5JUbs84wAeCRkc8cUya2WSNt+XImyApCuCSWL&#10;5ABydz5GcHoOlEcUYVXZTK6thTyvlnA5Zu/Tg/pmrDJNbzNA42+S5DOHWRZCNq53oSGAyec+/Y1y&#10;RjyXUW22ra9fuNpzc+SMkrJ9OnTV99/vDYEKebHvYKBKWcCMIhIV/TzMc80i6nYiRE84yOjuqCFX&#10;lBY7TsIUYVscDP8AdAq2uy5WFSBKCCr7wVUggDAC/eJIzntj2q4LKCCJoreOOEO4YsmFZyGBfBHO&#10;Ng65zVx5YqXPdSva0dlt/ntsU+WbU+ZTjB7vrsraHwvBZO6yBlMa/aGC7V3kKuQTgjIjOBhQMYPJ&#10;xnPTeDNbu/CPiTSfEdnK8Vxo19bXET/LA4ETrJ8u3ndlAcDIDDj2/bPxV/wTK8G39ybnQPFs2mWz&#10;A/uJY45WG3ICMqMDuwB83bP4V5LN/wAEwdXk1B0i+IenQ6fkbPN0+ea6L5GcCIBSDgYyf616f+uW&#10;S4ulUpYipKlCpG0lODej0avG6d9fU+nhwzj6MqVWjFVKlJpxktHdap2aWqf5dT+lH9nz4s2Hxb+D&#10;fw68d2c8dxD4h8K6XezRAqXS6W2ihvUfaf3jJdRyqR2K15D+2h4TPij4OeMhDHGGsNOl1CDzXCxv&#10;Nap5u8bVO5tqHqOvvzXy7+yL8OtX/Zk8AXXg248T3vjAm7mn0y8vnura30jTrnbJLpWm6fJK6QQt&#10;ffaJpGQKzmUBs7Bj6i8T+L9S8V6HfaDcWyHTtTtWtLhzBljFKjJIVluOBweMqa/D8ww2Hjia0cLX&#10;9rR57wdmm4qV4tpq6e19LXP1HLXiaFPDVqlNwqRS5k310v1s79NWz8dP+CeHxltNE+NOveCbm6WC&#10;z8aaBMkMczjD6tosyyxW9vn707Wc90xAw221PBAr9kdW8Si3t51WQB4HLK0kgwFUsgQjqQdpzyMl&#10;fy+C9F/Y1+EvgXx1onxP0KLU9N1Tw/ff2nb20OqzzPeag8riYyFkYL5lvPOm1fl2nG30+wdNu9F8&#10;WweItN8VeFfEGiXdpp11Jpsk0oFhrUBlWGBrS7tHBgnaKVX8t8Mqo3cVWZzpVp0ng1KK5FzKa5fe&#10;V725U73STtu3cqTnKvWq4hxbqSTSjJN68q1Ta2SV3ql3Pnv4xfFJrjS71bKSS4iiSQTw2Ucl26si&#10;sHXZbK+5uCMYySOATX4R/tGfH3xXoGu6ZaeG9N1rSfmTWp72/tvsUt2qSM1shtZWMi25KSYWaKIu&#10;SGKMNrH9IfHfw88X/sneKL/xj4UudT8bfCXxBeTXHirw1eSzajeaM91IzNqFhNcOzCJVbBBY524b&#10;nBpPF/wl+Ffx08Bax4r8KaVpetDXbNPL1KIhb/RL1QSxmt1yfOT50ZGUMGYMSQNp9LI5ZZlOPp4/&#10;HYaWZ4CppJu8OWdtY1IJN3V20ubldk0308/M3jsRg6mHwdeOBrz+CorTVk1ezskr2ad02r97X8V/&#10;Zh/b4t75bDRvFc8ul6srLuZS/lSuxG7ciEkuxAPGRhgMYGa/R3T/ANsfRNf1g+BfDOlRat4tu0EO&#10;nt4hkm0zw4l0baWUR3FzFaTyzgeWS67IU5CmZMlh+Sc/7B3hKe80hfDfjnUdPvFjFxcSXWnrG1vf&#10;hmWYrJHIpCCZCqjAx06Cv0Y+D3wGl8LWGk3nifXNO8X3GiWtzZ6drcGhyWOuwG6tGskfU4ZD5eqQ&#10;Q5bZIfn2kkhhW+e1eHY1freR4icadVtuhOLXLro4tppxvur8yTvqc+VU8d7KdPNKUZVkly1KbXLN&#10;6ayp2VnfezUX0S2frFtBpXxYj1jSPiz+zFoq63ZSi2gVtR0GXR9fspWuAur2F/Iv2qy3C0uNsXkz&#10;bSo3TKea/Jz9pf8AYz8Sax4k1G4+DX7P9x4RsdMijnlsLbxr/wAJZ/bFvdNhbrStOTSovssK7wSq&#10;Ty+mAFJr+gPS7S3ubxUaNbmytLSHzrhJXhjtb632OsiCOQN5Jh3gxklV8/G3rjWs4IRb6tqsFkg+&#10;1SxlUZCrSCAFEkhyP3MXlSkheCRg+lcGXZ9j8uxP1nCTUZRs+S81TtG1/djJOV1upSkrvRJpW6sR&#10;luFxMJ0q1JTjPq7Nq/a90n52ut72Pxk/4J2eGfHHhfwX4z0Dxlo+q6KuleIltdOtdSsrizmUGEz3&#10;CCG6UFoVlkI4G3qM96/Q/ULkRtGMKpUEEbQMliAgUMM8qV59O/auy+J2tWUmuQx2BLQ21pGjyfKp&#10;d2XczbVPAyeO9eM3F201yGchwhDsdx+URgscHupO0fga+t/tKOJVTGKlGjWxrU5KC0cpK8nrrdv3&#10;n6nyWJw7oT+r+0dWGHShHmeqUbJL5JW/pCa7fNqer21vnMNhbhSgYEF/vSOwKddxxgf3c5qnqVws&#10;FkIyR+/cvh+G2KNsYAI75fnI4PPTFVNMWSaW5mZRmeSQ7skgKxyTuzz19ehrL12cTSGPewA2gKeQ&#10;Qq4LYOeOn+RmvMr15Pmm378/6t6dEFKKuo3so6flc5q9ZpZELgFFfkdgQBkADkcAHlfer11dmxh2&#10;RITvRSPL3fMTkk/dySMdv0qpvjRi5ABSNWGTkNjd82M4PGKyLubzA8hBGCMR5IOBg5J7ZGc1xRqL&#10;mXNd3W1u2n4fodKjKTs9f6uc9qflS77m8csRsaFR84bBy6fNynXOSOdoz2ryvV5dNErmBUUK+5ix&#10;ZVQEAHIBy5OfXjoRmux1++m4S3gMplZy2xOBtXAKsP4txH5+9efT6DqV8QzWrgSYfldjMMD7+COR&#10;j8aKL5ndptPrrv8A5bHo0lCKjKWl7Le3S+qMTWYUOlyPahXjY7nEioBMy5K7AXOzlSO+e9ec21jc&#10;icSJGwXcGIK4woXchV1HfLZC5B5wRgge2aR4V1HUSmh3NtIGurhBbAgnhA75Vh3B28ds5rq9M+EW&#10;uaTeqPskl9p8zqyQzB9gDbS43fejcZIHOOB2OK6VGbUlGLfd2fl39T08PXoU04SqxlPVpN3vdr5N&#10;rW3pp1RD4FttH1XZp2uQxSQzAwtDcQn7vAdFSQbZBk9ieRiqfxF/4Jw+GPiHBLr/AIA1D/hF9ZuC&#10;Zliji83S55iNyedaBw0TDJ5Qrz1BHFfZXg74Q6ZqdjFHJp0sZXDeVPbkMrbgSwkVMSDJJGRnnrkV&#10;9G+C/gr4qtJ7Q+HtQ1KG3EyN5Bdrm32q24qyTbggJLdCoAHAr08vjj8NWjWoqUYytrFq9vNPSS8n&#10;c83E4mlJyfNyct01LVPzXZ/iujPyX+EHw3/aO/Zm1GPR/iF8O9Z8Z+BDLiHxN4Uik1uXT1dtxmex&#10;WMXH2QIQCvlhgFGC3Sv0L0L4j/DLVrFCvirStMYYae01WUaZewFhho57O/RJI2BByCoII7V+qngb&#10;4a+ObiCGDUbbTNSi+VGJsjC4yACCm988gj8M47V9IeFv2WPCmvX8Emu+GfDBnc/NPc6HFcOO7fPL&#10;Byen49a9j+y6uMr+2go0qlR+9dJJt9bXsn/hSXl1Mo8XQwdNU8Rh/rDgrRlGbTt5qUJN+p+I3hjR&#10;NN8fajFo/gCz1HxxqF/cLDANCspZLBN5CL5uqNGsCRBwSW3sQq/dPSv6cv8AgmP+wfb/AAXsJ/ij&#10;47022vvG2sWawWNsLcS2vhzTpATJZWNxcpvvLmUsDPOwVMARxLty7e5/Av8AZ++D3w+S21OPQrK+&#10;vIQrRrDZ21rbI6lgAkNsmSOuBwflHNfclh4gvL7yrTSrM2lnEAiJ9naK3VBwNqdSOnX0619TkXC+&#10;CwGIp43EyWIxEHeMYxVlJ7S66q+7k/JLc+F4q4wzPNsJVwGCpfU8LVXvzlPVx7XSjvpoox829jC+&#10;MHwj+H3jzw8dO8ReEvDurKXEsb3+kadctGwDh9sjw7s4Yg84wfrXy3J+yb+z54YSxvbT4WeDWuDe&#10;G5aSTQ7SYMzBUYMk0ZBX5chcYG44FfaXiQNaaPcXVxPJLIvlhnKjanYhFHCivHdc1N73RHmAZjCQ&#10;8ZIwdobAPXsODXsZ3SwjxXPOhFVpQTjpdpJ7v5X/AEZ83w3Vx0MHTpwxUp4eNSSlZtJtxW19bJu/&#10;TvY0dK8J+CtE022j0TwroGk2/ljZFYaRp9pGnygjCwwDbXhH7UEtvpPwE+LFzaxRwSTeFUswIEii&#10;Lte6tp1mIxtKgE/aCOSAN2T3r3LQbz7Xp0RY7sKOpPAAOP5ivm79r25RPgH4/VtxWRNEhcR4Lbf+&#10;Ej0mQEr/ABLmIc9K8bG1+XB16sUk6dKbWmitB/qe5l1C2NpwcnL97Bt3vpzxfX0P5z/Eb3ZWVS84&#10;mQ48tpA20kAj5gxGevTIqPwd47uNGvI4Lu52RKQx4ywIO0Y568E4967LxHpJkt1ufs8vmRxqkpKk&#10;+ZAVYpK20cMufQcE5rwTxHok3yzwM6ur78KTnA6Y9W56/oa/Pov61RVeKvKOkvL5f1oz9kwdWFeH&#10;I1ZPTTvp/Xofod4P+OukQCKBr9BLiOPJkRWYHAAwG657H09cZ97tPiXbX0Ecn26MAr8hB3BSQNuC&#10;fvYP061+FT6ne2eoIxmmR95VNhYMSNvzMM8kd+/PWvW9L+L2v6LaLBLI8v2chlyzL5iFsg9eRt44&#10;7nrXn1KrXNeLtHTq/nsvxPRp4FxqwlGdubo/l8vU/b/Q/GscscbPeBlA+bJG13YcMdzZ2ZB4yOTj&#10;nivQP7Z07U7NYXhjEQj8rypXAdhMzKVADESKdgA46HbX5WfDX432HiSzijN01pdRFA1vMVVXAYnA&#10;ZuGJIOD2OK+x/A/jlbvZ5rmVZCu2RyhEbKxA5xnaABxn1PWvJxF9HFq0vn2/4B61GUouUakW1G+m&#10;z+a+fyP5Zv8AguN+wYvwj8cSftCfD3Rxa+A/iHePL4ptLWDEGheKWUvIyIny29rdqDJ8oUearYLb&#10;sDb/AOCOV1P4q+BfjvQGs01KLwx40kZzNcC1Swt9SsrW7WTeW2szTGcKrDknAyCFr+p/44/BrwX+&#10;0p8H/F/wv8dafb3+ieKdKltll2+a9leiMtYX1sScpcRXIRge4yDwTX8nn7J/wt+In7Fn7Vfxf/Z0&#10;8TWxW0v7nTde0C7S3lhttY0uC7lit9RtnVlEkMltNagkZ2vGqZDCvocLj418mr5bXqXr4flnRbe8&#10;bqLj5uKlp0UdPsnyOe4JxxFPH4eCcJXhV0d09HGXSyduVvXW19z9C/2mvg3J8W/AupyeQE8U+F4Z&#10;9U0NpJ7ZIJYog5uoWLOBD50CAbSQd6ITyNp/F2wMmm3R090ZCzur7mxtlUkcAp13DHY5GDjmv6Rn&#10;167uNNNs6WMNtNEnnt9niUyQ54hlZlJJaRue54Br+c39qX4i+EfBv7VPjb4YvZxeHxPc2d5pVz5n&#10;l2k95fW8dxJDgtiGV5nYqOFYnAx0rny+lXxU6tChSdZ04OcklqlGylLTV2urrf1PJhi6OHiliJxo&#10;05yUYtvTmdkk27JXe3n62G61ZNeWW0IWeBN8ahiu51OTtwORjkgkZxgnGM82yE29vN5alxGpYMpB&#10;3AFc5UjacDkc5x68DpbS6kZDu5zGcrxjO4ZbGOOAMduSelU2tt6MqAAgZRXUxkMeWxn8PrWVWMrp&#10;rXpbTf8Aq57uFqKL5G0k9U/uKmpo9/o/mxKfPjHLqQSrKQQwJA9Ofr3qr4X1db2M6dfKdys4/eEr&#10;kLgAZxyNrJ3528VpaSm1ZbSc4ExYEc5aTru4HLbf5c15xqqyaDrAm5WFmUEkkgg7jkEnjoPSudrW&#10;UZK6a+T1V1pb/M7Y+9zUrWS95Ppr2Op1nw49nqK3un7rebzC8cqNgbj8xD8sCpC9Dwc9K29N+HOk&#10;/Ey7ttP1aePStQuGEBuk2rHJLKCqOQ33Pmz6DJxn00rW/t9VsI5EYNMqrnI5DqBswx7dPzq5aXUl&#10;pdW0iELIkioWTDH+LLKR6dc+1ZOVSjJODfL0S35e1+nXuKUpOLSfJVgmrr9b7nF618Jde+FniyXQ&#10;L6dJ0aNbixljYH7VBgZZeBnhhn6ehFeleFPDqazeotzbtIXK7Y44wNoyAXPbAB5A544PPGx4q8eW&#10;/iK302w8SwmbUdGAis9diOJzbFVUwTgcOoVR+mRXrvwqsvDV1AJbXVreS+uPmELyLvgVSAEIY5+Y&#10;DkYGKzq125Llu5TW8reWm1rry0MKlbERwqdS6q7c0dmujv0ut721PbfAPhXwx4b0sJcmOO5nOEkY&#10;eVIr4OFZZGOYyW4HONp5rXutXbw+kpikhlW5kBGUDvGkWAojYA4GMZ7nHbtyGr6jJfXcWmh0d7LB&#10;ALJ5vP7tSAedpVSeewrzrxhe6laycNMI408v5Qdp255Bz1+n93vXQ8WqcEqcG1pZ2d27Lmvffy3P&#10;DlBzm+ed3J3d9b9dzoPiR4gtdf057Q2MDPKhy8aKmAUYZGV+U5x2P4V81ab4WiF4pkjLRtk+USGI&#10;IZflHy4BD544OWzjHNdzaaze3lz5KJLMXiaLldzAMPUnhwD168V9p/s//s1ar461HTb/AFC1kh0y&#10;OaK4uJJgEhjt4wsryzO64VDtOSfXjrWUJYnGVbRj8dvS2i2XZ/M2VZYGnJuXLGXT02NP9lv9nHV/&#10;iFqdg13pjJpKS+YFO9GCqw/fShsYQ8YJ7Z6V+7mnX3hr4QeEbPw3oQgE8FvHFcXEQGGcgZjRsnA4&#10;wxz/AFr528MXvh/wHpD6F4SEIESeVfarboiiZk+UwWzqP9WDn6/SsnVNYm1K5tpJJHltoyXYnzCr&#10;yAFgg7NyD78172GjDBUnCjFe0lvN2be19d3Z7a6LbqfM4qpUxtXnqe7TW0e/r6nZa1r9/r2pRO8k&#10;oZ3LyRMrnajYwjcHDBic89CMZ5r1HwPpUlvO0s5+SSEGAbP49xwVZlypGfUCvL/Cqx6jdRyohZpZ&#10;5PNEi7XDDaqqmfXn8q9500i3VoZiBJCOIVxlsg4YFRknkdOv5VlzPmvzc3r1/QzUUlZLQ9Ptr8QR&#10;wrCQxhLBcOCCz4G4gHk8e4+Yn0r0Dw873ChpMg7Q52BVwxPYgfXJrxu1mcQwv5fl72ckHDEeWx25&#10;yOGyMH/dNeveGJAbJ5ZXzIoycNg8AY+nNdVObavzcra2/rqZtOOy5l/XX+vI6xiGvYj5g8tApJLH&#10;A2/eznqRX4k/8FQf2k5/7e034T+Gr0veSRLBJFCzM3n3Eoj2lIzwdmRz+XWv1G+InxEi8I+HvEOv&#10;XTbBpmn3c6FzthDxxuUG4++CTX80Hh64u/jn+0Xr3jnVvMv9O0O7uNQnnlLNG0zz7NOhV88KbuRn&#10;Cj+CB/SvMx1WrV9ng8PdTxUlFtLZXXM/RK7euisejg4U6aqYutZ08LFyt/etaK++yXd6H0l4Q0KD&#10;SPBumaJIZDeafbRvdjcR51zKolu2OwbpP3zuAecgDngVsyySoLdoVjijKBd4YvIGBYgGPllXZu67&#10;evU110Nn5LrEkIZkErPJl2ADEk4lJPmAknjnAX0qtb6XFBcPdIqLPehVuC/zKi/MCsanPlE5GQDy&#10;VGa+ko0PYU404R5YwSilpskl38j5epiHOpOcrylN3uurepzMlxNMIwIo5WRQjPGXMpKnKneyDZ8j&#10;EnKqQRgZHNEVtOkhdGaZ2+Qxhgdjd1JOA+P73AB4zmulntjHBKhjRCXVVMSAHeFUvIXTBUHLqPcC&#10;oPsKyFYow5lID7tzF8DGEyDtB/WtYKKkuZ6q26vqRKblFtLlS7a6aHzr8ffDI1XwXcPbqz6nosUe&#10;tw/Zo3w8aov9o27vMgIZbWRyQCys9qACwwa/OLW7sfZkKuDvO1g2TsLKdvzc7weMHjH8v2huPCd9&#10;eKBdP9otXilE6SBJ32SK26ADJDDDHOfxFfkZ8ZvBkngLxV4g0YK7Wttcvc2WA+yexmHm2zrk/Myq&#10;djdt0Z7V8xxPgXKdHGwTTdoS7X3i+j1Wl9rRXU/ReAc2io4nLZyuv4kF1topr5O0kt9X0OT+EOvT&#10;6X4wiDrbRySTDy13A7myBlSgBUlGPBG3jOc1+9n7O88U1tZ3lxK8HCyJnzPnITaSPnOVLCTgksM5&#10;PGK/nC8O65BZeIdOuUTymEirJIQ5Ozfk5RTgnaBz+fSv3c/ZD8ZRa1p1iGm/ch40jjm4BQoN0gLH&#10;O3cxzkdQMAZr5VSnGclONnOy8m9Nfku3c/RMSoulfVXX4f1+Fz9wPA++40y3PmwLbs0UkU0R8+SQ&#10;kDCyW+8FMHGecfKcjtXlX7ZXhRb/AODN7dRLDI+gajp+pFXykpjkkksH3B4wqRE3ob5ck7cdeK9J&#10;+GUaW2nwzGTfC23Hlg4ACghNxJ+Q8Djv0qx8abU+Ifhl400ifbuufD2qG1ifa++5gtxcWiBmyQfP&#10;jiwO3OK9TCVXRq0KjXwSi99rNPsfL4+kq2FxNJte/CSS82tP0PwFnli3kC3ZZGP7wLGswQfwktI4&#10;G3g/dXj1GSK5u9soWudkaKWmcL5qqVJY8HdwQV47Zx616DKIriMS/ZwzkCMMTuk3KSGEojblR2zy&#10;PxrAMEgIK7iImV12kKUKMpAVs7kwe3Sv0uNRVYpbKy/Rn4tUp8k5J9L6/wDBOBudMkQtFKXkEBdx&#10;EgREBXJbazD95JlepYAZGRkc8vJaO4JihBTesDJPNsm807Rh1V+x2kkNnn5Qa9auEZnJkQPuBWQy&#10;kvg5JZVKDJ+bHPQbulcrex+bewtCVEcbLtSERkMUyoBL84HTgfrROlGC+K7f9fcTGbbV0rL7n+p5&#10;lqFu6jaS8UiMQzO+YhjlQrMCMFh3APtXK3dncBjcLDGRAJGXzGdY2RlYAMDMokGMhfQ4xjANeo6j&#10;YQm9mnkbM0xEbgzNJu5DKxjLkHgYyMdhXJXmmS75ljZpU/jXa3lqgIAAHRQGzlsZ4wK8+UKsm5cz&#10;5U9Errbr2/qxpJKKjZ2vur69PQ81eJZo3Eom3zR8iKUNEq4G0sG7Adee+OtZEuleYyRwovluuwup&#10;V4+AN+VD/I2N2SD279D6Q9m1vbu5gUscrKUUYMS8Eluu3Oe3euVu5keJoraEKqhixiUsz5IJwT+P&#10;uAe1EkkrSd21297pvoZON3G0fdXf9NDzifS3heQRrv4UKVYqyorMTJsHGCOhAOMEe9cZqURiwIVC&#10;u8mZpZJPMZgCBgIU5bAPHTvXqt9dXawPBBBZyxgFEEkSm5ZZFAYtOp3EquMAkgEZxXD3GmtA0rSP&#10;lmIYCMAr0HCMVGSMn8q4PaylUag7Lduzd1pov8zpjB6N6LZO/p8zzq9toiriOO1wQrGTo642sdoQ&#10;DLAhc9c7euenLXVja3MIkGZE4w0flFMd1BIGBn1wR6mvVbmxtp48shhSNy+8EBjKOSqYG0YUOSO4&#10;yPWufurFYDL5MWY33OSFwG+YD5sqQvAHAxkH3rKP7yq6jp2t2VtjshWUIRgpuLdumm/n0PI77S95&#10;YLuLJtZQodldULYVgQdy4JB568jGBjlLy2haeaGVD8rjD8JC7HJJQEknqPlxzsyDjGPZrjTDKH6j&#10;eQWGzKgFcZGF5GGJ+q+lcpqGmrbwuYYd85ZZPNOeigglQP4MkgY9K6Y4jlm1Jck6lrO+700X9anR&#10;GpKcbxndRS5tOmn4f11PF77T40Zog6TCMSbAqqCOu5hwMHoM9TjivEfijfx+F/BPiXW2mAk07Sbu&#10;S1QhWjS5lheOzjLZ+aT7VJGcYYkD2219TanpfmQLM7KZ94O0xKFl2k/d2gc54J77a+G/2ydUk0T4&#10;bJpIHlT67rltbsF3bJ7e1Sa5lAJPTzhbcDjkHivdyOh9czbA4Zw5nUqRUk9bxi7zev8AdTPPznEL&#10;A5ZicTTfKqdOS07tJR/8maPzSupWlsreJyhaSJpXChnaQzSSMGK544xnjAyBwBX0L8Ov2ibfQPCV&#10;t4J8ZaHc63p2jqY9Hv8ATrmGDULa0dzILGSOdNk8KyO5V9ylQxyH6j5wuTtt4N5+fyIlUkldqtEq&#10;lDg9TtPP0rBuUBPmqBjZsK4GTgcsMDg9a/dsflWAzjDrB4+l7SkpKcbNxcZraUZRaadm1vZp2d72&#10;Px7IuI844axzzLJ8V9XxEoShO8YzhOErOUZQmpRkm0n5NJppo+ifFf7Qus3d66eD9Ls/CVhEhWOR&#10;1g1bWpA7gl5r27tysb5UHEMcZUHGXBzWr4O/am8XaOotPGFrF4wsPlEUslxHZapbKdoAW6itZFmj&#10;BHSRCSRwyjivlzcHjJI+bLbQAWzhSSrHv0OfbFQ/6stna467ckLjPykDuOe9YPhHh2WFWFqZXTnB&#10;K3M0/a+vtr+1vvrz3s7bHrR8ReNIZh/adLP68a6bfIuX6vbRW+rWdDl029nur76n6j/DL9pX4e+I&#10;fEVh4fOgaj4dvdYleCK+v209rVp2jIEb3MMgcmVQI4/3eHZwrYBBr68trdbmUGznXgD5HkUZwHJ+&#10;U8q/znuenGa/AW3u2t2WRHZJUw0bqxDKwOQVYEHO737etfbnwu/avl0m3s9J8dW9zfLBBFFba7Y4&#10;N4Am1VW+gJH2j92ozIvzHA3AnLH8q4x8NKsIwxnDtKdWEI2qUXNzm7aqVNzd5ae64XurJxTu0v3L&#10;w68bKVT6xl3GNenh6taV6OJhTVOnqlenVjTVoO/vKpa2rUnGyb/TeK3uoyFKupQZIBVwQOpVtxwv&#10;T+eK7rSfEJ0+1FrGGWeRW2kDcMuQpf5SN4A2leRyh7mvkvTf2ovhU2nm5uPGNkwRDI8MsE6XgO3/&#10;AFbQbclvY9cV5v4k/bZ+H1gXPh7TNV1q5AJiZYFsrbzCCGzJcEExkHnCk4HHPNfl1HhDinGVXh6O&#10;R11JaNypyhBbbymox09dT9WzLj7hLCUI1cRxBhI0J6pQqwqSkrX0jTcp+uh+sPww0D+3dRiiuXj3&#10;S3cUkU8saxncSqMTu7EnOOMA5yDX0x8ZP23vgB+xL4XX/hIdbXxz8SjaGXRfhf4duLG41KW88rbB&#10;P4i1BfMXw5pYZQ5abdK4P7i3m+bH8t/jH9tb44arNcQ+G/E114I066jaJLbQJ2hvFgZmwJdTdfMR&#10;ypHMXlkdjzx8q6nrOo6td3Gp6le3WpX93JJcXt7eXEtxd3dzKcyT3M8xZ5pScEszFjnkmv0Hh3wZ&#10;xEq9PGcRYqCoJJrD0m3NvS8Z1LKMV0ahzX1tJbn45xP45YaNKrhOFsLKrV1SxFaKjTSenNCm25Sb&#10;6e0UEtG4vY+3v2qP+Ci37R/7VPiK9ufF/iy80Dwq0zjSvAnhW6n0zw/ZWRkEkFpcxwssmqTKCf31&#10;wzsD9xUUKo+NLHxTrenXQvLfVb+3uCQ0jJcOGkLYGJGZsvz13evTHFcvHM0UqyBMNkZ+YgNj+mCP&#10;rirE778zNFtJAZMDGDndtwOi5x19K/ccFkuWZdh6eCwWBp4bCxXwxirSem+7k3u3Jtvuz+fcdn+c&#10;5li5Y7G5nWr4mTvzOcly6p2ilZRSvpGKSS0Wh6je/EzVbmxMNyZZbqQbWmUldxY5V2y3zHgZwAD2&#10;A5z5re311dTM88zSvlFyxHyqFG0YBHzZB4PXr0zUCokiBnDbs7iQwwScYXHpxUM0g81wQeeGwWBP&#10;zEgH3wefrW+FweFoScaVGMG7t2Vu23l5bHPjs2zDH8qxmLnXULJczbXTV93pq3qP84hcKxyc8EA4&#10;+YcDnlvx7VAys7JjlXzjBAOQCTuGeGBz7U1ivykKAeec4IbJPPPPanI8ZDBwQSQV24xkYPQ/T6+9&#10;d6SVmo2t6HnttuyasTRFlUEKMEnk5JAODzjkDAB59c4NOupFKRoAuMhif4iOenTI+tRK5UksGyRs&#10;yRk45IHU8frUUj+YykbVCgKuQACB6/p+dS4e+pA3166f12GD5c5AyORuznI6fLn37+npnNlVdsyb&#10;SVBZiOcF2bk9OV9euB+dQZIBOCSTgvn2YEDrkbTj2x+VgMUiPKnlvlbngdBwOTyPrVt2Wiu9PzBJ&#10;bNfP/MikkLcF2JJB2gAAcYxnOQfbHepUgLKW+ZBgMQwG3gAgncMbDxj3bHaq8eGkUk7RkDJ5Ue2G&#10;/hx29KmnlLgAYxuIyCMELwORxggj8QaiS1UYrlv1tta39f0hdNVdf8MDSsWUqT8jKUYHDZ4AwQMA&#10;Z/H8K9nt9QutW0vRJ3dIEhhewuSNqif7O3nIXUjd9xmAyMkKOq14ltGSApK5AxzuBwMnPcc/rmvW&#10;fC15aDwlf290VVrLUrWdHf8AhDSrDKA2AT8k5P0UY7VniEnBNq7T/qxUL2a2um+uvkeweHbloVVS&#10;I3H+rEryKGZNisPOUKoB54AB7nrwPefDMrTCBwUSEYyGYos5PQAkZ3KTnsT2HSvlzwtcwareCV5V&#10;t9PtpnAkLAErGVQSY6HMJjIB9Sa9+sfElpHJFBplu93DbcLKjMoZgEw4bAYDOR8vJwK8yvzaqKbb&#10;PSwzuk5yWlv6fVf1qfTWgzSQoFjjw3mxrGpYiNUeNQZAzou4+YI9oyOhPpn1HTZpiyedGiqyhRkK&#10;zMmOy5OwEgcD1znPNfK2neI9WZnnjkCxMIzIIo1XaEV/nLOpLD525AByPevQ9KvLq4eOQ3MxZjkq&#10;l1Mnl7tqlnCSDd8wP1zzXlSh71nHlb20vrp9x6KqKSbUr23tp/XofVek3UuU+RShJ+aPCgbQVTz1&#10;2klgSOvZudwr2vQNWtYvD+qaXPpdtJqD32nXdvq7PeDULCzgS9Se1s4lu1ge2uGuITIZYJJUawQw&#10;vGjSrL8faDHcNJGxnkMHmAA+ZcKWckZIAf5gWADfSvZ9EXVrW0lnE8kiW8MySJM7ylImWMeZHI25&#10;wyoz4DFgwY9Cc1x14xnFKS63dm1qu9n9/Tv59EJSjqvtK2qve/Z2+7t5GP8AFOx8Q2/jTRNfn0ee&#10;/wDCmn2c2qJPpZtri6GqmBomN1aTTIxhRVJyoJO7ndWP4M8TeM5G03VvEhsZ/D3ia7NvpoitWtbn&#10;RGuWb+zFu3UkSQTbEQnIZJJUBOCK9q1qG71Tw3AbIxT3NmjST2k+St/avH5c8SPn925U5Q9ARgjB&#10;r5mv9Z1eKw0vwh/ZN59gtPEGnSSa6sDNHbaXp97DeiC6jiUvFdoYI0I24ONwJBr8A4vwH1bOK+Hp&#10;0YeyxCVVS68snKU2rv4lUu9LXVla10f01wJjI57w5hcNOjSdfBNYabk/ejT1lzq+07ShK6+JqzTS&#10;aej8TvhBLqW/xF4bs4BrMkJudV02EhYL912+ZJASQYrz5eMDEgGGbOCPlyexZXeNo5kmEvltEyEP&#10;E0ZO+EjqrAhhg9Mdq+t7H4g3tv4h1rxjfXMUngFtSt/DMIAkLQ3MEK41C3jAzJEbqaRJMdVZemyt&#10;Px38MrLxlbDxd4NMQv5rcTSQROBbasm0sM7eI7nGQr4+Y/K/SuTLeIMRgPYYTH/wZxShUV3yysn7&#10;Od9uXZ9Vftt43EXBrgniYx5KlVJtxXuqbSk4Oy0mk02uzufHscUsbJvLIqyh9m/AyqueUc8fKrYB&#10;4yfetwXU15NcTz4MsjAbysmZdq7c7i/OflPrlieRSSQXFtdSW9zbtDNBIbe6trtTHLbS8MylTysg&#10;ZQR2O0HmoFWQAIu84ZyCRyyk4XdxkrgnnPp1r66VeGIgpTguay1Xbdtdr6X3uu5+ZVaVTCTnBpt6&#10;pK29rWv+OyCbdBcRRrsDM6+YUKsuXB2qzOOucn0NapwwgXYvzMNxHJDKMli+wgqSyjAA5B5Ip9tB&#10;DlQyh3DAsSWG1Rna3yjgcAEkd/ztwqtw1woiVCoTy3VjtOPLYsePlGBwvHTPTilKu/cUVbk69+1x&#10;U6duZTaTmtn0Wjul8uhDBDJGACjmMrlWC5TIwACCnAAxjB71dljjeaMHC7Yg28A7FRlUHYxOElBK&#10;g8cdeelW7VF+YomSM4Kg483gjaTnH/1qkGniSOYuZfMR1D9CG3AYCqMhMZH1rN1oXlq3Lyf3Pbc6&#10;1H2cIKVK0JNWemuz27+Z/RcuiW9shN7ceWgBkZjulAXC7mwCoCnJ5IIHrW3p2l6YR5iW8tzFJERG&#10;8zmFWaRMIypCFLjoRwe3JrZ1K90vUGn0ufcqR7HeKGMwRbMhkXdGODuI4JOccjtXOTaLY2d1HOkd&#10;9POA0trG9/dy28LKMh1SSYonzAZAI6A5r80VF3i3ble927/dZr77a9rI/ZvrsVolyzW1rNdN3pr3&#10;NC4SWzvrWwFnDDJeNJDalFeR/NhjlmGf3J6xIzE5woQ5PAzQ1jW9Ks7q50ln1SWS4V0tL1YBPFby&#10;vkLHJJb5EMgLcM6Kv+12q0Ummv7aS6aTz0jMkVwIMQI8kTwvEkzMQqGFiGwQGywIYVaIS2vlEVis&#10;sE7P51zE0ZaNjHiKQgD94GKjJ3cbsgHpSlScXNp6K3S7W1/PXy20IeKqVIJNu3lpe39feT6XZWVx&#10;BZSX6PdPbxq0AmxCPNXZl5FUYkmJTjrnkDriti4czsV3N5S5ijjcqYVZDkk8ZPLlfrx6Gudv5bi0&#10;hjlsEZ5BKGJkZnRGCneoAIAABHBHPP1q7oerf2nYW2poLd7O5DyJcIQYpSzspMKlicb9/qAe9WpQ&#10;XLC9nFXt16J/pf8AE523JuT121/r+mYHiawsNUspbDUtOiu4buN4Li3kQPG0B3KyPHIuChBxg9c8&#10;etfnNqHwG+IXwg8ey+NfgVNayeFtSmNz4s8B65dSWemTwvudxpxMbbJdpYxsF3KXGdyZA/TLVbkZ&#10;aG2huLu7WcFZEDFF25DlycEgHHyn5SOoxxWXLa/2haTW5hjhZ2KM7gTSIWyshZFOEKISNvG3PPQV&#10;VKpOn7V3ThJWcZJOMl2aejs9Vs09U0xOVuWL+GT1Wuvn09NN1ptc/O/xheWd9qlr4r0hRYWGsTQQ&#10;W6zSpEIJbmFd1tIpYfN9phlU4H33zgBlNd/8NPi1bRQDS9SnFmsD3Vo0nnJKy7y6ickkqrE52jIw&#10;VHFfROufDW11l4ku7Y3MdjEoge4VmiiELedD5MJ4XbMAVycjaPWvk7x74I1DQbuS6sEIBdpGBQDc&#10;xdmLDcoBOBnv93ivHnCUb8yWr00807Lex6arUqkYws42SV77W+Wt+/8AwT798B39reILG3n+1eZp&#10;c0/29oQktzLHLb/Z3uJgdsrmNnAxhjgkgjBr2iwtJY7REuPJDMiuyKoCLwBjDDgAbfqRX5i/Bb4k&#10;alZ6la29/qMkdqqmMWUpjjR5mlUfvC6bsrhtuHCnJUqa/RLSfE9vqOmtcR/P5dvJKf4mOEYnbzkk&#10;EZzzxXTh4fDzL2ct7bX213e3W79bGdWp7NqLd5f5226fofJ3ju6STxXrbJjZHdSQpsKhWRMgZRcB&#10;Ty3vXCBWZXcjJVTuYKw3b87cHGOVB46fyrQ1a5kutVvrg53T3k7nKlQ6b3wGB6HaRkgjOB0FZ6A+&#10;WMAbt/G1nChSQBlce644HAx719PTa9lDWysl6af1/W3yWIalWqPm0cn+aLNsRb2+ScD5gCAcHOAx&#10;bgcc8elcdqJ3zvMCBg7VJzjDYJBzx93p6/nXX3L+WgBOcJyg+Ys3UbTx+vPNcdeHeMys3zSLiJQw&#10;cEsAvzdh8x6DOcDPWoq8rSU1t/WltTODu1ptoZTQT3R2QgQxxv8AvJGwqbduTg9zuOOODzWZdT2d&#10;qxtog19etkdQIlORjv029Pp+Wte3ckdskcTbGOY9gADMCpXLYwWPDY+hzjpWODCsYEUZluuC8wUs&#10;yvyCDycYB/P1pU4U5yc7OO2r6+S/Jmjkoby0e1vldt7/ANdjmr5bn7QqyELuQBbaBABtLlGBIGV5&#10;PUY4HXNer+E/hPr/AIltGuvPOm2yqGjfylMhjIOMM4znue+Tg9Kg8EeBL/xLrtottbz3tzPIIlh8&#10;syIOSVJUDhCc9SB8g5xX7CfBv9ml47Gyj8Szie4eOIR6TZuqIflH7tmUZYADkKTnNevlmB+szb5P&#10;3EdtbLy16+i/4fmxWLhRjFKolJ6uy1+S/V23Pz5+Bf7Meu+JfEOpy/btRvW037FaRXQSK4NndXZe&#10;WQRwyREFWt/Kzn5hx1FfoRpP7HHjnR1S+EGm+JrdEM8+nXtlHp+oeUhLEW9xEBG8wjHCuvJUDI61&#10;9V/s1fCbx14O1vxD4sXwNb6j4Wl8aaoLvT9Dk+039lYaF5WmxyPagbpC0eHyoOWU7gOa/Vqw8AeF&#10;/iP4dnuvB96thfyqsfl3qMslrKjK01pcRumYHwChO3ivrMHldH2DfLKNRu/VNq90/e+LRr8mePWz&#10;GssQ/ejKnG13o0tFdNrVNNN6NX3V7n5nfAz9nHwd490SHUNP0xYbq2cw3lnNCizW80eFkjlQjggg&#10;j8K+0vB37LvhzSZBcxaSkhi3q9uIx5bjaATsK8tlRj3qTw9p9z8BvEr2mvaU2kWd7cM32jy9um6i&#10;0jZaW2v0/duxJyVYqwJ5A6V+gPg290HxbpcN5ok0LzFFJRWTzAWG4BlH3TyOcY9DjivcwdLD1Yxp&#10;8sViaas1bW+lnZ/oePjMTWoOVeUpPCzejveNm+su3dr/AIbwXwz8G/BE0ghm8NQI4OfMMOEYqeRu&#10;XBDABeDzzXvfh74Q+CbLZIvhrTWK4O5oyWHvgt14/wDrVsPFLo85l+zu7s21lGTHkdSVPAbjGR+l&#10;bFvqiXCiRWaMjqq8BSACc5PBz7/WvVwtOnTbjUip1Iv+VJW08tfT8zyMfVrVYJ4RuNGa3Um9fS91&#10;63N+08HaBZqBa2UFuBghY0C9/QCtyK2tbQfulVRyc8A98ge3P61yy+JPLBDbXIzwxIPAH8RHB/Sk&#10;bW1uOA4yBnggcntwff8ApXtU62FVuVKD72t2PmZYLM6j5a05yp+bewviuE6lo11ZJNsaTYAyt90K&#10;QxwR1OAa8nnsEttHnt3clFgeNjj1bcCeOuc5r0a4vWkwgC7Sx3k9ckHb0Iyc4rzvVbto7S7gCO8h&#10;aVh8oHTkZPGRyuPWvDzaVKpVdW3vKPKtOl7/AJv+tz6nJoVaFH6ve0OdT++yf5GX4WkC27wq+QCQ&#10;B2OSMc9uCK+eP2ure4n+BHxFe0VJZIYtCYRNK0Ibb4j0nfmRUbAVGY4wQduDwTXsWk37WSTz/Z2R&#10;fmZskKCe/A6HIP8AjXn3x6t2vvgH8RpZAHe406zuQDypWPWtMlCg567EwPc/jXzeLtUweLp31dGq&#10;+q+wz6bDJU8XQrXuvaU13+3H79D8KZxBcbUF5/qldmELBomPlkSRTkE+YFyePUV4V4r0uSynMcEj&#10;TQuC0Nz5e0SDlygG3GRnHHGK911GW1tY3S2ia6uGkkQxRuWEbkYeORl4GM5Hpuxiucv9JGs21vZX&#10;O62lkhYw2zncwkj588FSS3JGfrxivzLA4l0aibTdKek0t+ln6o+/oV/q802/dla+q++3kfIGu6X+&#10;/M7RHBKszqvOMqS2MADisC+s3nRVclViwF64YcHJKjgf417L4g0mewvLuyuypkt2cSr8xVhwUdCD&#10;yCrZH156cef3dqBKSqkfdChejALg5IHv79K9OpShK8o/BNaemm59fg6jrwg0+ZJXX4HM6bfXOizw&#10;yW0jRKhDHqAepIwDz1/zivtv4Q/FJbhLe1urxUeModzSJgFdyEStnqcADk9BXxTqlsJoiAiJ5YIw&#10;W+dhkHDEYx1NWfBPiC50zVUiaRPJaZFYgbPJO3cpOB+85PUEdemOngYtOEmlBSi9Fbp/kke/Qpxn&#10;G0pe+l+P6n79fDzxYbuyjMRAtng3MzKZZJCeMREAdMd/vAAgmvAP2qP2ZNI+KM2g/EfS9Iit/iJ4&#10;MYy6DrccaRXN9pc01tc6hoV23/LW2mNvG8YbiOdFYHBcHjvgp8QFkt7azlkWZ08sRorFmOSCwLbs&#10;kYBOD6V9/wBnqC6tpiRs0YhdFDxOM7Rs/wCWeOF4HYemcisVGUo2cnzQWnn5eh5eLilz0nD3J3Ul&#10;rZppdf6sz8jYrKTzVWW2EDqzx3NrMqHa6fK0bIw3Aq+DgDgjntn+Pf8A4K4Wslj+1z8SZIHKizj8&#10;Nagk8MjebEPssQlZGHKpwCp46ZGK/uU+OfgaXQryTxHpduv2aeUrfjZgK20uLobcCMt/HjHOD1JN&#10;fxEf8FaY2n/bF8RC4beuqeFfDv2olAkTK9jJGNqKSHwQpGSSGXsMivvfDmqlxFCUo2/c1NPNOD0+&#10;S69GfkPHWFlh8pxNNPljKULPXW7sn8nv2OX/AGfP2hLXxBBpvg3xXeRRa01uiaLqc0qIuswDbHDa&#10;TSE4XUQAApJ/ejtv4b7MS6b5hI4ypVt4Ckc84YDGDknp61/ProV+9nf3Gh3tzcR3enzBdPnVvL8t&#10;UndofLcAFDny2Ug9epAwK/R/4I/tGR30dr4O8d6gsepLttdN1qd8C72lY4rfUJW5NySBtkY4fgN8&#10;5Jb67jHhB0pyzLKqN6bXNUpQi21tecEuneC23WjsvC4O4xjiIRy3N6yhVptRp1ZPdr7FRvaV/hk9&#10;JbPWzf3W5Vy00QjDr++ARiOh5O4Z4xn2GDzWT4j0qPWtLE6IBOse98jDFwoBIB7fI/I9utOt71hE&#10;h3q20Bt4I2Sqw4HcEFRg7SOvTNWjeJENkCpscksm0Yy+F2rgHK4ZicY6E9TmvyiVK+qT9PuP1WlU&#10;cZRbndrZt6NaaenY898OanNp0n2abKBjsY84PHy4PZvXmu0bUxG6lZQrNllDHAYEjvyV56nrxXJa&#10;tpIWVprViRIS+0qCAOM4ZW+XjA4+tUhdzJAP3TyPFglXYqVXOBsOT/dzkdM+2ayqNKLcmlfS3bY9&#10;ePJVXMmtd/8Ag+h1TXUN7IGZ1BIZHO4lXJIbkgep47j9KyzqGpaFdpfaLePbXCMHYxs20qP4QBw/&#10;OPfOa5uwv2N+UZGhg25WKTKknccGMn7wwMdjgZ5yK6mIxStiTJbAKE5bvgq2TgcEYNYJw5UnBWX9&#10;eZrZ0m03zRts0npp+B1lh8SfEsrPqE11Mt2+FkZiwxtYLHhjwvzM31B616Jpnj3XtXSO3uCbgSOE&#10;GV3TKWbbwc8ueO3OPWvJrKzSedYokLsHEZiYbmdm2kLGVUFl3DOO+4jgncPv34CfBHw7ogsfHfxY&#10;nfTNGgUXmnaESBqGqPEBJGHhYZSIsMc/04mnSnXnCnSjypatvRRXneyX+drannZhUwlGj7SVNcz+&#10;GMVq32X9adT2T9nL9nC68QuPGnigDRvDNkv2m7vNRH2eA2wXe6DzMb5CM4AGea+vdW+N/hvefhj8&#10;MhDbaTbwJDqGpWzKtxeCIFQrSquRBtMfy+p5r4a+Of7YMfiO0TwB4R/4pvw9FG1nb2tqDFI4RCoW&#10;TYwDy4Azn3wM1n/AWxWTVbfUZbq5M0xCCQeY6yGQlWBOSDgvtOR/Cfx9CjiKMJQoYT34SaUp237p&#10;X2S2/C9z5ipQrVF9YxUXFvWEOi8/N+mifc/UTwki3Gmx2tsXZtpyN4O4nBdyc5DZzXqFrJBZ/Z9O&#10;MIklY8F1DASc8nOcAE4P1ya8+8BzwWS5Cr+6j+bIbaQF4IJHPT2xXo/ha0+1anPqMwiKyOyxnIZk&#10;jYrwrE89ufxr06dOMnOVvh+W/Q8apLdvbz3ueyeHNI8mG2uFJt3LkvtULhmUMBhhyBg4PWvSdGsZ&#10;ZLhpriRZcMoGQAQqnI+buDkVyUNy0cdraxkCQ5OXPlhNoAwW7nHf2yK7C1uPJtQ7EyYwxVCFUMAD&#10;yzfePHYd6uVCHNtbl3ttf/gGDqNLlvZvr5HSSzQRTLbom+eSVT8qggYGMDHT7xJ69K9UkktNI0oS&#10;uyLK0e5xkZ4Xcx2465/wxXlPhJTqupS3t2EitoSGVlXJZUwfmY8E7l4wOnWsb4tfEG18M6Pqd+Jo&#10;Y1tLWR0M0uF3RIxDNxhQcDn1FNR5ISm47aL/AIHfyM+Z8ygndu1/68j8/P8Agor8cx4d+HT+EtMu&#10;NmqeJnMGyNiJVtf4t4B4Viw/76/CvkP9m/wAvg/4caXqtxAW1fxN9p1zUEdDuezCAacjrncUW3Z5&#10;iSOPtTZwAMfM3xR8ca1+0n8fbDR1uHu7K31AJcT2277LYabbTeZfTpxggQoQhOA0jgZ5NfoRBqcW&#10;kW0c1pEPK0iNNLtImXMcyzx/ZggUtkDZIvfHGOg424bwkcwxOYZjNP2eFh7Knf8Ana999rpWV1dW&#10;kYcR4t4DD4HLYS/eYiSq1En9lNcqbtrdq/rFOxdis478qzsYfIk3L8zIiR7csRhsMvIPfrUzWX2h&#10;5YYpEx+7fKnBVVy2+NicHPB5GM1asrOW6ljtLeOS4jBYyQxqE8r5dxbzGOWUZ9egq5EkFrL9ljcb&#10;mXbLukEgByQDufJ+XcBx3+uK7I2lfmV2n3d7/wBM8tvXz6aFaDQJJArxuNpId0kkQMQv3eWPUqec&#10;Z6Vof2MhcIyiIxL5zlH2gx/eA3N95SF7ce9Ogj8giaSOIJGzBZpIw8kasAGRVZcEE46kA/gAdmKc&#10;3YJwJ0UCJI0PAiT7iGNm2lQD9B7dK1jFRny3SXS9730fzI5rx6uSdrrVf1b9TPuLGe0CmUCONgCG&#10;K5xvIcNtHVcHBPbHvXwP+2j8P1n0HSfGVnbgzWDPY6u0ak50+6JME8xX+BJ1xyOBMfev0Hv7i4ME&#10;cpKylMAx5zJFsYEBwSQU2juMA98EY4vxV4WbxZoGraTqcEd9Z6pYz2l0XjV2jgnjZdwjRCJArMGU&#10;kjoOnSli6MMZhquFm7Ka0b6NNNO/qvU6sox08szDDY6C/gz95fzRekl21Tdr9bH8197Bb6Tqcxkk&#10;+SLMsPznDeZkqYyGOcMVBHvX6S/sU/EKSSaKxuLjyZreX7MjLKRvUu8kiNwFYqZEUc87SSQBivz+&#10;+L3hS88G+Otb8L6jbyxz6PfTQROyeWZ4JGBgmyqHzAYtjKcdScetetfsweJY9H8ZWFrdXJaEOp+Z&#10;Sp851DmZgowzl4wpyRuLbemMfnGLpSp+7KLcqDs1brdJ626bW1/E/ouFeGKw1KrQlzxrRUovTZq9&#10;0vNM/r5+Dfiu1uNFsYHm/e/ZU2ykBkcrkGTCt8oD+xzke1e9+INPtNT0W9aa3F351nJG7hSUBkjK&#10;ZJ3Anls+nGDxmvzx+A2tDVNM04pc+XDBDEWkjWNcEgMwfc2c7upXaR/eFfdVjJ9p05ma9a7324DC&#10;zkk2PGSUO9o33Z2Hnc2crwc4aii7w7201t9/mv6Z4OIi4znG1pNv18j8PdZ06TRtc1bS2jhaSw1L&#10;UdPS38w71NtdSwlSIz82PKJHJ+uOa5a5iYO5eAWxYgSIQ2WzxnJIxwPSvoP4paHHb/E3x1atJHBI&#10;viF7i3geQrM6X0EV3vjQgO/zzNuPPIzx0Hk01pYwpdf2jKpn2sIYI/NVw+4AHcccFSc5Bzjrmv0n&#10;A1OfD0Kl7c0IvXq7Lqz8WzOm6eMxNHX3ZySW630t5dzhZdPjKb4pPMcK7O4BdUUhGIbjBAZOSR1W&#10;uYe2KzvMdrKhJVrWMEmJv4m3AE/NwQcH8K9PudEuLexiuoWnW0l8wN5lzIrvGjRqS8QOHQtNHgsS&#10;MjGOtczNaushYlmQKpQ7dysFGFDLgLnn0PXHtXYpxduZff07fL8zzrOKTTuv+Dqjgriytt0jsIZR&#10;ywCYaRRuUjdtG8/Nn5cduPflp7eUBwq4VUKqsbAmZS0qlcSqTwwYjGPfBBA9EubczOI1gMJbO3Yp&#10;hUOfmU4VgVXp0xz0x2xZ4MyEjZLIE3eaqscyJ8hj8tgCDuyQcnO0gnms5bJJLRdOv9fj3NNltq7b&#10;njmpWl40QgjugqZG4FCWdBktEWXkkEknHpiueOlXMFvJLGgaQvGoPlHAZmUOWUk/L5eecD6ivabz&#10;R7Z2TfahAXLyY3MfNk/ifY2cduc/0rIn0K4WK5CnMY2LsV2j/dgkso6FjgDqSODkd64JYdTqSm90&#10;ls3rb7v+H+81coqlaMXK39eenXQ8Nk0uX/SHWHZgylsqzOAJGVQpJXGeADz1x6CuVutJvWDOkQ2q&#10;BkHBYbiRuJGcNjscD+VfQZ0UpJKrqGYoD5CLg7gw8srK27aApJKjGSQc9RWl4c+F3izxvqcGl+E/&#10;DOta1qV0RHDZ6ZZXF/NNNnACRxRtkYz275461jLCQU+dzcP676+fkFOVSVoKPN1067b/ANfM+XZf&#10;Dm4oWZWCBZXQlcSMRuYKoOclfl49z9cW78PvcSsixSRJsyVjVWjBwSoKk54yMn1H4V+4/wAGP+CS&#10;Px0+JEtpqPjWHTvhto5I3m6jXVdelh2qAU0m1nRIJtpwwubi3Kj+Enr+v/wO/wCCT37NXwtNnqni&#10;Dw2PiBr0IjdtQ8ceTq9ok6AE/ZvDsEcVhEmR8oniu3XHEhxmsOWUpP2C9rGT6bdN27f5/gKrUw+H&#10;TeLxEabVrK957bckbv8AyP4udQ+HXiyDw8viA6Fqv9gyXP2FNZfT7pdNe5QB2tI9QEPlSTqpyUDb&#10;gpyRivMr3RG5jUbm2tu27tu3cSQgIGAN2ffIxX+kJ4z+A3wk+IPww174QeJvB2nXPgXX9N/s650u&#10;C1trMae8akWGp6IsMQGm6nay7JLeSNQqsm1laMsjfxYft0fsTeL/ANkf4p3/AIW1OFtW8H6w1xf+&#10;BfFywPHY69oZlO2QYRlt9YgykV3bM+YpFypeJ45H2qUHCNOtaNRK3NHrB9Gnq2npr0enY5sFm1HE&#10;1q1GlzU2rcqkv4kbK+z0cX9l3fLqvtcv5NXuit5oEzbQY9wjCMZIuQCwJ7Y6gevavyu/4KD3kVvf&#10;eA9DhmUGKDU9Rlg3tkLO9vBFK6Z6n7NNgnt04r9ntQsYYy32gGQorLHJ/GS7bcb1QYycE4P65r+e&#10;f9sPxYviv40eKPKYy2eiah/YNp5cjGPydOjSKVoywJGZ1lYkH7x4X0+w4Ew/1nPaddu8MFCU2v8A&#10;EuRL/wAmdttjy+LcwdPJquGb97EyhFPyi1Nr1938T5knZpIYoweVVAOCTgJ9w9ckYz7gg9KyZsgi&#10;LPKjnOQpwSTkk8A4+v4VozrEqo4MgDbiAoxyQMrgk7uT1I6EDHAqi7EyoQGA2kNu3H7uc9DycjgY&#10;781+505JystYu+6266W0t92p+SO9n5f8DTb9SowY5K7UBAcqGBG5Q2eQePlJPp696jJ2nBznLAkg&#10;kbhjoDjGP6VOwVTk5y2WyrEYKsQMfd3nBGRwQMkHmoWJP3myARkbuWIyNwz0JXHX0rch+Ww3Gd2W&#10;OV+YdDk5ycYPPHPp1zU6vhTgkuBtUY42nLZBH8WRj8emKgXYCGJOAc7SM7gCMjOcHKn/ACKlXKMQ&#10;xJQoM4B/1eRyNxOGztOOcbj0xSavp0HF262HbziTB2MwG4ZIbgg8+5B/T1qNc7lUMV6nOeQSACSS&#10;On9asKqKkhXIBIGXwW+bg4G4HofQfjVU7s4yCMkjGAcgEjPp7fSkpc3MktFoVpZN31t/Xz/pbE8y&#10;HMeXDEAKdzbcEDJJJ/z6cUgO0BflI3A7gSQGC4x7/Nn/AApTh1jJJ+UgEBsuuBtVQSw42gYwO5xx&#10;gUfu1Zowm05HIcuMZGSRkduo5+nenFJJK97af1/X3iT1t329f69To/C+hnXtZsdN+0WtnPeThRc3&#10;ziG1t0VHkkeVjn5QkeeB1O0cnnY8c+FE8KT2Pla9Z6vHqUdzKqwRtHLafZbhrV4riBncKjFQYmDk&#10;OnzDArh5SUkVlc7kwY9nyj7wUgkYPXp9DxTXlluGLzGSYhRj52+7nIBJzk4xn/GubkquvTrKtajZ&#10;80LJ3duknqlez07W1vpvGdH2FSlKhz1pWcZ87XKrx0UfhaavvffS1ldu8Aj5CAechsHg8nGew+nP&#10;FNySwmAGASCpzncSw2gY5bbg/jUZ4Ljb8wxgcsflzltw4J49PwpwyQF3Z2ttCjlQWDENt29Qd3Y9&#10;e2Oemyve2pzt36v+tiL7w6ADdyxz36AmnIoJAboxBGBy2CRgEkY6mn8AcsQzHDLjb97jnJ5+uPrn&#10;u51Qg+UWwo+fIAYkqR0B5XnH4n6UuZadmCV03/X9bkZGQpydpJwp+Z2PTJHpwB/9fNCrlsAYbkkB&#10;u4B+X649Of1p+1fR1O4jb97avXaNx9c+vXpzRsUYBYkllOQM9T82QWwcHjNO618v6/4PoFml6iA8&#10;7HIXJJY9ccH+HGOwFMdjnYScLgEcZyODn3qdfLVJcr8wBAPBGcFflIHqSfbg9RVdV3EtwoHtkDPQ&#10;EEnj8+lJPfRqwPol1/r+vMfkKoVclmIK8dM5GMEdenTNN2/JuypC44zg8kjBGPvcZ+gp2VYhiWyC&#10;PXIVRn5Wzy2PX2p+1i5XnaWB+QAAYJGQo/j+XGR6Ec5qhLZsmtWQTKzodvyrkYA5AOCQevTnP+Fd&#10;Zax2kiSRMzxW1xMWmUOWGURcAKP9ZITnAPXZnOK5eKSK0yQizTAgjIwkQI5+bd8zdiDkenrVmzKy&#10;sfML4bcXRMjr0UkngZPvxms5RWsnG/Lr6/LyY15O3Q9u0q9g8lbG0tYmsbdvLSQBkeSRlRVuXaM/&#10;vBwCVPBx83cV6/4ZZItheVAm4b0AyqYUEEsMHPTjp64rwzw/IxVdzKAqAQjfGVYn5TI4GMnGR+o4&#10;xj2XSpTEkNr+6DyOmH3E7Sy43H5tpwfY84zXn1GtdNP6Z2UPe5bO02lv6q22+h7NpjqW3w/vAWAa&#10;VVJUKr71HCcA7gMEfw89jXp+gALKs0h2yrDkrtGcIcYZM8nr9SeSK8jsbiHyYoGLFlKMT5YiBIXY&#10;u6JduTkxgEHAAz349S0Rh+5yQgCjccMobHyhNqyZOWXg5C4HAx08+rLmUtfdb3/TQ9Gl7s4218vP&#10;v8j2nQX2SKFUBVkEgji2tyRlVClsuSGBJAx1719K6PLbReGtbmysjpZFQJWVXjLDy4TIPTB5OSPc&#10;mvmbSZFIXZECdqqwAAjB5LM0igFWII4/Uda9rmu/sHhRYGXzFv54I1G5chViuJWTczZwGEXPOC+O&#10;hBHm1HFtJR5Vfb7v+HsdibjTcm7ztdaN207bHUeHbx7lba3Z0WKe3aBmDFSfMjKqyseGGckY9K42&#10;eW3m1e+03SrtNM8T6bI1oLeV4xFrq29vbXUke1lO5ljniBcKXjMmcMoIOf4ev1W8hZXCqCFEfJbp&#10;0O9vmXAOM5z7cCsDWvA2r6h46bUQ6jTZWl1SO8MjW93bSXktokj6bcQsxgv4Le0idAVMcqq0TDDE&#10;V+X+JGDo/VsFjG/Zuk5RvbVqSUkrvfWNrX1u9UfrnhPXpSxmY4PE4j2UatFTi9GnKElGzi9GpKWs&#10;W9le6aQmneHbaWfwZ4U8m5TR/Ds+qeIfEjXcaq39oQb54oLkcqzPLcOVJ+V0UMmQDjp/D3iKSy8P&#10;aRDbRSRjxZ4uvYNDitGWKS30sXby/aVyuPI8qFiR90q5xVnSp7Txmus6dp120uu+H4I9Iv8AW0X7&#10;LZ+IoriKSK4V0ic5iE8d0ocEmGQExMAcHiJJLrwhrdrqOoHV77SfCOhXFrpVlJaWxm0zUZgUMdy1&#10;jApe3OVENw2Syvy2a/HHKNVulUi/bR95xd223zTv6zlKOv8AKrbo/eaf+1KthsRG1aFpqnJW521O&#10;aa019pKdO3Mo2gnFpPR9/wCPvhlonxAtrjVfD95bJ4i0u5lsbqW3YPDdXFrhZbDVVUZSRC4Kvjcp&#10;cHlTg/Il9ptzZ3d1Y3UUthqNjKYruzlQrJCynO08YkhYYKsuQwwQa+tPBGjal4H03RfFZ1fUJrfx&#10;NqVrL4t0a+l32trPr9wtrbajYrsDW95BcXFmk4LESIWJOVSuv+I3w50bxkVitpEsfFUFtLLYXwhY&#10;/aIoiN1vdkf621ZmHX5lL7ozwc+jlmdRy+f1SvVdfBPSE+tNq10924p+ulmuqPzniXhuk6spYWar&#10;pOS543Xv07KpBqyWjaafwuLTvdu3w9bxsqzTSxkptwCAQWABPy7hypYjP6U+ymZwjIQEnZy+3hRI&#10;sZZATxhiDkj/AGCfr1Op6Re6PcTaRqVrNaajZsPNjeM+USSSJIZSD9ogbAKnOOeo7c/b6SLG3unf&#10;dJbT3RuoAxbMTKqrIpA+7yPvFuQcZwM19jSxVCrR5+bmlKzjyvdd79V1PzueDqU67oShaTTSlfa2&#10;tvmbdvCIVSSMPtOBIRlgCQCWUbsMB7Y64q7tMDNLIm4SIQSuFLNghGY7hsX5iT9OOhpbRYfJjaJJ&#10;JAFQR7mwApQAlQFGUxj8c81PPbkw7YoxMjDbt+dGdm4IP70YUrkZwecdMiojXipN8qTW99mN0vaO&#10;lScmkrJXt0/rQ/pIvLq2jsIbjTViu7a72tPJLblLwyxySoqSxMv+i/uYxIFBbiRctkmuRaW51W4n&#10;QSSQbVxgsgAiJBIVAc5J459a9GvLN49EtY3kMt/co88caBY4Fgi2qjyyE5EzFt2GwGw2MYxXMzS6&#10;HpWmXt1LEy3AgEtzthee5d8hMQRxZb7xAVVByfWvgoVaibjUjyyWktFvbRJptfcz9S9lT92UJe5J&#10;aX162va1/Qz7e2laxv3tpJTtC20W77xWFPMu3AOQwEkqoMDjySM5yKwbay1SC7ZjaXlxCqfYi1vJ&#10;tY4KPGzLnBYELzjIB644rtdKaRrJZo42Ec0cMcSMSHiWSTz3jeMr8sjMcsMk5GD6V0kaqGljBG+N&#10;VL7VHDhFy21SCF/POePSsuTmSvJp7hLltdfDp59uxxkR1maVF/stYLYEq0kswZyijIDR4GZCRjPv&#10;XQLYxWVmlv5cSBWMg2FVSMyAMyFsYCgnOAOp55rVC7AhO4ox3YPJZjzuwRwB9e1TPbrJtU87SzGK&#10;RGaNwVKIFKMCoD7WPPO3HTNbSTSje1/x+fQiNoXabtLX08zMubR1niuYhho18wuVDlhs+4QCMk56&#10;9cisKOzmmkm3ROsLyO8hjjCyvLI481goPzEkjOa7eWEhECsA7IMoMjheGYjB2qccDnjoaXyFB3hx&#10;5QAJ2gBjtIBOeuCM5xmk7SSutf8Ahumw9rdSoljbRxSQL5kgwWeVsgtgALvI6gqR/wDrryXxp4Mt&#10;Netpw0SSPCS8WwHKYV1Vsjq20sO9e4wSg27RlEZGmad22AuGRRGsSlgD5ZCbiBkHcD6msmWzW7S5&#10;eHyUMb7bjc6QldwJBjWQDzvTCk9e9Z1IQnG0tb/0v6/4cae3KtPXb+up+S3xC8Gah4N1eXVrMXMa&#10;GVWaLLBFERLZAPTAIX6DPWvoD4RfFptQ0W4smmVbhLKWLBk2sGMTKyqD39a9C+MXhYanZXYEatL5&#10;TMJTgdhuwAOuQAT7H61+ePhWbUvC3xIstMJeO3v7gwYBwoBViu5Sck4z0HY9uBlRw83OPPL307J3&#10;autO33eZ0tqph53dqlFNrVaxSvbU+xAxlmdm+YuAwYH7px7DnGTVqEICqPyvmNIOAG27c7QR1AA/&#10;8eFZdrIWYc8Ffv8AfBPIG0cNyen5gitQFvlKvtRSRtYF24A6qSMfNxkHHHevoqMFThHm6ff/AF2P&#10;kpq7bct38yldTZYsCOrBYypwoHckZ+bH86428YMeZCQXPJ5K4J4yTweg/H3rrLlT8zffD/MQ2QFL&#10;HOOvGBnH69a5W8EbhmAHz5UlSwI56jdweRwAQTx2651IWnCS0V+/kv8AhjajC/Mkrpb+n5nO3sxk&#10;dFyfk24I6BcYGD6Hdnv1Nd94Q8I3Wqxm8miEFsWURybcq3IPzHsD36V55LHhCXB3iQfIDgDZwEyc&#10;AH17enXNdHp3iXWJYYNHs7gwxF0jby5PlfkgqCi43dO/fmunCxo05XqpzgtbJ7vzM8RGpKMfZ2SW&#10;77bH3X8MNDm0qNrTw79ii1G6mhgm1CRlMqwIyyBrcryJMMwzjHQdK/Vn4OaJr0OtaJ4o1jVdMWPT&#10;/LLrcMyRyptBLSAsFBwQD06fSvmP9kH4EeHvCvw9m+LXxSv0FvKsb6XY3EgRnEwIhOyRjuldmXHH&#10;AXPAxX6ffCbTPDXjexuL7WdBt4fDl3G9vbxyIscZiZmjMjYx8pUAccDOAOM199hMK4rDynF0ZTip&#10;Rg3blW6b6K/4/gfL4nERlzxp+/Ti3Fyte7duZK+rt/XQ+tv2WIvC3iPwfqN9Yz6fp+vP4u8UNBJZ&#10;3MTQ3UDai+xtiNtnjYKcHGTnrX0ZbeC7nTdRm1PT7GCG7uGeWdrUqkErZwXaNMYZgRk4zXx98A/B&#10;vwzTwhpGkaZpOpaBqGjRX9suoabczRec0GqXirI01nIwc7Sn3yDgc8V9Z6NNfaYqC18QXd1GBsjj&#10;1ErOwCkDmTO88deSTjNe/Qs6FHni1ypWlGz7dGt7dep5dSNRVq6ozi1KUrxmn30s1K9n2d7anXXt&#10;tpWuaZc6R4y0OzvdPnjKXFtewJPbuGBGQHU+W+CcMpDA8g18wan4W1r4Ha6uteFLm8ufAV1Mslu6&#10;s88mgtKxLWd5yS9lk4jc9iASDX1vBqgv4Uj1CFJGxhpIwGRyD0BIGT3OR7ZNXo7G0khmh8qC+sbh&#10;HiubGWNJEdHUqUkhfqpB5x9RjrXROlCs4NSXtKfwz2nHy03XftucUMTLCOfPRahUup0ua9KS7xbX&#10;uy7NrXZ3TOZ8G/EzRPGdrFa37Q21+6qRIGXyrjIGHibvk5yDzzXT3ui/Z3Elu2EPzALyrLnr75GP&#10;wr5w8afB6/8ADxl134ftKbMO9w+gtK2+1YPvIsJD/BxwpxjAAParvw5+NhaZfD/ilpIZ42+z77sG&#10;OW3kU42Tq2COeM5NbQxFpRoYyHLU2jNbPa39WMXg1yvFZXU5qLu50n9nurO9mu23Z6nts2wjEqbS&#10;cgE8KMZ4yB0PvWJdNcWwWZT+77hRjA6DJ7jHf2NdFemOURz2zrLBLGHDowdcE5Bz06Z965e4vd8U&#10;8UgHRwD0yB04PQ//AKq0qyfw31W3bp+BvRlzRi2rc+67eVv6+Q6y1I3fmtuwN2Cc8YU4zgd6wtev&#10;Ft7W6mYZkKlVYYHX5R+PTP0rG02+EFxcQNuwWb6qcHHB4xg80zUJ0cyxOfNi2OwU5Y5ZScbQMsOK&#10;83EOTjFOSvJfienhYRjOTirRTVr9VoZ3h2JtVWWGQFS4bJbIVlPO5enGPyNY3xxtG/4Ul8RbCGNZ&#10;vL8MTbYwcbmhmglUnGSvKDnt161u+GJQvmCMOnkszbcAHaewJBwPyrA+J+rwQfDn4iTTlRFF4a1G&#10;aQyEYCxRea5YFeU2Rn9enNccoRWGxLlK03Tmr2/uv7/60Orml7agk1KKnHTz5kfhlNpTsk6uTGHj&#10;LRNHG0kgJkBzIRjZnYQQezZFcu9vZwyLezFoZrHCi4QtIyEuBhFjBaRdhDFeeld3411ea2lghgUR&#10;6a3zIbVTiYEJ8xJwZFLcgjg54715s2oQM73PkahK0JODHZzeV5i5yjOEABwMhmIGTX49O0W7LWPX&#10;vtd/5H29JSa5m0ubtr+n+ZyPjPw/aXVk2oWeXuYw83nPE6NexF9svmK5yrFWymQCfLI4Jr58vYdm&#10;XjUFGHTBJBAwcHPy/j619ZzXX9s61Z2lm3kw2y211qjXKCNI7d4ZQiLLFvVrgzB8x795C7mUE4rw&#10;34iaPDpet3X9nGKTTLqaSSNISXjgbLF4SSvy5OSoP07V6eX1Yz5sPOVnvDR26XV/x8z28sxkqc1R&#10;k3a10+211t219Dw29YRK7DAOBlXBYqpGDk455I64xXncmoNDfiQACNCXABYZBJCtgDkgYAFem6lG&#10;kpKgYaP5myBgjoOAMbOnuNv415XrsS26XJKlm8wFckq2AxyFx0X6jnNZ4+g1CyfLZ6v+vxPucJXU&#10;3B3vJpa/cfYvwb8YbJLOVHAcMqlw7Bm2kDBXPPyk8+9fqJ8PPGaTRwZkZ0SNJJN0gcZJ27TkZPI/&#10;X61/Pb4A8dyaPqUYhuJUZLgeYGVCrDeFyP7qbT1PNfqd8MviAstvp1zFMXWUKtwN3yBUXqox95um&#10;D9RzXjUpqULtpTi9e3TX/h19/TfF0ptp8t+Zdfv1/Q/Q7xhpln4p0aeCUiSG9gMUsXlLsR3iP8Wc&#10;nOQcjpjr1r+D/wD4Lg/DeTwN+1vYXCRyG01LwPo8sErxyFBLatcpKhkJwWwR3PXtX90HhTxbYazY&#10;xxRjdlY1ByodBgjawZwVUcdAeAevNfhX/wAF2/2Tj8Vvgrb/ABe8MadJd+KPhgkl5qJsLeOW6v8A&#10;w1csqXEbMRl1t52D4HIRmJwBmvq+FsdTynP8DjKs7Yes/Zyb2iprlUteik05eXZI+C4uyaecZJjc&#10;LRX+00Y+0hH+b2bU3D1klaP95+Z/DN4t0+a5ki1S2QC8s41aURrmSe3jYsAwHWUL16nH41mWXiSR&#10;tjs8hlVQc8iQSAqcE4ypB/H5a9CkM0BYIgV4S4K5RnKtu3ZAB3AgjIyPQdcVyeoeE7O+lkvtNu10&#10;u7l3SS2zk/ZXYtyxwP3ZJzwPl+b0xX9M05RVNKfvQ/mjqtfJXdtv1P5RxNGpzudFpTlrJPR6Ws1t&#10;dn2V8HP2n5vDlna6N46uptU0hTHb2+p4aS+sVkcKkLrjNzCozyfmAXuK/QDw94h0fxVpsOr6BqNr&#10;qdhcqHjuraRZIxuTiJlBzHIN/KsAfUZxX4KjQvENpN802niON8q66jCEYN8jABmy3y5OMZywxnv6&#10;t4D+JXin4aXS6h4e1zF3IS93Y+a82kSQIOIJbYqBJJhTlwA2SNuME18NxDwLg8ylUxeWTjhMZJ3c&#10;Uv3U27dEvcb7xTWuq1ufecN8eYzL1SwebUpYnCx09o3+9itLfE/fS6J622elj9n5d0ZCibowzE3O&#10;cdwfQ85FZkl2qbhJCHXa+5duwOCD1OOowCPXNfLnwu/at8HePCmleKRb+E/EMZCq93Ns0i9kcfKY&#10;LxlH2ViB9yU4GeHPSvpVrhJ7cXMUkVzFOoEckEqSwuGVirRyg4dT2PTkHnnH5JmeT4zLa86GY4SV&#10;GX2W1eEttYyV4y3+y/VXufs2VZxgs0orEZdi414SWqTtJPa0ou0ov/El32aZUlkUbDDGCoXMaupz&#10;EVGcLJjgAsR+ntVWz1K9WUrcIqxMch0zgLk5OzPJHHT8qtNiRTGrsNoAO7aQy7lDbQMbjuB6Z/Wq&#10;Mksi/IAkjrxlcKwB5wCcY79zXiRwyaalu+3+dj34Yu0eWcVrZefrfbXqfVXww8WfCfwve2d/qV7d&#10;3WpNEHlnvLZVit5gmVWNCSOSeuCevvX1HL8avh3rc8IuPE0IGBEi3DPJEI8LuUA42enHpX5REifz&#10;mXbJ/qwY3KK6qCPuDkk5IA6c8DocT29tM06MrAKOSzShQWOcsq8gkrgjkj6dKuNOcU1BKz1tb00v&#10;c5KuAoVpe1nWmp26tOy+7ReS6WP1DfSPhr4tuxIl7pMxMzhbm0kUTRqy4EnTkjPfFe+eCk0zwVbB&#10;dK1FLu2hIREmOJkYoCgL4BJMm78OK/KDwZqD6PewyPqItnXY4PmoUYEklWWMNk/LnkelfZPgXxVb&#10;+JJzDHdPLtKmVbqOSBCqKm0RzEDznwoPHJ3EDpTo8sXzKFpyenyt+q+R4uMpVKa92bqU49+i0f8A&#10;Vj9RvAPiO4uQryM6ieHey+aTzgBgQT8wwTgV9XeE5o4baMsxTMbBAyhWYyEbCSP4gTz7NX59fDbX&#10;08qK3MEuYo1EkyPE8YXPChS4JOFGcbj619Q6T4/s7RYXu722jSNckySwxspU5BEcko5wDkYzxXuR&#10;ptxUufSS/r/h9T56vJt6LRtf16H1zaXKhhNM4eThEYnd5YBIIDdzgH88V1kWqNevFpsHzGZxuCKC&#10;No6uHxz8vFfJdn8Sbe/mgstLku7l5pAitFC8qkockboo2GMNliTgBuor1e78deG/hpYjXfEWpCG8&#10;urcCw01MNfzsq5fyYCeFyeWbCj16CtIppKCgrK2r0t5vzb/4BzNSuru7lsl/l+Z9N3mvaf4O0KXz&#10;ZooFWAySyyuq4IX1PUduOp96/Cv9vr9r61tbC+8GeH9Tja8ugyXk0UwxBDtPmb2BGCF3E5PTr6VW&#10;/a3/AG5k0vR76SbVoNJikUwWVs8+XiRziIOqNuu76RxhERSSwBCngH8wof2fbj9prwb/AMJL411z&#10;x/4Hu/Eep3Mum2Nv9gsdR1PSCw+zXN9b39jLNZiZt7hHaNjEFZlw4APqWJzOf1bCrlpxdqlW3uU4&#10;9Um95We339Lawr4TLIfW8dLmk37lNfHOW6t2j3e3rs+8/Ye+Ofhz/haeqeF7r7LLceJoxplvrFyV&#10;Wf7d5jSrBCznAgm3FVxyWVeuQa/YfxJHb6TZaOxhP+lalC14SuUAJkERKgcfN5Yz04HrX5B/Cn/g&#10;mP4a8H+KvD/ia9+LnixbLQNW03Xm0uzuLiwuNRk02aC8t4NU1BtVeFbYvCVl8u2iYoxAZGINfqbq&#10;HipfE1lM9mSLXTb5bW0llIAvYVEO64hX+OISjIyQRjPFfT5ZgP7Nw8sLQqOpRi21zRS332ck03dp&#10;6NbHzGe5hhczxlPF0qXsajilJXbXu2SabUWnayatbS6ep77ZXF6sNtLpy/Z99vHAzxoCW3g7pZDz&#10;lSBtwe2OayYLG0+3LPqMbfZxJPHK1uoiY7xukAlXO1GkiUNxgHnqKraRcvNpcptrp7CWCZYZsOo3&#10;7Y45FbgkqWDjIIq+08csDxjUAEyVVxE7HzGVgyShYyHXdnpkZb1rx6tJQrVIyhaUG7SuvJ6f12Kp&#10;zc6UJRd07ff1v/XfuQtCGWdpL1GhSZEtomJ82aMquTsIxlQvJJGevemLGsI3i6EcKMGWNG2SiQnA&#10;yBywweRnoKvRQWyRRQPL5z26DNw8QEz4AAdgcA5CegxwK0H0xpI4blJbYWrEne7RxMuFJHmu74Uk&#10;gDueelT7OS95K9vO76f0xqortdX29Pw2MV4pJZJVd1UyDOTwAfvH5gcAbQp59MVbS3ntkLwsTu5l&#10;ZCSpUDkZXoM4zwaoys8bxQW0Yn3AsoUS7VdX+cyGUc8EnIOOeuM1p2xvJI3gDjYgVpRGcNkhhsjZ&#10;otrgHPAPBwD2zM5ShGbpUva1IrRXsnLonKzstrtJtLo9EWuVyipS5E9+r87LS/pdLzR+P/8AwUT+&#10;HS6XrWh/ES1TCarbtpOotAhVVuYSZLeVpR/y0MBZRkjiI+or4R+EOtQaZ43sGhkdh9oijyNrhAJI&#10;w0ZBBwdpxn365zX7r/tX/Cy4+JXwb8R6Tp2kahqWpWNq+p6altHJcyR3VgpuC2xYi29oUkXIGB5n&#10;JA5r+eDRryTwxrNkWt5/tUV3+82AFiqzEOu5lAD425yMY9cV81m9ButK2ksTFNrez2k03bZpO9ut&#10;z9f4Jx31nKfq05e9gZuCv1hJc0L/APkytf7K7n9W37LGvWdx4ftmld5ZJ1WMRuxLgMPmcp1bgkY/&#10;Ov0p8LSrc6YTbNJb28KsGCAEhgpKoCe25RkHoDxzX4OfsefEM3lnoO274DQ+bmaObytoXcfkYZPI&#10;68Anjpmv2f8ADPirfZuH3x2kwkhDg+WJC0JkXe5wEk+TKMM7sYXkGvnMPB03GMr3V0/W/wDV0e/j&#10;V7zlD7Vvl0t/w5xWn/szaV8Z/jH4n1PU/EM1lpkCadM6W1qZLu5dII4ZNshIjiBaMr1JG0Z68y/t&#10;M/sc6R4M8IweL/h5BfX8OjweV4jtrqQ3d75GcJqkISIFY0Y/vAAdqndnANfQX7PN1KPiBqlgZNkV&#10;5YSzwxhkmkKptkSVpQwO0+SAwK4JcYI5B+6pbS2uLeSC5ijuIJ4pYbmCWMNG8ciFJI5EfIZCjMCC&#10;MEHmvUoZnjKNWnap+6ov4NlZW0fd26s/OM3wOFlXqvl/fVdebW6benklfovmfy23KSqgilaWQqyx&#10;hSZFRAyKDsC/eYN6eg61zF1DcwSr5QkuR5rebCMpmMsSrKXHDbdvGK/RD9rH9nW4+F/iJ/E3h62M&#10;ngnxJdSPp7jcyaHqbgzS6TcOV2wxlPOe2ZmHmIjqCWiYn4obRZGdjIVYLljscO+ckgMQ+4ZOMBhz&#10;zg9cfcYbE0sRShUg/dmr729U+zWzR8VVhOhUlCpG3L13v5ryPMXgFy583CyRYJTgR7wxOzJIJTbg&#10;Ac81mS2IkmVo4xZS72ZyvyowkUiPIbOSDt6c/NWt4w8SeCfA3lS+N/Ffhbwl9rjL2ieI9d0vSJrt&#10;FchprSC8uUkvtrBvlhV2yOBng6nw6+MH7HuoatFbax8WvFPxHvbYBbrw78GvAOsarcwzlPNW1uvE&#10;/jiHRrSKXakg/wBCg1EMFZo5GCk10/V601GVGhOqpuycISkm1ZWTSa0e+umzMlVhHm56sIctm1Jp&#10;adN3fXyONj0G5nu4oI1muJ5cRFFidy0xcYVFU5lB4wAM5Pevqr4Z/sN/Hn4uNaSaZ4MutG0Wdgs2&#10;seJQ2j2RgfO6SOGdfNmcIF24jwc8MK+1vgZ8RZ4NLuNd/Z//AOCeniua2TT3m0L4ifGjxh4f8LXO&#10;uXAwYZbePxJaB5LGXkiS2uBEMfKQMV4f+1B+21/wVh+G3hq+8R2n7POk/C/wjbwS3Mvi3wJoOifG&#10;XTtJ06NAwudSl0/VdS/s602ghrloVVc5VRjNXHK81rQTVBYbVq8ndu3/AJKr+bsmZVMywdJuMakZ&#10;vTVtW1t0g2/l+B9lfCL/AIJM/DjRTZXvxQ1y68W3qKrT6bpgk03SBIvzKjy7jNcxjkEErn1r9OPh&#10;78Ffhj8L9Pi07wX4S0XQ4I41jDWdhAk8ipjBnuivmTtnu7sa/Jf/AIJB/t4/EL9qTQPH/gv43eJd&#10;O8RfEPRJ08V+HNbsrexsY9Y8LXUqabq9oLOyii+yzWOsrC3kSwxTRx6ttMSwxx1+16SmT5Uy3Iw3&#10;RVz0JGfr+deNVo+xrVKeIi51qbtaWvRNNRXu2aaaeu+pz4rEYv4I1VCjJJ3p+6mnbeTSejXK09mn&#10;oaMTpHgR7UUEgDAGMAYx2POKuLKzsFVSSe+evPQtWVFEiMXncsy845AGOBtH4D+lXYrhpXMNuoMi&#10;Al8HaIl5KmRyvy54wOp9BWkJvTmXI9klq/uX5I8OtTWrXvcq1k9F9/X8DXEKrhppM5I+QdOen15r&#10;5/8A2mf2cPh9+1B8LdZ+GfjqwTyrqOS78O65HEjal4b1xImS21TT3YblQnalxHkJNExVuQpX3O13&#10;TuwjkLJGWE10RuVcdUgTnLYH3uT6cjjKuZdVvppbbT4ZLa0jBD3U4ZGkAJ3M7sCSDjgf1q/rHs4K&#10;Spuo5Nx5UuZy2TXa1t3dLXR3OelQqOsnGuqMqNpObfKoapp/4r7LVvqkj+BL9rr9nLxl+y54w8c+&#10;DfGWkfY7zw9Y6pf2GoBGOn6zplvbT3Nnq2mXDDE1rLHEvAOUbKNhhz/F744nl1PXtc1SV2aW51y/&#10;uHYktu86SV2O7PJw2Pw9a/16P+CuXwG+F/j39if41eOvG6yweIvhf8PfEeu+G/FFtbRNewvLaG1f&#10;SJUK7rnTJ5LhNysw2sodCD1/yJvGNt5V/qqQkbIr2cnCgcF5ACxYjBzjg4PFfoPh2qcZ5k1T9nUl&#10;Gk+Xeybn7t1ZWv230vqc3FNd4jD4So/eUJTi5WaUpWjqk9k09nrFu21m/PJCJI/mbaysBwSSB0zn&#10;HK4yMDjjisyaMxMMvuU5KktgjnB+vH86vMTsI8sjAUsQFOQ4BJJU88Y4GeD9c0WiDr8objGMlSQe&#10;SQRkYyMev0r9apJ2utItv+vQ+Jbstrr8OhHIQcEFnYjamf4c7t5ORyMHg+3PTmLk4+6M4TJAxgc5&#10;6+w7d6V1xwxKnOAW3MMY5yQuQcFeMd+1GQrbcBSpwXPzHPTkAkDjsO9bfO5mxhIAPGVLAgdOB1wc&#10;cdaOSM4I7555wDubp1yFz74pxUYYlskHIJV/mz0I7AH39KaTkdMEY4U8FSo7AYByOeerYx6AiwNz&#10;xg5YgHBbaAAe/Q5J6Uxk2tjaWYcsQeOATxkenb2qxES0RABOzIKg/NnkruJAwR/SlwQ5ypO4ALgb&#10;WzgLsG4jJ54PcZxUJvmkraLr8l/TLbtFX36DI42OMS/eUOeCSuD90nseB27VEuVmwRgliMDBJz3+&#10;YfdxTtrRMOCTtDHGNwAwMZPBwRgcH/AcGOUEBlJPAIfPzYyDvAA69j3pLmeqlzJrTp/X9fMS+Hp/&#10;SLNwEOxgdrbcZUcYBwqlfXdt59DjrTFBAc7gVCgH5Tgen4kZ/KnyI3mHYSwABDlSwBLDCZHQEk9u&#10;MVEyyICfMLGQncmNqkjJO45+uP6CojqlHmUr/n276d/0Kut979bdmRJsYlsnCcqACSSGG04Pf275&#10;phOcN91zjJJxtCgoeD6k+/T61OEARFXapkAOS3BA7gDqcj9KaI84fLFd7FgAGIzySMgbjuGOMg84&#10;71vdXte/Uh73fX/hwC5BZyCAQFG3kgcAqR1/Oo+BIjFSV3AMcdfXgHr147+lS3AYAFNwUgLjB6AZ&#10;wRjAPA71CpII2kjccsQCQFzgtknIIz/nila6el2vkCu9un+Y+bcWLYKYA+VjjPGM+xJDcfrSDKLu&#10;OWBPKnjg9gT2NJh3ySHZS3PcA5LD5sZAyTnj+lISzN82Mg4GBweQAcgflx3pK3LFX2/QdtPw9P6/&#10;ruSM4MDgZBaUMBkAhcEEHPLDJ/yKgKFUBPRxuGD0AJHI7DrT5efLVcngkDbg5ZjwMDnkcf40smGy&#10;QqAKNuU3EZ2gKAc9yT+VCVttnqJ6N/1/XoMXOVypPGfUYHG4DHJqRGVCv+yDltxAGeQRxkDJGD06&#10;etJtKYUsqOUI6k8HP3j2P0/DOaEQs59gCRu5VR0Ujv8AKB9OAccim1e6b0YXen5jUXLlgwADAdNx&#10;I9gfvHA/Gtm2YO4TgBCcAjaWbHIODwuC2D2rIC4x0AZQUYfOBgZO7pg++PzqzFMI0LtlnJxGBzls&#10;7Thh1bGSD2OOOlKS5otdxLdHpljcR2yQFlBc4WKJHId2OCr4bnbgkAdOOxFe1eHxJBaDUp0DXDjE&#10;cbn53z8oCqDxjjPHfPpXjfgXR5NTuG1fUnjXTrJGcJMxAYoPNTZhdzn5ugx6816JdavGJjdLiG2B&#10;SO2AcqsZ25GVGMk9gRk5FefUjaXLe9t2r2v211evY6aa5Vdq77dV532Xkey6DqDTiFQ7JLPcIpJB&#10;ZleUSlgwZjiIBCCCccjIFe36K6h4LVGEkwIDE8rjgkgg9Rjp0zXg3w+sjFp/9s3cYWOaSOKGSVWR&#10;GmnhZUYliAcgAgEZyfcbvavD105uVkMSEB2KorqJDvyF3beMlSTxzx6mvPqwTlP2b5uj7XXl+Gp6&#10;VK/LGU4uKv8Agz6v0W001dPs1SVHl8txO4P7zewyVVujYGce55zV3xlcvZ6Z4dt8bEKancqxckYn&#10;FnDbvIgALH9zP9Cx9a4vwu7u9sACULIYwm3ksQM5bAK7tuScc+tHxB1J7nxTHZxMWt9I0q1ikVWL&#10;L5rg3EqoBkjmU8MudzMDgYryIU5czvLmer1Xa2/TyR6FWcGoxg1HZK2+1/zsaWi3OXgkIBcEu7Ft&#10;vIOFj5HB3HgenvWp4p+IY8M+ItLttTaRtC1bTEBnVznT7xG8iV42A+eHYIiQOQeQD0rldHuo5Ghw&#10;7EM6smASxwVbOByoUZzxn2rmfjbbnVPDkWp2+4S6NqCq7cMVtblDAVVSOT58ceM/MSxx0NeLxJll&#10;HOMtr4WvT5opcylezi47Nef57bHrZFmdXKMfRxmHmueL5WraST0af5909Ue1aToWm+BtP1rVrLUp&#10;p/DF94YRtMnVzcSW15NeNcxRQPBl5Q8l0zLnJDMwJrpPDVrc/EjQ7XUdW0qPTb14v9EeRmm/tCGA&#10;ICNRhTBWJp4n+Q/MpORg18rfB/4wT+F5hoOtqb/w9M8amKTy5msHZi3mQK4IeHoHUHHyZU5Ffe3g&#10;aPTk0+W4029W/sJp5bq0kiKFI0umM5hV4h8yK7MMDOOQeRX81Z3gsXleIlGvFynJpwrJtqUFpZ2t&#10;ab05ua9+i3b/AKSy7ienmuAlior/AIUG6d5N+9HlSi1ZJXv/ADO6klspXPPfHupyXlv4Z0C4srnT&#10;Im8R6fN4laGOWWO10zSwt6kqLGjNLay3MFuEkA2gxFXw3FaPhvxfYx3Pjb4iajcXb6FJeWvh3RIL&#10;cSTG4FrhXktLf+OZ7qX5SB904Irv/GS25h0iRIjDezavZ2NpfwDzJLQXkhikDpyJrNmKh43yGD8g&#10;cGvMG8Ojwuuj201zeJp/h/XotV1Dw9dC3msHtri4YNq9jdPAJZbRZJVZkcs0J+Vx91z5EKkalBR5&#10;OulrrmV+aVm07S0jFO9kr3t1+jwFTAYvBrCSpulVk2nFa8ynKM6nK7Nxc+SnTi3pFNp9HLq9b8M6&#10;D8WtFjvtOM9lqVr5tvZ3E0BgvrW4KoRbX8DAMqZ+8rDgPuWvlvVdC1PQL2fR/ENnJZXkZAHBaC4g&#10;YyD7RaSYxPGy5yP4c4YdK+zLLVbKz+IEyafPB9lvPDMeqapLG0Zt1kgnIguHdcKJHsy5JJBKw5ot&#10;YvCvxy8MTTLALe9tLq7tSQ6SajpLpJJ9mumChTHBNCiuobAYOyYOM13Zfmk8IlGqpPCNJ3e9Pm8+&#10;1911Wvr8jnOQSlCWJpUJ08NTUJNvX2ftLpKTsr+9GVm0k1Zu3MkfE0CLDEkYUqIgqAlhl1AG3JHt&#10;/hVuSEmWAbS8KoxZBkEEAlD155I4+lbXiLw3qPhPWbvQr5Yp5bZleG8gAeC8tNxjSaEu3yMH4dcn&#10;a3BPSqcXmSJEpDqGlKJjyxuIymZSFJTBOT2wO9fa0qlOVOM4yVRVLOLWqadmvS3mfndalKM2lG3I&#10;rJ+m9vNf1of0cam891cQQJdrbpCht/KUI7FIUCgSbugdmIHbAzgGshrK5kdPOCwlFbY6qFLcHI27&#10;sYwc9K5BNSkuLvOWe48sLIYuXxITKT74kd+ewxjg12hvZxp8TSW7koG86Xa25SSFVznJ6AdK+TqV&#10;eac2pc0ZO9vPT8j9Hpqm4xV3dJJ+n9f13eq3dq2UkRbaMB33FSzkJndnH7tslgMZz96tC2vd8hMq&#10;AseWIODgqGDMdvIJPGcYrFjulMUDSbsSKWdSSy5h5kEmBwCDkE/TrxVoPBL5flhY5k3J56ksso3M&#10;waUZwcDA4x29aE00ktP6X6ClBptJc0bfmdLbT28m3KvEQGVSxAw6jKqoxhgTk8cVsWts02ny6tGF&#10;+zQ6lPpMrmRQwvks7W/niMQbKp5F7AwONp3EAkg44+K6W4nYkqgto0kY7S26Y8bUTHHys2fTPtV8&#10;3BtXaJlZYDG0gJ+6PMVWUshAO4oQOecY96L2e2gnB3St739afk/6utBrVLq4hZ7u5SKN1Ywgx/Z5&#10;gM4U5j3bc7cYYeh4JzIQ/lTSRMyvFcqEYoCdpKk7Yx0Xov4HHWs6DUoCUi3iMBzmRiPLRVUHBfB2&#10;5JHbqa1FuQkVxcIUKQoXbD4DIvckk4IJBGPShWvpq/6/rQTjLRNbAocxgGRi2d23cCcOPmJBXCk9&#10;/p9Kp3kcgCmIbsuAFbO0ADBYBVIZhnIOOtQLf20kcc7y/K25giqVYqScZAGR0GfXtWhGyTbX3MwQ&#10;AgJuU8nOCMcDH54qouzTtv8A1oJKW6ei1OB8UaELqxdQDMZlcLEVww+bJyvQNtx+dfm38RPDC6R8&#10;RdBvxGIQNSUuvl4zncqnB4Ix/PtX6taix8tpYhGxVHcZIIG7KruUZyPl7DvzXwp8fLG2XU7LUUjK&#10;vFfQOzonTLr5nUfLliTjrjFEp/v8NUdkrqNu/wDX52Gm+WaWnNFrXzRzmnSByoXb+7Zlfj+H04A5&#10;56+9bBdQx6bctjIzndgsCR97LAZHt+NclpshEs0W44VwytgYKk/NghRn/wCt9K6h2OGHQ78IDjDK&#10;eN59QeM/hXsxcVpLRvb5anzrp+9ra3/DDbtgyDHAxkjBcZwBkHdnvXN3UBK/eZm+XkjBYHqoAGOd&#10;q/gSORxXSSIrAMreoBHIAAy2D39vSse5OVK5YZwu4dBjIULjqxcAYxRKShZ3vzefpqOF4PW7ctLX&#10;OIvshypUHbgbgDgqS2FUnuB+HGam8M3sVlrVlcTJuijnikdWUSbI1kUMFzxux1zjird3bkRYYDdk&#10;MCcZCnnt33k9PTmuak/cznaSvKkHkAsOT2yelEJO8ZLVJr+vmbJRnCScrXuvwt/wT9itH+Kuo/EP&#10;R/CnhOCQw6JodvE0UOdsEpHlLH5xU4LKowMjo5Havr+2/alt/BHguPwhc2qteW88Agt7aUGRnjdc&#10;KSp+WIsgyTjJGcZNfjX8IvFl4lpHBC+2cKFQxNsJ2FVBCucjGWJ6DH6fW/hHwfrPiDVbae6lS5a6&#10;uYbdmuPkdVnAyy7z05B/EV99hcTVxFCNWCvOSSfWystLPt5HzVbDUqU+SorU6T0tpre7fzv+h/UL&#10;+y+LbUPhJoHifVtB0+zl8TpNrVr9ggxss9Qc3EVvNJHjzZldmy5GTnmvV9Y8M+ENbDQym90mdhiO&#10;5tbm5t2RsHaVGdoOD+OTnrXzF+zh4l8UeGPgv4P0O1S2vrfQbWTSWSQlmT7JMwVAxHQxFSPrwelf&#10;QMPxOhbyovEnh26t4pBsa7ijWa3wAcsWjyV+4RyO9fRyqUnRpRdk+VXutnZX1W2t9fyPAp0qqqVJ&#10;xUmuaVnGXS+nuvR6dGzza8T4nfCfWo7+1a/8f+Ap3AvEt8XOqabGcgyGFQXZQoyWUEZHI7j0qw8d&#10;2mtQrqngXWmlvVIkvfDWq5jnkVMNLHCr4eKYDPAzz054r0/w9e+GNYiWXRb1GJGTEkgJQ8fK0Tnj&#10;rjpXPeM/hh4c8QMNQs1Oh+IoiWh1OxQW7POPuNOkeBKCcZJ5IqIYavGMqlKspwdrLmba2vyy0t/h&#10;kmulxTxuHnVjSr0ZQnazfJZS2Xvw1T/xxafl1N/wp8Q9N18i1uVFnfhTHcWFzt37wSGMbMPnw4OO&#10;h9utea/F/wCEtnr0UuuaCiWWuRIZA8WFS7C87JQvBOO/Y1wV9Z6rb3q6bru3TfEtsQ2l6/D8lpqw&#10;iA8sXDKMCY5ALdcn5hXqXgr4hjVVm0HXgttr+nq0csTnC3KqMGSLPDZUA8fUe3TDERrwVDEpNv4Z&#10;bO63T7Py67q5j9UeFq/WcG2oP44J3TXSS7x8+nXY8R+GHxdvNEux4R8Us8TRz/Z4jdHBiIO3Z5jD&#10;JjOAAfRuvFe/6yn2lhJaYNvLGZAwYbSdu7ovAwcnPvXyt8fPDa/a18SaRAEZCrXBiyG+/tdwPUEr&#10;+H0rrfhf8QbjUNCtrS8fzpLYCAuxO8jAwH98H9K544lxlPDz15fhfddjsnhY2hXhG3P8S7N2f6nZ&#10;y3bRXLyHduVyJOTggDGRjjGD0NWbO5M926ysPLmRsNnnCwkg4PQbhXO69KYL5Li1cGCXDSJnIDdT&#10;nj/Oai0+4N1cBo3KrDDIxCjI+cEYx121hKV2tH7vT7jopppS1Vn6/wBf18jd0DURBqdzCzD5t6DJ&#10;GCFOAR/WvPfiXcTXHw6+LMAIkD+C/FXkpyxymk3Tx4UHn5lA/Guigti8rSKwDMHVtpw2OQBn61xu&#10;uSO/gn4mKYQ80PhLxKEDNu8xho93tUgnlSQAfrWVVznSqU5LRxlZ+Tia07Rqwkuso/g1rufi5FDP&#10;fW0k9/NdytaMFMEjSrs2MNsMblsxoqscdsHp1q7AtjGDGjq7SMoKEL6dWZsknPWsrUNftraeMRXM&#10;TR3M8wuVuC0SRSDKsI5HX5wMMAB25zVu5urZEWWyjtp2YrNlVbClowoBVX+VQcHngk5r8eknvvF7&#10;dX9593dtpWUU9Vp26eZcWytZ7nz7dE89gTdbT5YltgrIpAAwQHKk5zmuX1fRtL1e2utOkREt235u&#10;I4lVldiWV1w3+sU9yc8H8LuiavdWN7bXdzG92k7PCsEKAvHnbk7Byqp8pY9MZJrTvPK1NJNRsDAo&#10;luJDLFG8fmFon2u06IxCYy2On60Qck/du2rPTytsVzuL5rpa6NXun/W34nxN4m0m60W8urWYmTyy&#10;zW8ikGKeMMwR1YLyCoG4Z4NeS6vCbmKWRl2yKGV9pKsVBOCpAGANwz16Yr7z8QfDuLxRYTlZBG8a&#10;yvbXbyKUR/vhfl4KliBjP8VfD/ifT5dG1O/0q5ZPtNjcvazrBKlwjFST5iMvBiYHI9RzxXse3+t0&#10;bOHvwjq+m2/9dT6rKsfCTUZT/eK119yuvLvvbTbQ+bdRnl0fUhLGQPnJTeCd7AkDPHfA759a+xfg&#10;58UbcQQ2U77jCY0miLtHkEoFcMccB+/tye1fMfiPTknVnlBADMq8BSDzht2M7iSK4Pw14ju9C1d4&#10;TI+JGES8YYDcQOvuy8Hrk18608NPmdm38Uba2v56X7M+yjUjiaTgk3yq6afofvL8OPHbWt3A1rOV&#10;UlNxMuS0fQqynIIO7njGTX054y0jRfiT4B1fSNUt4b7TtV0q707U7JiGS5sry2ktrqHapzhopWGR&#10;yCcjkZr8k/hF8RrS5S0ia4JnWEYDHDgZXdGGxhvmI7/w9a/SX4W+K4r9PsUjqIZ4wpHmBg29QCOT&#10;lSMniumkvbe6nzU6m3k9OmvWx5uJotctWF4zha/Tax/AB+3L+z9qn7Mv7Rfjv4e31vMNJi1a7v8A&#10;w9dzoxS+0LUJWutJlSZwNzfYXQMBnbICucivjO8KJKZ4JCIyu1Sy/IGYMWz6PwRnHPH1r+xX/gt9&#10;+x+Pib8OYvi74YsBceLPheJG1YxoS1/4LvXaSe4lCLmZ7C6Jk9obqVjhUxX8dV4+yF45hho5ZEUj&#10;aEO2QhW2sTweT6jPFf0PwTnf9qZVh41G3jMJalWV73tpGVn/ADRX3pn8x8fZB/Y+cVp0oqOBzD99&#10;RdtFLR1IXW3LJuy/lcTnr6K1uA/mq0ExQbpoH2LgNuOY1+8RkfN1Hr3HPXdu1pE8olBAQKrh2IHm&#10;bSwK5ywOF9RjGK2rlmuR8smCu750Kq68DOV6HkY/nXN3a3UkUof5kIAHAIIKquXZf48KDnrg46iv&#10;vo3Tsnoun9f1ofmFWKfNJxbk92uut/zOem82N4riN3IbLEAgFmUnCEbuQep9j1r2rwB8bviF8O1j&#10;/srUWvdKZy0mharLJcWLKQSUtTuDWTnOQYzt67lavFrafyGe2u0AQEhMggxFsru3HORk/rmr9yu2&#10;2aMgvjBVmPOACxOTxyBilisNhcbQeGxeHp16T3Uopr8dn2as10fbLBY7F5fXeJwVeeGr09pQbi11&#10;1tuvJ3T1Vj9PfAP7TvgPxiltbanOfC+ssAkllfyZtWmwARBebdroWYBd204PKjHHvUWr6ZdQedb3&#10;kUiP86yRSxyqzZByrKxBGMY59xX4Tp58Uqu3mEgkgf3UywUnnp1/+tXR2vjDxLpcH2ew13U4YAuA&#10;kF7OkceedpUPgEkcY71+fZh4b4CrWdXL8TLCqX2JXnFXt8L0aS7O/qfp+VeK2NoUYUc1wKxjil+8&#10;hLkk7fzRacW31a5deh+1UupWocmW4jUYIYs6IFGWYoeQGHQnvyfWs+TVLVy7jUIWCh1ISdGVeeQG&#10;ViARtHGB9K/GK48ZeJrrC3OuanLvLDa1/c4G8KpOPNwcHP4E1Jpni3xDp5DWWu6pBJnfhb2V1Ruc&#10;5RmIbnqSO2c1wf8AEMrxl/wpxU32paaefNfV9bPoei/Fyg6kXHJpqHV+1V/VR5En96+8/bDTvF+m&#10;6eQZL6QmPa7iENIZCOQCVUA4I4Gce3Nes+H/AI4Np0UdrpNndEKfNWRk3Nk7SGLdVxIDgHoARmvx&#10;h8F/ET4samxWz1SS+XzkgjS9to5o94TflmZAASpBHP8AOvb38c/HHwxNpnmQaVL9uWfcU08DaIgj&#10;oXMfByWfkV49fw9xtGXJDEUakn053F2td6OKse1R8RcoxdN1MTg69Om+8VK+1tpeeh+8HgH4x+O/&#10;EsGnQQRmwjtUaCS9mnaJpjIdxkaOIc4OAFJPHUmvqDwhF431KRorzX4AJ3CTSunlolop3yzBmLFU&#10;VQ2STjucCv5tYv2kfj9ollJLaX+m6csLssRisYwDIVBJYSnsScDHavMfGv7Wf7Q/iiwm0PXPiz4h&#10;j068RoZtP0a4OlwTQhXZ4GexVZNhBYY3gEDBz0rTA8C5rOV6uIpQgmtVNy006KO6Xd690eTj+M8o&#10;h7+Go1HzdORR17OUpdeyWnbv/Sz8Zf8AgqN+zX+y5LLouh+IG+JvxKsILmzl07wtAt7omjTFHhEe&#10;o6xu8iW7jnUnyUdjkLvKKc1+W/ir/gqB8bPjr4lmHgnwrPHeapN5UWr+J7+S6jslkYIiW2nWW2OJ&#10;AudoWUAYHynnP47+FvCl14iu08q2luAxEkskgJiQMCXcgj95yw7ckcV+sn7Mvwz8P+GYbfVtVEEt&#10;zJECuQqpajKqBBEpGJDkfMf5V9NX4YyTL6MZVqc8fXhr705Ri5afYg43/wAMnJep8xDiHNsfOTpy&#10;hg6F91FOVn05p3XzjGP5W+u/gP8ADPUrzUoviB8XdTk8deOZZluLB9SVW0zw2sjRlTpOl7fJtLkH&#10;AEvlmVdvDqzNn9JdGubK1mRVK/LCsxfKs9sFQbUGc7WYFSWyDgdsV8j+GdSt7kxJpsTWse9YlQ7f&#10;9JjiYASFucDdzxzz2Ar2ibUJI40gt1kJnEcMnlkkliMeW7/3OvPf1rilTTfMqf1ejp+7ilFbdoqy&#10;7bX6ideUpOTm6tXbnk2+3Vu7PbP+Ekk1jULewsCzaYHRLm+3uzSzKVJjHIxFuGBxzweeK99fRI4V&#10;8P2lqscVuI/tTMAQ0wQskjMg6/vN3BAOCPfPynoC/wBj/ZJYfnuzslkgBX95IsgwSu7jAPXHUdOK&#10;+srXxDbzadb6pcQlWt7ZbCNiQPPaQNM8iAnAAlbBIz9wHrxXDWdkuVcrton37f1c6Kcb253dPr6J&#10;Gx4O1eG88T6vp86iSJ2imCtwpMESxuwTHClVB+vtXqv2a3uGYw2kUctsjSwhmKPIBIc+bAY/9XuC&#10;AEEj5j7V8/fDi+EvjeUnYouTcCVgFLJE8WBtLHqMd+4r6YaNbIApGpeZlV5fka4lstx3EOQcKMgg&#10;erZ96/Psx4syahxtHgvEVVh87rYGGPowlb9/Q9pOjVdNveVGcI88Xry1FJXSlb6TCZTjZ5L/AGxT&#10;jzYSNaVGT6wnyxlG/ZTT0feLW9r56QB9s7BHuSCgSEAKsRA+Q8ehXptPyVClpcypNarOLW4SQqgD&#10;GWJYR91pBLgBvYAgHo2atG7tLeI+dDLDujePcrH7QrM3yyt8w25BHIBxj0rHnS3szG9lLOqSAbyz&#10;PNK5c7n3Fs4XcPUcnNeu5av+Vvo7drmEYvRtWaVvn/XkaPlJulgbyF+zr5cTlAqy8ru3DcM5JJP1&#10;xnFbPw88T/DiL4oeDfBPxBu5LS18RT3McLAqLWe4TasEVzKJFa2R5pFXdkkk9K5iW4e5WMTwoZFw&#10;iyKSu3YAy+YcfPkN29K85+IfgA+ONFlewR9O8U6A41HQb9SUlkuYjve28zAPkuIwCc8MA3UVxZhL&#10;ESwddYJ8uIS93vZNNrybSaTeqb+7swEcPHF4d433qF7St56J+idm11SP35h+F/hDTPDc+n+HdK0+&#10;xsp7GWCVbeGPNzBLC4LtMFLSS7XyGyT6dq/gn/bn+FyfBD9pP4p+DILZ4bTSvFl1qOi24Ty410DW&#10;guraRABxvRNOvI0ds8mJhk4r+wb9gL9rWD4seGz8K/G8wtPiR4LUaXcw3g8ue/gtMxF23433CKmG&#10;7kYPQ8/hL/wX2+Etv4T/AGhPBfxFgjMGm/EXwPJZzyp5bebq/hK/Zbrcu4FQdP17TUX/AHD/AHQK&#10;+Gw2I5q8K7vUbdpqV7p6XTTd7p9z9VyT/Z8W8JyqCrQfK1azsuZNNbqydvK58XfsfeN77TpLUR3u&#10;3yxDI0BXeER5Cvlq54AwOi4GW4Gea/oO+FHie61Pw+/m3S3NuIC6WouA2PMQ+WrGbOxQyIBg84GR&#10;X8tnwC8Q2uk3dmsMkiIWhFyAxjaORZjiPceh6H/gXFfvD8GvH1gLGxjgunjuQkTM8inZ5YT5w4zi&#10;VdwHPBAb3FaV5wjWnCnG19dOt9X8u9vU+rqYaU6XNJ3fn8l+n9M/UX4AeKo/B3xS8MXusq1pbao8&#10;+i4lWTyY4dSdVidrgvtlVZPIbcRn5OMYr9XL+4tLJ3LtG0E6B1IYFQxHDhhnII/SvwctPGb6g9kb&#10;u9t7iGA27W8iYDxCFkdNgjGWYjgn1A6V+l8XjVPEHw50bU9G1bzkGmpBKwZvMiuIEKSLIXOVYMOn&#10;NOjGVZysuVLvvsvLX9D4jP8ALvZ1qGLlJ8slySUdtHzR1vdNXe++p6t4/wBO8KeNvDmreFfFU2nD&#10;QtWt3guRdzRiSFlIkt7u0DgmO7imVJIn/hdFPPOfk/wl8G/2Tvhd5d74lvR471eBzJv1y4jj0kSA&#10;ZDR6NaOEkxjGJ3lU4+6K+EvjP4+8Z2uu3Kf29qAg3ugRLhkjCghlALHuB2r5wvfFGq3pf7Vf3T7i&#10;cbp3JGcc8tye1enhnKjDlpzfLJ3evXRbfnbsePVy6liOSpUSslpbfpo3o/63Pnr/AILreLfh3498&#10;ReDdS8F2djZx+E/BNsun2OnQQWeltZLrV1BqcEdpbRCOGUS3GlbSFXCq45LV4P8A8EVtK+FHiX9o&#10;/wCFWi+OrSwvbf8A4RfxT4o8O6JqTWYt9W8f6a959ntb5Llx9suEjidorY7kkbT7UPG6DFcD/wAF&#10;GNXtYfhhp3l2k2oeJtS1ZNF0O2iEfn3ELy22p38W12HmQbdNhLZ4G73zX4aeEfi38QfhD4g07W7H&#10;SfFWk6hpWoxazAR/aWn3tjqsDEx3mk6lYtvs5/3URynyv5YyDX6VwhiaCyutg62NpxrzrynTpymo&#10;uUWoOXuyafLzKSvFaXdtT5jiHhjNq06WbZdkWLxWVYamqNXE0sPVqUoVdWoupCMoqoqcoyUZSi3o&#10;9tT/AE5/E/iPXJ7pdb/4VytoySxw2h1yLTmvI5Fs0eOW1gv2224W4YI8qMNohJUNkGtJfGXibS5p&#10;ptQ8WeC9E8JWsulTG11TV9KVJ7RJUi1i2CQSzvDC9rLdOFOAZI4FCxqZa/gTm/4LUfG/Vo9KuvHO&#10;ueI/He2JLPyNZvlj1C3+xhIiGa1hSK5UkMu8oHJT5yTzVPVP+CqPjTx/rOnadZ6ZqOgeH2vba4vG&#10;RY77UzFBKr3EUDS+WgLLuODhTtAweBX1FXNs9p4qrRwXCOBo4e0ksTWxFSr7rcby9nKMuWS5XazW&#10;krKS6Y4bh7w8eTYbE5rx7mdbMnCMp4HC5VTglNLSmsRPEwUld2c3Tdmr8jtZ/v18EPHXgLwZ/wAF&#10;i7aP9nS8W3+GPi/xvd2Wr2Gh26weG3TV/DEcXic2cERCDTv7be7eBAixIqRvCMRx7f65o7r915qK&#10;2xRklQF9OSx4HAPSv5If+Cf3iT4W/FX47fB/xP8ADv4cT+ETB5EWsXesX6ah4g8S6/NI1zqWt6hP&#10;BDHHZQOxAjijXEcCbSSck/1cRyXUqj7TIFiAGIYvkjIwOrHlgBx0r8xzzExlmdWVCaq80IKU4pxi&#10;5K6k1dt2vot7pLfc45YOMsJho+ydCFKU1GNSSlUVPmXLGTjGKlKz1dopO7stUujtdWsvNZ5pZJZW&#10;O1EjR3WPI5PTLPgnLe/HGaljnntBM9lJOEunLyRTqhB39dpZldRjpz2rnheQ2qYQAA/wxjJPHbuc&#10;gfSnSX95OMRwrGpAy8oBJXoMIDyce9eVCrJJe0nzzi204pp3dlvftprbojnlgbzbhC1Kdr+0acWl&#10;Zqystn2u79bu5pjXJ9Mgd1eWNVDOyiUOuF+Y4Vocjv3NeF3n7VGjtr1p4as9F1u9mu9UbR47uOKA&#10;xm9QhSHt0bzRDvIHmuuznOfT1xtOWchrmZpQcHyydiDv90dsVStPCnhe0v8A+1f7N02C8AO27+yw&#10;LP1JJ83Zu3cnnNJTxiXLSqexpyWt3+NtvyOmnh8njepiMJ9arLVJJpN9r3TfrY/N7/gtH8aLT4Uf&#10;8E2f2g9U10W0c/jPw3b+BtMtJ2R5Jr/xDcxKrIjL+8aOKGRunBANf5KHi+Qvq9/OTujkmcHefmbz&#10;WOWLYODgnJwOlf6Kn/B0r8Qkb9lf4c+CNDv7t7iPxtPr+t2Ns52SaVHpz2kF1cryTAl264JAALZr&#10;/OX1ydp5Lgqm5uRu+bCcgksfQsT/AJNfrnhxThLD5hifbe1nzxpy1TtyRUtbaK7m36HxHF2HnQo4&#10;KlLD/V1V560VZxvFtRtre6Sj63vdnAziaGRwV4RxsG5lIUqNoJB5OD+h61SwUdTkDIAJCjOeSQMg&#10;7icjv2rUvzJMxYHIAQFlAB3YwrfQjGfqcVmSAqyKGY4U5O3OeoByO/I/Kv1mjKLila0v+G3Pgnql&#10;pvr+RXJBGPlyFGSQNxKnp0+UY/PbgmlCBxnI+UZOBgAEjg7VyT170Hc2SQNo3bmxycAYzz6FaZnb&#10;uAHytwATg89+Pb19a27kNK2it/S/4IoQYAJbJYgY5APrjHt/nuDDbQEJYnAC5GeW+pLZI/L0pSWB&#10;yC3UHtuI4+bHY8fpXvX7M/wf1L43fGHwh4MtLeVtOm1GK+8QXUSMUsdB09ludTuJW6Jm3RkTJG+S&#10;VUGS2KwxOJo4TD1sVXnyUaEZTk+yirv1em3c1w9CeJrUqFKLlUrSUUvVpX+XXsjyfVNB1jwzcQ22&#10;r2k1lc3FjaajFHPlSbW/hS5tZ1DdVeB1II7NWPKRlXU45yQQck/3tp64IP8AhX6o/wDBTD4a2fhf&#10;xd8P9e0nTksdMufDreH2MCIkSnRWRbOLcgxIwtGYD/ZWvy4lSJ0LKCTwgYZ3M2RgYPfJwBx92vLy&#10;TNYZxl+EzBU/ZvELVJ7NScWn6NaXvc7cxwf9n42vhLuSpPR2+KLSafq7lJQGbd8oGCCFHYjJJ2jn&#10;CnmmOnCggqGyygnk9upPzdvSpVjkyQEGSGVDtIUjcc89gcH16UPAxJD4VgqkHnAzgjnPuf0r2eam&#10;tFLt+S/r9Tga0en9aXJGmYsisCOVyobCsoAJyezDGP8AgJpPOBcgDEbMOSMsExyPrnPNINgAY4Zg&#10;JF34BX5dxBOOpwT/AN84qug8yTG0hPmIH6AMf6VNNRu+WNrafK/z/r5CbT3V2x0h2tuXbtPQHaOO&#10;cZAA3Dk4z61YVZHj8x2JXexwOCyrg5OB6E/jQ1uSAxUnAAHBAzznB7c4xUxTar7VPCINp7kBlJCk&#10;fKMAn8aHUjo46u9vxKW+vTz8kUSoZ8Mdx4J5wOQffk0LHhivB2sBltoBXucd8Ejjvmva/g54M0Lx&#10;dfa8ms2Wo6vcaZpaXlho2kySQ3t8z3CpcyxmJHkkWCE7yig5z83ArufF/wACNHfR5td8B67Lq91D&#10;dW0E/g2+gKa/CLnzBJJECkfn+U0Z3IquwDZOTxXk4jPsDhccsDXlKnN8qUnFum3K3KudXS33laN9&#10;Oa6aPToZNjsTg3jaChOCUm4qa9pywaTag7Xtb4Yty62s1f5bBVMYfAY7huGQP7p+vf1/lTmcsVJ3&#10;ohODt43DJ5GBnBJNbmpeHtX0Od7PXtK1HSbsIHhg1KyuLOVockK6pOi7lJDYYAg9c1hFiHJZS/RQ&#10;TwNwPXHryOK9SFSnP3qfvXtZp6NO2z2/4Y8yUXFuEk01o000/wARZVUPEUHP3scBCFLHr2OVYevF&#10;QR5Pz5A2fPg7iDjAA6+nAqSZcOFGVxgjAPA+Ylj6nOcfWjG5VKhgnKgkggDcScjHPbrWqaaTWzM3&#10;F301/pDkBYtIFXJbIOQxByMhQF6/X1qPPXKlVO9WOBkHjjI5bk45yOh6jhxGNxUkAArywznqMAEf&#10;Nj+dRjaFDHDMScL3AIGG69cr70wcWr9hdxXAZCSccsd/yYBwARgY+lbug6SdTvY0lZY7aItJM74V&#10;Ik6/N0UZ6DpyRWTa2r3dwiJnJGWbptCgZJOeOAfyrob/AFGCK1Gl6Z8qGNlvLg5XzmU7gm7PIBGe&#10;vTntUSk78sVd9X0X/BC3eyt/wDtbvXrRojZ2u+DTbVYv3a7QXlQnLqQRlSd3TBxjjFWfC1te+Mdc&#10;t4YXcWUUqrs+YlFDAvJsHAfaDg8civJoXuLx0tIiSZWXhR8zOx4XjJPJ619V+GdItfAuiWqh0bWd&#10;XRGYEnzoICuSiqeRKScA9xXNXjCEbJc05ee22tvuN6UXUleWkFu+/S3c9YRot9to2nMBbwBIZZWy&#10;uflbcw2AAfvGXOcjAZcg8V6R4QK3l+sDFwlqF3lyMhlOMAqvMZJY469MjtXiGn3SR25lVi008hdw&#10;Wy7AuAVCls7idvoPmOO4r6E8C2ENppUVzIrfarsq7syEYVgDxu6E5xz6etebWmoQtvJ6I9ainOXM&#10;9YPf77L5n0x4Q06N722IkKQIVBBw6hVIc+Wz5JbC9yAMdK801zVTcateSpMXe+1K5ubhUJWJc3Ej&#10;LFhs7USHYMg4LHHIUGvRtAeW00fU5ykivBp9xKsjErsaVPLjYMDgMGkHp1x1rwG9vC0zG2YSyybo&#10;mYYHkoMCR365Y7WySOSGrzqMFJyvs0dFWKilZpxVunn09P1PQNJnPnmYDdbiT9wjS5KkgAsAQAQQ&#10;M8g8nPpWrqdpNruh6zp86Evf2pVMsXMku6Sa1LhF4AuBbsCM8rj6crbXEENvvAaMRWw2bnPzSXBC&#10;bkCnrjI6dOnNdPoV1cfbZo1YkQ29vBxIJMbSpy4x8jjj/vvHWs63JNS5o/ErWV9Ngp6OVpWd+39W&#10;Pk2zliiuDCJSoVpA6qPlLbky4jbhSAOo6jNfSPwh+L1/4DvRY3kkt54duHPn2rl2e1LHb9otQzEK&#10;Scbhjkc9a8H8b6O/hvxbqlkqERpe/bbMopPmWd8FuoGUHqoimC4BwpUjtUds77huYjAGxXG1mTOd&#10;i4wCcj68n8PyrPsuw2L+sYTEU+anK9/KS2lF9Gnt/SPv8kx9fBunXoytPS3VOLSupeT6rufsVoOp&#10;6br+nWmsabMlzauDKXVldCFAYsVbJEqs2DnkbcYHbmPEOvaHc69/wjWr2rQB7SG7t9cVVKadcXzy&#10;wRRXQcHZG6qVO7MbqdrYzmvhf4b/ABJ8Q+EgLWzumksLmcSm0mG9E4/ehFZwUY4w2ByD3r7RtYtL&#10;1W+svHKCLW9O1vT9Os9TgtJfNl0944Hiktngb/j4sPOmfzFwXQorrxX4ZmWVVMqxMo1J82GV3Tkn&#10;Z8ytZS6JtX6WbvofuXDeLwOYT9vObhUjB2hF2kqj5XFpvRre17p6RknfXI1bwJ/Y9jfWPhdb7SfE&#10;Guz2Om3EVm8c+k6rpl1KYpr+EXEbNb20cE0u9I5A0Zk/u4NetXOi6b4LvPANzpcEdpe3GoaZ4SnS&#10;3PlrqdldW7wtDOgH7yWOSCG4DkZBRiT8xrjfDXim01COXS/EaTxzyazMPCM9vvR7azkiuBbOkwGI&#10;xELWUEtlSEG7IyK9F0zR9f8AEPjbRLnVoYJtI8H6ZfXlhfW7q0Oqa7dslukskAB+zzxWm7uRuJZf&#10;lfA8eeJnGTjX0UE3Lrz3SSV3dtfZt9m71PqsW8S3GjjavLToKpUqOT1rr2SjGMW/j1tTcG24OUrX&#10;itPB/wBoSZ5PE2lWMUMUNxbadumWGFFYG9m8353i4Jwhy2fcZ614xbQMgUA5ULJlAeTKd3zDcvLD&#10;aTuzn6Zr0T4p382peP8AXWYGdYJ0skAcAotvHGhCkMMr5jSD8MdsngLC5s57hbCSSQXSSNE8LMAw&#10;bOQYwPvjGzPoDX2eWVJU8Jhkk7qEXLvqk9fm+2x+RYumvbVGo3p3bjtqr6afp3P6CdM0P+zQ6SWo&#10;tpY2KMYy0pmkVwGSMuMtGrcnPHfpgV0MW2VGeeFrdEke3PmMUYxorbnMRX/VnqvPPOMVpWmL4hVk&#10;Vp4S7P8AMEDKVIOSevyn65X1ziO5tjI0fkzvbL5sTyRjbIXCH5kLMCQrDqR6cVzuPJdWtbp6n0sO&#10;XlTlLtt8jn7nQ2nYTCR0SAOqrHgRSLJhwPLbIPJGTkZyBkVRuorqERGNWVUicgwojIfMVR8wXlwO&#10;Oucc12m6MSY5EQCYjLnaWLoylOfvBBjHvn0qN0hZkbkMo2DI+XYACdwwcrntnrUTpycU4rV219Ga&#10;+0ja13G/X0schDcw+UvmXMiTIyCRXjKeY3UFTsOTgEAdx75NSNeG6umt1mcNC4DMzHlACwDIMbgF&#10;dT1wT64417m0tUUXJjQGIZSQAszbASEwB87HsBySaLOBHnONPPlmRQbuN0feuwkmVOsRDfKcj+AU&#10;Wasm9Xo9/wCvnpYhzTWivfq9H08zLuZ/sdhchIZJbmU7IndAkYmJARpHZsHhVGNwGW/LjbTVvEUU&#10;u27iulubnOywxmCQISsssU8YZfu84x29c16zJYW7xqrBNgdiRGzEBi4w2CfvcY5yRms6+smvJ0iT&#10;eiRwqyzBXVkSKVWJjdRlQWAGO/cYpSpt6qW239f16EJpuzXz+4861HTfEerz6TKxmsLeOWOWUs/k&#10;x3IR/wDVhXKlSQcHK45PUV6fpBuJUmaSZXljJjdISPLiMeFWFdrYzjAzkglsA1X1O3tLqyt7Z7xo&#10;IRlRCZNs0xOFdlJAI+cAjj+LpVXRzb6DcJb6XNJK8fzxI4E0rTEhj9oLKA2Dz0yAM9a0i2rKTslo&#10;m9e23/BE7t+6rt6elvyNSLUpPtTaebYuJIS4mxu8tiqrNbPgDLrKrMGwoZZO20k/Hv7SBSx04CPy&#10;3k3oEZnWPMiyLtY7H+UHGCMY4yOtfYRnu3t7kqU+0zieRJCrblmmEh3nj5kDIMDvX5jftSeKdTst&#10;R0q0eWDzPt9tBeyFsl2NxECEQDGCTgLx061KUZVKcJydpSX5rTT8/XUulDmklZJLV3fRavzNK3la&#10;LULcSsqGa1QMRnZvaPI4I5+bjrznqa7GOVZIlYDIBI+XDZ2kqwLKB8xfOOMYIx044fVwVhs7hSNy&#10;RQAhV2MGCryQDwQAf1610+mTB4YginbIhkBzncWYPgknjB34HQ17b5YKV02m/wDLbt/meE0pJNay&#10;XyRsqd2cMSRghVwAMrnAzwM5PTr0rPnTJl4I2oHyzfKXBYjjdjgjI56iriPtzlSFXaucEMRx1wfp&#10;+VS7FcZxuIyBuHHJzkd+gxTtGcFq0pbPr8/8jO3JJtK76/gcdeKTbtgYYNn9394kFskNuwONvHUg&#10;571w94JDIccOc5yPlAz2Jwc/4V6hNayeWwwdwMnOc5HzEBkzy2Nv5CuE1K1k6pEzNnBOzAXkjHT6&#10;n6dalfZdrLpdWelv6ZvCaXMrX/yOp+H+uf2XqkAmmEeHIjZWYlGYlhglsMvA3fXviv0E8MeMtSNt&#10;ZXFpch/J+cbJMTKw4BXY7Fx8o46/L71+X1nBdW9ykpbBbahJO1Ebh9w59fzzX2P8NPFsMiW1pby7&#10;bmBI4gqqZGlcEnhXHDncc8dRX0uSYx026E5JKVmtrt9lff5Hk5hRXN7RK6fle3rof0ifsS/FK+8V&#10;+D9d8LfbI31G1Wx1m0W7MsZZJYvsdypzHwBLHbknkf6Ryc9fuDSvGV7Z+TYeIfDcsilDG1zabbmI&#10;bSVcuo4PGeRnINfiJ+xF8Qdeh+IElncW129la6bJa3NxFbqGNndRyGJY2UgOwukhfHrD2zX7RHTv&#10;El5aT3WlataokrRT2cl9ZSDykldgyXFuZBsZYwh+UkEk193h6Lr4WMrtzg5Lp3uu21+/3Hylar9X&#10;xDgkuWdpW7bf8Pses6Ro2h3Eq6jo93Lpc4JfELhGVupEkYI7jkY716PFfamkSxXRiv0AULcQELKO&#10;SCXib73Hofwr5Jn8PeL722mt7j4mR+H76QlEutJ8PwN5AGdrr9quirvgjkr26VlW/gn9pTRraSXw&#10;p8ePD3i9eXhsvGPhKC3JKlisJvNJnBVSCBnZUuTw94wpScZb2cH2+y5J/JJmkaaxKUp1Ic0XpzKa&#10;+akoP8Wj7E1jStK8TaXJZXWCx3eRMp2XFrOoO142OChB6jvXyn4w0bWrG/iSG4ni8R6Jul02+XIX&#10;VLJORZzn+OcAZQ8nPynIIxnWPxn+NvhC2I+K/wAH550gkIm8R+ArxNf06SME4mfT123FuAoBJKnH&#10;Nes6d4x8I/E7RFv9KuEa4jIdEuImgv7WXjEcsMyrJCQ+QQQCM0KVLEtKL9nUSV1KLjJ2t0dtV0fR&#10;+RLhVwqk5rnpSejUoyjd20vG+jT1X5M4lPEsHjrwfqEBWJNbtbdoLm1lyAs5GPMOclULAt1B6gci&#10;vHPDP2jw3qfkSE7Zgd7BnMfnKckgt0BA4/lW74xWXwD4x0/W4VaLSteza6kgysSXS48xjnj5sq4O&#10;f4mA6Vzuu3VxepcXFqpkjWUvDNGMZUNyARznBxWVWSjNSqJ+1pe75NWTTt/e0/4BdL3ouMf4VS0l&#10;fp0av5PY9D1TxFFNGIY3PnM3y4ZcKTjHJbpk445+ldh4UWQ2l3LKf3gjVBjjapycDHXqPy79/n/S&#10;2a7uYWdixBGQckkgjJ5565zX0VoDeTp0qOuI3UEOcck5wM9iMLj/ACKrD+/JybtcVeXJGEVrb/gf&#10;gS6eHt5p8yHa25kz86k85HOcfpXB6/chvAnxCuSpH/FJeJfNUfKJFXS70MuWBAPoecZ5B6V0jXMl&#10;t9rcfMEt5SMknJ2k9OgP+NcV4hNyfht4ycoQj+EfErXGSQEhOlXhMm7HA7Ejp2qsQuWlUTV1yyf4&#10;Do3lUpyk0vejr03/AOGPxmvtLtPtTyqss1tLIsyW8jgrbuMKBExHLhWOcYBxnGcCo9SW2tQ0kEIi&#10;Eqxskcays6nYy7hslYHcevHB5AGMVZ1JbxPENxGbe3tdPkt/tcN61ykttL8yoY44MBo7kuZSxPDb&#10;cjpUTAfaEEQF0zyqWDSKI4lLFMgngdScAc81+N8zi9VePa99+3y/4B+gzTtFqonts09NN7P89SXQ&#10;5I7eObyoLn+0IrgGO+kmKwRRCJ0kKB1ULG5U/OWxgHpjiV7mFy8sI82aQbZ2ikJ3SJjaCxcFtydc&#10;DBxzjJrWn+yjSlRJrd9WhmuLe5ikQS2l7YXaMkZeIqFLoC4zzgsTnpjhQ2q2c5jEtu0THduRNu05&#10;wQkanOABjr0x9KTbe8lyxSs/0207P/hjOKi+e0bSb1ve7813T6aW2Osh+xrpwLSG2kTdHJGnl+TG&#10;JGAj8uKNCS5bGRkjOK/mf/aU/aZ8bfBr9tj4iNdCbUfCN1f6JY6z4enaSKI6UNEsJbXUrBnU+TeI&#10;lw7K4XbIQ6EbTx/SNZahJcTSqtlMrw+WonnZ44dzumJUEaHzU2qwHI5YZr8T/wDgp/8AsYeJvHur&#10;T/H34d276reWujWtl4z0NUzqEsGjqYLXUtLRF3XGzTyBNHy+22Vl3ZIHp5RUw9LG0/rVlRqxcbvo&#10;5aJ36ddVsdlCrOKqcj5akkrbbqUXb52e/wBx6Boni7w78RPDWn+J/CepW1/pWp2ySwXETDzEYpue&#10;2uk3nyruJ8B0OGBHToa8/wDEFi6zGcbldNy5QLjeAcP83Jwx/SvyZ/Z//aB1P4La7HZXovLrwtql&#10;0kGt6Mx3NbOpEZ1K2ic5iuYwG3Dq4GDyK/XxNb0fxTZadrWi3MV7p2p2cF3a3cO10ljmO8HbnhgM&#10;hgRkHI61vnGVOlNyteMr8ktPWzStb+mj63KsyUpKPNe28dfI3fh98QJbO+trW5nitJ1hhSNuIRK0&#10;YVULA8b2GCwBBy+SMmv01+DnxIkJ09nuITJGVWVTKW37iMMNxGG6ZGTxX43eIdPwZJYgYRG4cvGu&#10;0KVOd6sn3T1zg8gdK9z+CvxQazmtdO1G+zdIY0gmDnEqH5VDuTlZAvB9cV8zRlGhPkqJpXV/J6Wt&#10;/wADQ+qqRVekqtHWWzWvb+vwP3e+Iun6f478DXVvqdpDqVjq2mXel6raOqyxXGnX1s1vc286vndG&#10;8UrjB7Z61/n9fttfs9ah+zZ8d/Gfw9lt3Ghi+n1XwxdTo2L3w7qMsk2musjsd00UL+TKejS27EY4&#10;A/uq+Evj+31zRItJ1SfynfEcZmY/6QCuxJFIPUB2wBjkA1+O/wDwWc/ZXk+JHwyi+Knh+xE/iP4c&#10;pM941ugM154cmbNwSVUmT7PKFkAPRXfHWvu+Ds2eTZ5QlJv6jmHLTq3ekW37k2+nLJ21+zKXkfmn&#10;G+Rf27kWKoQhfHZfetRsneSSXPTWy9+K+9RP5AZEePfJEWVwCrDKCOTn5CA78++WwDwPbOubpVIE&#10;rSkOpDqEDLIUXDHDEsp3KhBxjDY5BBrVu0aCWSN0ZZIpGVsqdx2uCdxPVsZx9e1Zk6xOzBgSQq4c&#10;r1kcK2BnhlwW/wAgGv6RhZ2knrJaejt/Wh/KVRtScGrJPrpt3+e//DnPX4jkSVyxBVBjcNpJXjAK&#10;9AM9B9eMYqrFes9qbaWQNIreYhPBYhcYG0HdgHkccEj+LNXbtTIroQwyGbIXaG2gjJbPoelc7Ojw&#10;YkTIdcOGUEAgkggn1+YZHtxW6tLy/D/I8yTmm1fS7vbrte9+39edvzZhMpZjt2qwLIEUEE/L8w+Y&#10;H0+8MdOwsRWTyB9rEo4LFByQR1OcY+6eAeoro/CtjZ60J7S4O2SVGWI5XelwABjLHhNwHTB+asic&#10;XeiX09jdoyFCVIGSjqM/MWHDZBWi99Fo1/n/AF/w5MoPkhO103bXvp/XbyMO72BNkaszDCsWQr5Y&#10;U5Hzfj2z27ZrPWWOOcD5trKQxZMHn+HPRjx14znIPaty9hnvJy2nIHLRgkJznld+BkfMMMf/ANdY&#10;xtHkm8p4XWXzFjZ2yCMlQAOOTj0544rSDSi1bRq3mtvw/rUjV6rrbf8Ar7vU+wPg9r+heGtO0ybU&#10;rQXEssF3fOj3XlxgykxWjPEu4uFVM4Oev8QPHpvxY+K76frfhHT7N7W2t4/A9vc6gs0ahvteo6nq&#10;80UiShQWY2D2OeQeMEZ4HzxH4Zv5YGVHFube3soVilCgSxeUuFWPOTkA8gHqOay/FGnXOo66j6pe&#10;kzJFaWFuoHMVvZRLEiAHgLtA5PeQ+1eOqFGeKdaUuadmnH5q2no9X6Hv+0xEMKqFJPlvG0umm936&#10;rT+r7Gs/EJtQtLiK4vJZ45LmUqqExK3lqEjBAOVXHfHOQT6ngYtQW9ZSYwg3EQudu5TuVsAE52jD&#10;c45wR1PNXUdOSNigmZkUkKCY1LMMrnqCeR9TT7DTt84QyBTtUx7lOFkYADIHJAJ9zXdGEYR9yNku&#10;yscM51JVYe0laO197v8AE+0vhRa21pbWU7CNvMQh8oNzsiKfMVdwGd7DnGBg193fDQXtzeRwwMzL&#10;MEIRyTHErYwoCjbv4PT/AIFg8V8HfCKyu7+WzsIkkvJWUbCBshVFcB5MlcLhQCSf75r9Mvhrolpp&#10;01q8k8dtHBtjlBAaWclhxHxkckDI/Ovm8apxdSe127NK/XRevn+Nj38POHJTULPlsmtrefT7j7B8&#10;J6c9tY2vmuI7oK0RKHzJIoZdpaSNVT52IRiBwMcZXPHu9he6bZx+Zcos58pQ0kzNG0mxSiSJFEv7&#10;uTC/Nk5yvPXNfMem+LYIJiHkBt4trR7BtJVTtZXx90hHGex57V0I8RvO/kCdGVwZFZyWYq4DMgkz&#10;zwx4Bz/KvnqtN3lVqy5Kbta+mvVWdnc9GFS6cYLnm+m/46qx7tZ6xD9qW/hlm/dTYt1Qlt7MwyAD&#10;lt+D6cggAnNfY2vfB749aZ8L9L+Jdx4Cv08H39i+oCKzSW71nTrKNlkh1K90SImeysZ4d8qymPaY&#10;1V5CiPGX1v2H/wBmDUtYTTPiV4/0qNtPa4gvfCXhvVInkt5Y4nLL4i1y1kwzWA25tbdwPtDhWl/c&#10;j5v3Pj1sNGiPtICKrIMKoVVwNkZPyIOOOQB17V5uIq0qlSLpx0hazs10123/AK2PVw+Hqqnaq7Sl&#10;ul+Gv9dD+Yj4TfFdZviLoNpczsVutftrVopVKufMYw+XJHKwCku4GDxxyK/T26sbr7Z56OI4pJMR&#10;o6xJsfawZViRm3LnHC9QQfQH2/4z/sQfBL4vahB400awX4efECy1CHUY9f8ADUEMFnqV1BMlwp1n&#10;R1Cw3JaRRulTy5TuLOX6VzGu/DTxR4aRP7XZbuO3kjEGoWJaaCXYAXd4sZhU+WDhvWv4g+lllPF2&#10;W5jwb4ncK4avVx/DCqUpYjDQnUWGipQqwliIRTksPO9anUc/3Ti3Co+WZ+1eF+Jyupg834bzGpCN&#10;LMHFqnUaXtG48slBt2c42g4299Nc0dUeRa5ZzvMZ3ICyW6Bkd03sVUEeVHGhCkZbJLE9geMVlaZA&#10;zF3ikaREby2DKGQqvTCeWQG7Z9s4zXp9xZQzW/22aJ53jeQW6mNQWAKsMjop2524BPJ965No4oI5&#10;ZFtPssakyyxrIoZVAG5izn5V5HHXrX7B4UeI+B8SuFMHnVOEcJmtBKnj8LfXD4hL3kk3zeyqpe0o&#10;uWrhKzblGR8rxLkFbIMyqYRt1cNNt0J/zw+X2o/DJLZq9rNGReXUiLFsiMSzMI0aKB2hCrJEFkmc&#10;AFUChvvAcjrg1ZtdSxeJC08LrPbSbZmSWVoJlZXLebHCwRCCyAHblmBDYyDjX3iXR7aOULPLfPJF&#10;sSCFsRRlSQMyscLglScZJ9+/nv8Ab97AkqWzRWizPveRAHuMHhQJXB+QLjgDjNfoFbE0YKympOT3&#10;jurWfe1vJ2+ZxYXK8XWs3S5IvT31bR9lbmv1Tt6MxPGfh/xH4G8baH8afhXdC18UafqVsur6dE62&#10;/wDacZdY/tDx+aPNYDCzZIJjIdT8jNXj3/BYj4waT8fPgN8JNV/sDUtN8Z+CNUV9duLhLT+zYP7c&#10;09rbU7W2mguJJJy1/aac2dqJhANzFVr2mSdpG3NM8hKncXctyAecE8HnivmD9rHRLfxL8HPFmnuI&#10;pWjs1v497ZMb6dIt2hRE5aRjEwGf7+DXgYjC4b6zXx8Yum6nLKUVL3XKLu5W6OVlzWaT67n2+Twr&#10;YWWAoVZ+2eHmlGVrNQk0uXfVJNtX11ttY/n18EatqkPiK3SOR47Y3isZI325UEFTjef32RjJHHv0&#10;H7bfAXV459L0+SSJ575AG87UbgAQ7uDLHFGRt3c5GUzt5Hevx50rQpNK1yKJI4mWOUudqs/lwq3K&#10;lcZJAIr718EfFWPwrpVtaWUluZ38nMhTEkRySVCZ6qR+BAxXHjKsXUpVKUYunJJaLXp31/Ly2P0x&#10;U/3XJJPni7q7/K3TU/ajwVqdxI9lGZYIpJkOAvmiCNGVNvyuMly3OWxn2PJ+jPC/xS13wLbTxfa4&#10;L/T5pTFPpcYY5Bz++gfzSkUm0jqOSMEAc1+XXwD+LUmrG4l1G7BlgRliDux2oW2g5J78AY4GDX1v&#10;beKhcIbq1vI7kIFM9lKVwwyOjYzkA9K78PS9tGFWMW3Lrbtp00/4B8xmMYTU6VSzjdX9e/5f5m/8&#10;TvEVr4z1Nr7SZllQHE8IA8+3kwd0c8ZP7vOeCAwI6E15S1ltQEN84ChvmKk9cguSPfnOD7VqeI2s&#10;tYIvbeM2VyIwvnW8yQTghlYBZGb94NwyVOQw45zXtnwm0v4d+M7vTdH8dWk2n/anjt4ta0+d40Ek&#10;hwj3VozFYxkrllZuuSBWroyoxU1Tc7au7Wjf6f0zwJUXGNou9OHZNvppbqfif+37omo68PAx0xTJ&#10;JoEl5qgjhKKsi3sNxp10HmeRRIyR+U6oAThGwckA/kZdX1pp2qst5qsUF9bzIzrJKY5VeEk4V5H+&#10;XBJGR0xjPSv7sfif/wAE0/gL46i06TWdY8RyRJbMIXtr+GJGilYPuGISGXnI5x81fMt//wAEVf2O&#10;9RlkmvW8Z3LS7gxTVbOJMnrjGn5K5B4JOMZzXg4mMq2MnLEr93FcsHCSTinZuLvHVXu1bW7Wtkkv&#10;0/gfxSr8G5NVyzCYSOKpVa/t5Rqxml7TlUHrGpHRxhDeLtZ92z+EPxTo41PxNf3+nW6SWt9qWoy2&#10;sagAoJrmSR9qh8uGd8jAx83tX2d+yp+xJ8f/AI++INOtfhp8L/FPiJmuEMuox6bJDoVoCfk+165e&#10;SxWdjAHxuaaZFAGQcmv7FPAn/BHP9hPwNqUGqP8AD3UfE9xbuskcPiTXJ7u08wEH57S1jhWUFh0b&#10;I45Br9LvAng/wP8ADfRbXw/4F8N6L4U0S0jWK3sNDsLbT7eNVAUEpBGu47epOSe5r7erxni54Sjh&#10;MJSVGFGChzSbcmklFc1tG3bXuz8MxuV4HFZtmOb1481fH16lf2cUoU6bqzlNqCu3aLfurSy0Pln/&#10;AIJxfsKz/sq6Tp/ij4g6tp2r/EW4s47aDSdHczaL4Wjnt0iugt5Ii/2jqrLujd0BgjXcsUk24SD9&#10;kYbmSWPDSt3wAf4TwQB9MelfKSeKLexkRpblMoQ2C2WOCOqA89DzXfS/E+0ggVrfbkoDvmZVUZAy&#10;20Hn9K8CjWnUqVJ1pXcrNr+vwIrUacoxUYax2dk/68/PVnvsUkUaku4AAyxYg7Rz95icdj+dZOpe&#10;NdE0WDzri685A20i1CylTu25Zt21QMc8/hXx94y+PGk6VDM+oavEYmRlkt0lVVZCAGAVT8zqCCPU&#10;EjtXxd4m/aNs7vUUtrO5uRp1vM6iZZ2NtJbsxKyGPdgMnOT6A+1Z4rHyw0V7KCTfV6tLTZaXW99d&#10;Ou4YXKIYmUnUbna1ktE+6vZvToktfkz9U9a+OOg2heG1nWaTb8q2wEshLZA3TPhEOfTJB9a+XviT&#10;+0F4olsbuPRrv+yU8uZWuIcS36YRwwF1KuIHwco6KpUgZJH3vmRvHCalbw3VtdrIGRZEljkBWRSA&#10;ysNp5DA8/XNeO/F74kW2g+D9c1qa4CNBYXTTK7Y3mOB5PlBP+syAMdya8jHV8ViabjCvKnCSbvF2&#10;dtNmrbdbNf59+AweHw9WMYYaLldKzV23fzV9fPqfiN+3/wDEC++I/irWvDfivxBqnjKzsYLjSDd+&#10;IZvtdzLBdFpZorjzGO9gZduQBgxjGMDH8s/7Qn7N2ueAtTvtd8MxXep+EbySR0S3RpLvSUkfm3u0&#10;VmZogWbbIuUwBv2t1/c/4teJ59e8QavqF1Kry3V7PdTs7/OWlkaR8EnOMueOgxwK+btVuY7mKdQq&#10;SEL8qMEZZEIyc54AO3oe31NejwbxRmPC2K9vh37XCYjlVWlK/LUS0Um941Etp2e7TTWh9/xJwDk/&#10;FuTUsLj0sNjcMm6VeCXPSk7X93RSpyfxQbS6pxaTX8+dxuTzEVSuJNqByQQq8ZOepxjtx09KzXJO&#10;9pdzMgwAvAPZsuRkD8B+HFfrD8Sf2evAnit5r6HTzoepSq8v2jTRHBC0jcBpbVRsK8g5ULknrzXx&#10;94l/Zk8SafLM2lalaalCufLjffBMR6YOVLdeAe1f0pkviDw9mVKPtKzy6s941dNdNpq8WvNuLt0R&#10;/Lue+FXFeTVpxo4ZZrhY/DUoNOTVr+9Tk+dPTWykuze58xoI3QhVK4G5Ny7yCTk5LKAQO5HfjiqY&#10;QDHLKwGccjBGM5J7nnp/hn168+D3xBsmaL/hHruYrtVJrUJcRNkBgAUbuoI7D34rHT4X/ECSZFHh&#10;jUmYkEBoCAoLEEAk8YIPPWvqqWb5ZNTnTzCg6b1v7aD+d+br+B8TUyDO6UnCplGJU1uvYVO/lDU8&#10;+hiUyKrLnLgAqH3HJ4wCcNxjjHIPev6RP+CYn7Or+CfhDefE3X7JbTWfic7XelST28QnXwfYN5Wm&#10;rGWwwW6vVu7gNwJIntiegr8uv2Wf2N/EXxY+K3hDRPFlrJZeHpNRS91yC3fdevpFiBdXsSSRgi1E&#10;iIsO88g3AxzX9Xej+BtM0PQdL0fT7SGy0/RLW20zT7OGLy4bTTbGBbezs4ViGIkjgjUAAD7vpX59&#10;xnxFhcdQjleBrRrwk068oSvH3WnGnzJ2d3aTs9OVJ7s+y4e4cx2WVFjszwksHVnD9zCorTtJ2lOU&#10;X70bq8Y3SbTl0s3+V/8AwUk+GEPin9nS416x0yQ33gXV7fW1uDGGdNPmH2S/KlUB2+W6Z5wM9K/m&#10;nk8xZPlDZRmbaFyoHB3lTzgYzjqcds1/bt8TfhsfHnw08ZeEpoFksda8OazYhHK8TTWcptnRTjJ8&#10;9YiPTbX8WHi7QrnQNe1bR7hZFm0zU7yxlQqVLPa3EsPPOQQUH5ntXX4fY1LBYjAvfDS5op3VozWq&#10;S/xJ/N3PL4uwvJiaGLitKsLSsusWtb6dHbW+3Y5hmaNo2UfP5akh8KDxyCCxydxbOMewqrPLISCo&#10;C5JzuReuTkZZjtGScfTPtVxguQGLblXChh94ryBgjOORx79cVTLM+VbO8lyQRgqFxjBI44P6Yr9D&#10;g09XFSkrfd+lvvPjN9/62/z7jNwaMh8KQxKEfN85HRjk/Lk9zjBPHBpIFeJZH2h48HJRxkDP3x2I&#10;7Y96eyLGQysC0hYFSA2FAC5wRwN2OeDxiprZjFGUILMzBeD/AAjJyQR9zIH4mqbVmo7Po9PJ2f56&#10;9xq101vr+gGQpGW+ctw/J/NTvHzDB64HTvVptnkFlPzNtyD90ZX2GegPPqwxgZqMhGLF+AqF8hAF&#10;JIIA91qYbHiC72Ku5YZAAwp+UHjBHK/iTWF9U7W1v+XQN1/XT+v63VS2vrvTLqO6064uLO5hbK3F&#10;tJJFOhBywSWNtyHGee/oa9es/jR4ia2s7XW9J0DXhbGNV1HUbO6i1qSKMN5Rl1bT7iCeeRfMOHd2&#10;c7VDblVQPIwu1yWVgxYAktuyACMkHrkj9KAd52lmHYPtGARzllx8o3ADOOc+9ZYjDYXFRiq+HjVl&#10;T1Umvej5p6P7nodFDGYnC3+r1pUlNapapq63i7p7fqepfE/4ip8RZtFuV0ybSX0rTvsMyPfW1xDO&#10;Q6FZYYLPS7WOCUiP945jLSnDSFpNzv49lg+D5jbSuMg55bcDlOuB/Xp2uyB41VnVgCMFVyRuJI3H&#10;jj1H1qluVplwOc4XGeG6ZY+hHPXjFbYPDU8LRWHoxUKFNWjq3ZN3au231e+xOJxVXGYieJrz9pWq&#10;tczsld2Udo2Wy1stXqNmbzJZMkAqpx8oG4gcKBnqQT+WecnMkYyiKoA+XMhVm5GOjZGAc8Yz1xxT&#10;JVKzyRhVYtgqeBg4BYgg8jhvy9qukBk+VQpVPnZDtG4HLAEHjP65rolNRjFR+3az+6zOfu072/Iz&#10;m25IBIwFAUooIYnJ4J4AI5xUzxR+WGAAkTYpABVWyAAeWHzDBzjA9QOlRrh2/eZUMep4LdBgnHBx&#10;SyOc7RllXdz7qGGT64z/AOOg03zOUEm1y79nt/wf6QWj33+Xb+uhM1x9njaCEYkcYmlz8wDAARoy&#10;EDbyeTnriqQ6cAH5TuAbJOG25Oeh57fWlJDOcAN8uBjgHA68dDiux8M6Gt/P9su2FtYWaGa8nk4B&#10;TnEcfy/PKxGFHOSfQGnKagk5LV/mCi5PR3a+7/I7b4daJY6danxbrKH7LbsxsopFbbdXAVfLTbsO&#10;5A+dxAxjv1r0WK9OpTz6pfSEshkljKkKuxQCiRjPQcYH/wCqvOrrWJtWlisoR5Ol2EYt7K3DbUER&#10;6yPgAO7MwJOM5OOgrXkll1CSHS7AvIqrEs7QjCcsFYnB+70PPTiuCd5tze9/u2sv6vc6IOKko3bs&#10;tu7vurf1oev+CrH/AISDVobmWNkgiePD+WzR4i2MHBLLhCCD2xgZJ6V9baL5by21qiRysmxGQKcp&#10;EMKH2EYVBtPTcfm4IHJ8W8I2Nto+kQwRIrPJEIWRsKW3IXDMW5yGjzx/d717d4Ui8oJJMrY3KmxG&#10;y3zN86oWGduc5GMHHNebiJQm3dWcfu6dj1cPGVKMVGXMmrvrrfrf18z0jxZqc+m+EZ47aGT7Rq93&#10;Hp8b4CiK1hT7RK8SMeAHEWcbfXKnr8+WV5BeagNN06WV2Hltd3SgiKSONmjaBC8YC527m5JODnPf&#10;0P4z6vNa2/hzSEd7eN7K51Gd0JEim4kMUcK5OBGYYwSOp3eleb+FLVbO3ub65YCWR2SPhlJXDGQj&#10;rsOM4Pct6CuaC5KLl9qe336eb/4c2knKre91fX00+7Xbud9FeRTXtvaQhFUS/aJsjzFENspZVDiP&#10;hCy/w4wW6ius8KubqDVbmJAskk8ARgG8reZmbE2Scj5Sp28dAcjr5XZXD2+mXuosE826kNpbh9pk&#10;jidvnYOTljgDP8q9Q8Hyva+GdWklcbfOssOSS+4rMpde/BUZ6DBFRJaWitXb16afeXFwcnezcevS&#10;yS09epk/GjRI73R/DPiiDzPMt4ZdK1MkgybY53NrJ8rZQKX2EHAHy9AK8OgjkdIiZj8nRTgjj7uc&#10;H73TOM5z3ya+rtVhGufD7VLNVEkixyT27GPcDJCN0TM3diy59jXyRp16ZCq5RThvkBOVI3bgA3fj&#10;p057Yr4fPqDhiI1YxtCS1t3vr/w59VlFSE4ShK8rtW9NGutzs7K7MTRSq20j5t4QcMAUPX/V8/Me&#10;ORkYBJNe3fDX4hXvgzVVuSEvtMmWNb2wkLNBJBMCH8olsJMOSrLxzyMGvn+2H3JZMYZiijO3Cggy&#10;IAMZA3kkc/errdJvVLiLIUou1Y2Xlv4WKjuRgmvzTOcDRrUqlOVP2kZPXTp38mt01qnqu59vl2Kq&#10;4atQqUans5X76Nab663V1Z/cfoNrtlovjvSrTxT4MuIjHpPh/VYbrTLdZo57cToUx5KKC8sdvc6g&#10;cdSXGAScn1r4c6lZaTqOs6Rol/c6j4ftNOsr6xEkslz9gWS2mkCpdzZMunzRIxTJYxyQSx8BVFfA&#10;fgLx3rPgnURfabIzW7AC+scny7mIMocOEb5JCnAYc54PFfY+keLPCMfhDxL4k8MaZHps2qaPdSap&#10;5Tur2+pQRTJDFPG7/ut73DY2jDGRmHORX5Fm+AxOCcaNpVcPUko05aOzclpP+8lzWa+K/wAl+s4T&#10;PqeYZZVwddydajB8kbq13OLcpc2to+9yOL5lzcrbi2fOt1cnVNW1PViY3e91K/uYtzGMMJ7mWVYw&#10;Sc52MACBziuZ1SC3gu4NS3rBdNKmVVcbVQqmxSVbKguCHz6CujsGhS3VpjGXjUCMAjax5Hyj1yBz&#10;jiqF9ZR3ixqxBYIZXzhwo80FgSOpyAQOM5PrX0mEqyhOMHdwta/krJI+Pr0oy9o42s7Wa8t9PM/f&#10;GHWLl7u4thcQyanbw4ubeAqgMv3wpTI2AHII+7wcMeo19Jv9Y1RprgJZra2iRRajOkkmbe6lOIot&#10;gXbtZQxHP3hgZrJSye3lb7GsZlcOzStsMnLIWLOY8tiEkKfU9eadeWUttFcPaRrazS+W1yyxmUOg&#10;KlvPhaVQW25xg/KcEDHFKtWmqzmndXei0v23vt6pHvYeguSMbWv/ADa2Wm/9P0Oja5hju4rQ3CJM&#10;6TzW6SsFN0IFHnrD5n32VDnauWwpYDapIsTW87wh9yxiYI0PmKWD5wH/AHe5ScY+vPcVy9nDBdWd&#10;rcybblIL5me01K0SK4t7iFpIVuLK4dt8cTw3TqVBZWjJ6BiK6e3uZLiIl1KvFKDIgRlhWUqpl8tn&#10;4mj5ADgDO0gkHgFOu5aNcrlsm9bP0/Dr6CqUvZtNO662LzxwyRLBIGk3M8WxVZuHQru2+oXccjj3&#10;qWziEMCwRkrlThgxXOxclSCMhsA5BGSQfpUcN0Vg8kohcSBt7A5CZB3KXU4cHHGcYGBwan02/ijm&#10;mlgtBdM6tJbTzzHy4XEKjeA6sEU7TkKMFiT1zWz1av8A0jBpbfaX3f8AALcN5byyTQxwSSyJD5bD&#10;C5zgAOAuSpz3IycUya71EIDcbIktSI41YqJZDgHDqqDJIA7VZiaIxtM8gaeWVVlGCsI3El1LBRu4&#10;HUAAntTmmt+YGjIjM7J5hjk52rnAMmA6ZIGRwcgg0P1/rQVlulf+kc6tnZ6xdveeUZbqFypSQAeW&#10;+ATgLgAFCn4AZpLywNqsAs0inladWKJ5jSK5J3ZaNgQgGc54G4dK1ls51Z5IoH2HGZYwokd3GA22&#10;XA44znIO3OKkNuNPubgTT272ygsZrUN5qKVBLYKjcuSc8gcdAOKHsut9RatN7r16af15nF+JvEp0&#10;jSbqSS3awmt7eVi+0SxowVQFC5UsGZyFOex9K/Cv9oP4gyeJviVptjbP5trBrdnJO6t/y1N4jMG2&#10;kgANnI6jOOa+5/2uP2jNJ8O6TqXhfRPLl1XDWzyzAs4dkRhKixMAwIC9/wCLnPNfmB8MvBnib4je&#10;M7K5lWW5H2yK8neONggSGUO0m2OMZ4Uk78gHkHtXqZTgamMrOpyr2dFXTd02+rXR2/XqFXE08DTd&#10;etNU+ZWS3eu+nmtF89rH6X3ds02k7yASqRkEDh90ahep+Xkj8qq+Gb9XR7dmCyW5GAWwfLJCEHk5&#10;OTnoOCO1b7xLb2ptmYEODbjg4z5QVR947SSOuOpz71wiSNpN+Jo+dshSUH7rKQFxgDg9enduxraX&#10;MqjV0rfl/X5M8elaVOV2+aVmrr0PTThWBxnAznnDdQCQByefp8tWbeRd4WRowuVLMHXgryEGRyev&#10;tzn3qik6XdtDKmcFRh1K5xjOFBzk54wRz2xVhMSYDRrztYBdwYEAhQ6j+PA6+2ADWdTm9tDlV3Z7&#10;7f1/XmKnBuGrvr1/r/geXe/PLAdxEL/K28v8oyCAOGYcADH5fny+pSlGbZAqqyNlXZc7SecBOT0H&#10;58V0TBXiwxByccL8yntkEnIAHPTnHoKzJ4B5e1lDRkna3LMpPykf7PQcn8PdTnJVPe2XwpL8+v6F&#10;QhGTjfSS379F+h5pezyecY2UQnaCFwCMKMg5JHQDnjv+ejoNxrAvYxZ6vLazFlKNHnej55KOpyCA&#10;c9Dx6YqXWdPhuYikkjQsynypASdgxjDEEYB565I3cZ5Jy9L8P+J7WN9SSyudR0+0ZGmurBWnNtGT&#10;hWuVjyyR4GA2MHHJow1Vzn8HM47q/Rde/r8zarShyLWME+6W/T5vzPub4L698d/BWqW2u+AvFFre&#10;FJUeWyvpJomk2sJQjMAyyRlxjPGDnPev2N+DH/BSzxN4dk0zw98cfB8mivOiW41NLdVspsMFLiY/&#10;I6BcdP07fiF8GviH/Zt5ZRzzSQ27HymZshI2YcO8ZU5wWAIOQQTxxkfqt4a1Lw74j0e0svE+m6fr&#10;eiXkMQNzNawXUG2VANzlov3bBuAy4IJ4xX32VVaioc2Cxsqdt4SfPBOydmm7r1TXzsfK45UZVIxx&#10;eFjU6KUfcmttmlyu3Zp330P2d8K/FPwJ8VrCDUfCOo6dfrKgc29vcRvNEWUNtaNDleW6EYrs9P1R&#10;dLnAZpYSGZRGwKg9QcAjpX4Of8IH48+Cmt/8LB+Certd6JE6yXXhuK7nkNtAWDMsMPInUDswLDtm&#10;v0i+Bf7ZHgf4j2ll4e+ICW+j+KUxDKLhWhYXCDBBZwCh3D079K7aeN5qrhiZKjWT3v7kvOL8+z1M&#10;Z4TkpqeHbr0LLW3vR2uppf5an3zHqourcvHIsiuuCFOcDkZ69cjkV5L4hsEs78X1siWt2zBrbULV&#10;FidnBBNvfGPAmjbGMsCQTnNa6TLDtvtGu0vrGU5T7O4mRlbkZVDjOPQ1r2sTaoHiu7chWT75Ufu8&#10;k7TzyOufx/CvVpSjVlGm222+up5dVyjFzst7dNfv/Kx498Vr0eLPA2oQJGU1bTLJtQRGXMi3Vihe&#10;ZEUcktAJlz/tg8ivJ/h5r9v4i8OW1slwhnVBEJQysSynGTg9D6n19a9U1fSLzU/HF/puiXEM0en6&#10;XbLrEabmSK7lknVLeZlBVZGs1gO3qNxJxkZ+L9KeXwJ411DSLiN9N8nUZ4XtziNBiVghSPGPLMTK&#10;wI4IbNLHxmqlGry80JJ036xa5Xfa+9+v3BhHF0qsL2lBqcVbZNarvpo16n2N4f0CSS6V0VjsY7yF&#10;IUsOuD617PPHPa6XBEjRHaFOAPmKgEEuAeB/hXnHgvX4JbUDKTSuqt8hVd428kepxiu2u7+LFuEX&#10;bGSA+45O054ORjcHx/nmppQfupNrvYmdXmcpJrlT0TXa3qcjq9+lpp+pTs4Xy7aZjuJyvy8NnuM/&#10;zrmfEd3DN8MfFjWd3NKmoeBdcslQusiJJeafJESgCZ3bn6HOMmsz4q3y6f4V1yWMNGzxCJCMNlpX&#10;UcAjkYycV88WHiG/vPhF8Q7EySTyRaFdWlv5TFJv9NaK0TY8bAxkPPncCCuMjGM1GLrRgqtKa5rU&#10;Zyv2sn+aX4HRh6TmqNRPepBW9XGz+9/mfJ+m6XZRQPf+JdOnvtMEk1jbNbbgyyWhSEErHlwShBJI&#10;Vizg981S8R6b4YsmttQ0q7uTo1wmRbTqRc206A5tn8xwzAtu2Bhux3Irm9JbVvD8ZaPWri2gdZt6&#10;veOjjy2Hyg7gzvubA7kLzxXYaStl4r0TV7Of+zLHVb26ttQtZpkSGC5+wp5TIC4/d3rlj86EBiTu&#10;bmvyFyjO0Ixs499++jT69j7dwcHzyn7rdtNrPuntbyONk1HT5rL7JYCIF55jPPLIE8m2CBoiwK7h&#10;g84B5IwD0Bm1Hw5FpFjZahaoLyO/hLQz7pB5rK/lyNGwAVmUAAjccde9Uj4duJ5riONY4rWK6e2k&#10;vrpo7Vd0QkcSFnBCMiknueepArtGs30zw+NM1Ka01C3N0t9pstvcvdurtEsZdZlwsSPGY84JJKe5&#10;rNJScnZ3SuvXTT87eZbkouCi1JN6r/g+XXyOMiuoobWKWQ3cLqzxyRNBIEKKo2eXKw/eEuedufar&#10;keiR6svkyyR3k6qw8mRSQqOoYMxf5ZQVb1xjI9M9lpNjZXVpNb392tosCNdWqmITtJIo3GGRxL8h&#10;ZtudqsO7ADmsTTpbexaW0toQbaeQk3ELeYzu5UPJ8o4yx6EkYUcdqTjLlTT3/PT+ui7GntPecOVc&#10;y/Ff1/w5/N3/AMFHv2FfE/h/xrqnxc+DXhC913wt4kJm17RvDGnS3d7outgOt5PHp1mjObaZ2V28&#10;pDsbJYYOa+JP2ZPj9ffCvXj8PfiEb3StFkvDZyw6ystve+F9UaURkXFvdIHgtmd9syMoKHD8YYH+&#10;yaKSExvEbf7RCk+wXF0GCRtHtyyoF2y5OM4KkZ4xxX5Uftxf8E1/Bv7TN5L8SPA+qx+C/ildB4tQ&#10;vxZTf8I94l2RiKzbVYIfn0/UERUU3UKMHVU8yJpMyn6PAZxSqYeOXZlT5qDVo1ldzh/Lda3S16X1&#10;6o0hWq0KntaEv3q6NpRktL32s33v8jwG+t4b+0iuots9tcxiSKS3ZZIn8xQw2lCVkiKEEMMqR061&#10;4/rKS6FeR3lq8tu0cscgWJPLLFXBBOBnHHXOOa5XQvBvxZ/Y71vw58HvjxfWWveFtctmh8E+PdIm&#10;1C80bTtSDusvhW71G/toniARoWiEigwiZUUmI/u/WfEEf2hCqp5kckRGd+V5+ZSGjHyj5geP0rxM&#10;ywkaNV1Kc1WoS1hNXtNLS+q0a6xeqflZv9DyTMY14U/syaXNFtaX3XVPrr/wT7N/Z8+N8GpQ2Wna&#10;vOIrm0eJYLkuA0rAjYjg8BsqDnPJP4n9DfE2n6f8QfBV5pGpW0WoWmpaZc2F5bsFkS5guoGjkjbH&#10;rG7j9a/nX0XWNT0DWo2huWihjuiHkh3rKoYEJtVu29QTwDz19f2D/Zx+MieIdJh0LULiMahbQDa8&#10;shJnRchiwLHkfl9KMNWdZSo1FZ8q5Xtfy/LXT1udeOwjouniKavBu7teyT3/AK137H8fX7d/7PWo&#10;fs7fHbxV4TS0kj0K9uX1bw1MysyXGlX0ztCkbkcvGwaNh2MWCa+KJ5vMBHHCJufhcEZchgx5bYPT&#10;tk4yK/rv/wCCsn7NCfGX4R3fjPRLISeM/h/HdaxYyW8cnm6louzfq1kyRrmfZGvnxqegikwctX8g&#10;99bNaTutwqnawU+YWJfG9VEytypQFgOOMLxnNf0TwRnDzbKIUaz/ANsy9qnNN3ckrck335o7vT3l&#10;I/lPxJ4e/sHO5YjDwSy/Nl7WnbaEm/fp+XLJ6L+WUb9TNkl4fdImwxkqCBuAI7/L1zjHH8VZNy24&#10;ZJBXKsCp3DcPlx0+9jnGPSrU7g5HkgsUwzIxb5WyGDOzdcZHbr06ZzQcZUBjG6FSGJ3AYI4AAwRg&#10;9T/wKvuFsreX9aH5dOpdyXKmr+b7a7+enck0vU5tMu0njkwpJ34GCEBC9McHAOeM88V6nrEFh4q0&#10;mC5tHjOpImQzPt3DHMLgAkdeM9z0rxe4TLbgSki4wu4hSCScuQc9SeB/9etHTNYudLJdG+Vgq7VJ&#10;OwZBzhgSOehx36+tulzKM4O8vPTUiE+RcrXPGX4PTYjhv7nTrnynURyRTnILc7t+GVRxn5R6c7qv&#10;3d7/AGhdQXAVEdnjVto2AshADHcgAYjoc85/EZWrXkd6/wBqQFZJdwl+cbQwLDOCpJzxweuCDkcV&#10;TtbgidFLDaGUZbcMsDxyrDAyB0GATVOnLSXLy6f5EKTs0m3Fu9r/ANan1UviZDcE7fLkFvDGJQjP&#10;sK2yKPmzh+V44469jXP63JHe3wlXcHjRS4z99kUCQn5TtGdpPqSMc155Hr88AlMjtOhKJghw+AAu&#10;3zVPUAHHv261b/tcyag8yS7UIVmDnhMxxqEYYGGyCTnOST2OBwRw6U1NJKSVr+X+X/APWljV7F0+&#10;dScntbbb7/6R2ujaRbX2oxwJGt1vExIIY7Vjl2jkqNrZzyfXnNevab8Mhcajaz3Kx2mmxHzJJGA8&#10;5ySE8gBh845Y7ugB57VxXgAQSa1FeGUeS5k/eQENwZRsJD/Kw3KevI6g17/rYu9StU/s65+wiGQC&#10;VuRK2xg29Cc7AUQk8AZbiqjF3er5fNryWiM5S5ld7Kz0tt+Oh7N4Ln8OeFLWKOzhKMUYKcpLMTKd&#10;wkdgfmjPBxwOSOor6J8Ia3JrKiGyASaHbI9wxWKFosjBRnPL59Cc46da+I/BWmSnVUt793u/tE6I&#10;rlo/KUyMrJuAX94OoGMYCk88g/oT4H0nS9IksxLHHfyymKGDT7QSKJZZFEYjkCsWdtzYAUEE8BTX&#10;iZliKWHScpXk7taPp5+R6mX0Z4hNL4Vb53tv/XkeiaL4dur6+jd76draRIHfgpGwmkCtEAPvkMoP&#10;HULxX64/sdfsZ6r4n1LS/iL4+0jZ4ajdbjwX4cv43gbWreFkaPxDrEDjfb6CWyYUYbrs4YAQkM3R&#10;fsdfsd/Pa+OPitpNvJqMkNvqOgeDb2BbvS9GXMYtdR8XJM4+133k+bJbaXgpmJH1DEbCBv2S0s6X&#10;o8Dw20Sh5WEtzcOd008u0KJJnOOcKu1BtSNcIiqgCj8/xmJni60pTlelF+6l8nr3f+XyPtMHgqeF&#10;j7kbVJJX7J2W39a9O5u6Zp0Oh2S29tHGpwgkaOJYw7IgVNsUQCxxhFVVVflVVHGKnfUHXnJ47Ak7&#10;iRkhcfe7dOTjJFY8mtRMDhtyjgg4J3Z4PJ556Zx059KybvVbfy2kZ9ojOGY8jBIGOfvdR2yexArm&#10;cn0dkj0FG/S/9I7uy1krFguSAxJxz16H6+o69TVW+1aO4jeN2Vg2UKna6lTnAYN1HJ6jn6VyWl33&#10;221lMUTCQykJvYDKD/low/559OvXoK5DXr3+yXHmStcOzF38nAuEUk53DJ3RjjC4P3doBqn79Nxk&#10;uaEk1a26fRrrdd0KNue6bUl17f5epT8Q+HbK4z/Z5SzeNw4iRc27ELld8WeF3E9ODu9K+dvFvgnU&#10;zJJLcyzy+YzOdhIjOST8oT5QuB0Ne0XHiLBDu5dCMb0VleM8ZE8IwYmGDnaMDGNorHvPEEUsLqrL&#10;IGRtxba4PH0wR06Y9OtfDU+CeGMsr4/GZLlNDJMZmElKvPD0o01VkrtOcYqKerb0SvJuTu22/pqH&#10;EGZctCji68sdSoaQU3zSjey92TvJbJat9D471fS59OLGQbI0BGB1wdxIJzhe3J/LoK4K+1jykkEK&#10;vPIwIRYgx2tjAJkbg4P+FfQ3i/S4tRSR4ThyTiMnER6ZAIHy8+vfFeFz6QbSd1mRkw+3b91cqOSC&#10;p+7jtkfjzXl4nD4zDtJrmi/tLbW2vl/XqfVYTF4fEw5ub39Lxej6P1fyPmS1j+NV74mkb+0Psulr&#10;qM0jq7RPavpg3iCCKLyg32nJTdlscfe9er+J2jXw+G3jBr6driRPD+pOzkhW8xLSWQDaD8q57DGA&#10;elex3t3Z2MDOgV2H7sMcglsE4VQeR69h3zWd43tNL1/4ZeI2smnl1STSdRhn08tGY13WUqKsfAaR&#10;iWDLngYKgbhk+XVr4WNT2FatzV5xbSTdr/lp230PWoOadKo4/u+ZK736b+Xmfzr+JPt9tf8A2q3m&#10;eBlJBkQEgq2flYnIOVyMnrjnGKoHxLcx2z5vioBG5iQh5K7dobrjA/PFXvGt7Lbx3okQjyZJFCqR&#10;5gKAli4YHfwP8K+LNe+IF9o91KNReURTO5gmaRmiT95kIqkjaMlM8cgFQQM59PKctxGZQhGjaTSV&#10;k929Nur01sfoOZ4/CZfCFXE+5GyTfRbavT0+fY/TH4L/ABsHhy+SDUNWvnsreIRuqSgeZyQA5Vs7&#10;QCegOM+9fd/hn4/+Fb17O3s9bktDM65iW7uJEkdh8xdpOVfHUAHp6V+DXhvxlDa6WbufUYEa5lkj&#10;RVYFSSTFEUJBLM23t7ccc+w+BPEIvLy2P2pjNG4aJvM2l1yvfj5gSBx25zXZPBYvBTqWm4xjp8KS&#10;5tL20+9r5nLGGX5lThWlq5RTTi726pyW3zP3R1/4l3mnx6bfWV+11ZFwtwpJdCBgpIxP3AGAz/vj&#10;tX0T4L+JKiDSZbeQq93LazQBSoASXHmqCTnZuDY57Yr8ptA8bKtppNnLIWMso06SB5MBZfJS4jaU&#10;OflyoYoRwehJyMfRPgH4jga0nh3Oya0021lVnKhVFw8vkhTyCVWJ9xOM5BB9OBTqOq3N25t1rZSV&#10;umqPIr0oRhaMU1Btp2+yn1028z+kvwb8fPCP/Co7LxB4o8RWGiW/hOzeDWbvVr2KCGGC2jLC5Z5W&#10;zIhiAACgtk7QCxGfQNP8d6ZrGnWWr6VqVtqGl6laQX2n3llNHPa3tncxrNb3NvcRkiaB4XRkZSQy&#10;sCK/l8+OfjL/AISf9m3VftWsXdp/ZOu2NzfG2uZALiCG/ktJLe4tlYC5jJlQhWyMxqQc1xX7D37f&#10;+u+BfH8fgXxRq95cfDEaRpmhaboFzeT3cfhe0t7i6ktdVsBO7FLh57m5kuwpVZVlKrGqw26xeTi6&#10;nsaqm4Xw7gpOSu7XfK79LLr1XmeTUyGpXw+Jr4WperTqS/dtWTSipNRe7lreKtZrRu9r/wBXT+Kk&#10;XJ8xcDplySQeckg88k1k3vjhowRFLgAcKOpPHOSPu/zr5kh+IVlqNpb6jp97Dd2d5AlxbTwSK8M0&#10;Eyh45onBIZCpGKx7vxtg8SABuR82RnGMdQRzjvVqTUbxe/X5I+U9nKcrSTutLarXtZnq3jH4j6la&#10;pJc2iGSVANu5upXnkdQABXgvjv45eO5Ejit5TZRGFBKUJ3M20Zxj17c9qral4niuAwkcMjgKRu6E&#10;YH97oc9/aszxppMV9p1vcRhSwtInwFABBQHjb1PpxW2Fbc5O9lo3vqb2pwdJTpp30XXt3PJJ/Fuq&#10;anLJJqV/c3KyAvulkbKMM9AenOM+mTnrXnPj7xpH4d8MajI7+SbxRaWrK2xkuLn5Ac4+VSCSfQmt&#10;qZPIlZDlUJGSRt2tgDOWHAwfxx1618x/tBamZ00rRA7MIka7u1BGW8wGKEHkZwA57dq5s9lOnluJ&#10;qQSjLl5Y/wCKVl+F7/I9vKYU5YyhB6RbTenRWf8AwPme4fAr48XFj5PhDXbp9pO3Rry4c7MMQFsZ&#10;ZGPfjyyeo+XOcZx/2vPiNJF4SXR7O5kQ6hOFuFXAIih2yTruYgAGQwhSeoJ64r4X0TU5fNj0+5ma&#10;KWKZEt7gOUbGQYsuRuDjauCCT3zkVgfHvxzqeoi1tJr1p2sNPigLSne0lwVLGaSRMESHzAG/hBTo&#10;K+PyXMMR9Ull1VObpq0JK2kNnF3a2WkX52e1z6urktCrmuHxlO0XK8pxto3upL1erXT5nxp471uZ&#10;55F3H55JCWcrl0O4Bfvkn5hwep9K8IvdYkgVVY7Q0gYh8NuALKeRngDHp96tvxdrUn2iRnxIwkkL&#10;kPlVwSQ0Yk5wT68YPQGvEtY1oYlwZMOoUOHBAdpACuF5Bwc7sgcZznOfusvwftqUI8t00r6enf8A&#10;Q93E4mGFpqEnaUV1/rb+rHZX2uxyqFkkVScsucp8g+UAZz/Fjgms1I47nawUyckqCQOw3Et0bgnr&#10;jrjrXmK6xuleOWWSYIysT5jB1LDGAzdgQxPH8RHpXfaDegorAyADALOVX92QSRuZeBz+mfr7lXCv&#10;DUoKKt+Pn8vxPApY6niKklyq8r212tp6M6mDRISiuqqoCqwTABKgnI4zuJUjGeeta6aTbJkmFMkY&#10;VGUH5g2c/Mo/hb+vFJYTxbo2Zki24bG5yPLDMUUHdzlgp6ADbwOBjo7Zm1O/03SbdjJPqV5a2FvC&#10;iBn8y6mSFdoDZb7wPXpXk+1qS92Lkk+np3O9U4Qg5OCVtb2SWy/ps/Sz9g34Tx6XoOufEfUrSL7T&#10;r0r6ToplKL5emWjD7TKgJ4Mtz8o6ZWBTmv0Nj02SZZIzCkQcO28lVctGFbiMd9hHIz16msn4VeD7&#10;Twl4H0Tw7YgS2ulaHa2ix4RpEvDHG01wqDBLecz9TkZ5JA59QitZl/s92hiaUxmKczrtaZXyGMak&#10;FdwQY75Ir67CKNHDU47u1297ye79P0PwPPMbPMM0xWMnpFyagtrQjpBfcrvzd+p5JdaSStyjSMux&#10;SixhHKjLbgSqgnnBz0PNfyJ/8FG/gxL8JP2kfF8cNuY9D8YSp4v0JkRkj8jVhK13BAuOfKvxcx+/&#10;lE1/aSNHVlluCzxsZGVnJG1ypAUBQvHA6DjNfiT/AMFpfgb/AMJD8I/CHxZ0ixMt74A1R9J168SL&#10;Lf8ACP8AiAh7d5PLBZYodUh2jP8AHqO3gE19ZwjjI4POaXM+Wni17OV3u5WcX/4FZejPiOJ8H9ay&#10;yc0uaph/fsuiWjXbZ3fofywSqXIJR4zxtZcnPHbHQ8/pj6UplkBVl5AO0EnDnHUHdjJ5Pf2rXuoT&#10;G+1ChTaxwoK4OWcsWxkksWPbqBWW8bbTtZtzEs6hdpUnlQzbskYPpX7dTeu6jZaJrS2n3f0vI/Kn&#10;e/Z/5/195FtlDh2XoVX7y8AkY4yc5yTgdlY9K0VCom8ANuG/cCpUbsnZnPGARwfX2qsFO9Rh2BUh&#10;QFwGAJLHO3lvr2YYq/KnzKwiAUsWC5OCoJ+XA7ZIP/16mbbaTVtNPQWreu1/6+8rZjIG1TnGZCQA&#10;McYUYPr+GBVvapjKBOMIcADBUEkqpP8AvL2549qiV8lEC7lZmAByCAoyAcDGScdfUdatKoPVSu8J&#10;ENxOACGOSqkAYbOeuAcjniobel3t/wADt5+RUVKTSX/D7f5fIzNjux+Zn5CgqDuXjoc4wOvOKkij&#10;YIOuDhTvALMcgjBzjGR1JHPTnFWGhCOeGJUfNgcsMgpgZ4HX06dOacI3lK7ztGGUKCVDgg+xO7dj&#10;tkY9hVObs0+ttfTsJppvZO+q+78ig6sIiDkkrycbR1zn5m56jBqtEqo67yAQcqS3DYyAcg/Toe/p&#10;W46sUZRgZBO4985yCApBJyfqMEnkYypY3GFEhJXGMhCQCT1GOGwfSnGbs4p8qe/T+vQe3L7yu/6f&#10;9fkNuIJWlhbOCTu3dP7u0DA+bkY+o5xSysql87VBY/KMjJz0yByRjr04zVp1xEjKzb1DAMWwi5Cg&#10;ZAHUsTkZyPcYrHmeRnZWKsAW4b5cjORn+8cdCOfWrpqU1GLlZR/HW5ndp6df67aEZBJdznZz3AJH&#10;GSM43df1o2nADHGM7eTkcx5bgcoRuwec7fzeDhVO99ykBFwc89cnP3emBjn6VJGiuF5bduyxO7G1&#10;ieM5z13Enj7x610vSN+i+8aTe7/rQsadZveThU4iQF55XwEjjGCW6/McZ4rcvddEkEGk2C7NOtsh&#10;+iyXEjN800h53DpjjCg9uaxJrlYrb7HbkojFjKwD73bjCk7uUx7Z9arRsQcbMMQFGAWYscY4JBbp&#10;z34qOX2lnNaLZX6efn6D5pRulpprr000/rc6yC8dc20PyyvhHYYba44O3BxsOMZz3BFe+eBNI+wW&#10;66jKFmklCp5bqY3xIPmJ39SD2/lXkPg/TIAZL6/JWEMrIWPLAYywjKt8gJwDt9yQen0Bod4l28EQ&#10;cNHkSQBYzvx8qtwyjJ4GCu09frXFiG02or3b9Oun9XOnDR5pxm99bN/162PZfDcUt7dCIMu1pU2o&#10;MOU+UxqVIP7sAuc8n7wPFe8+HbKSbVLWwjXeq7TII2WWVGjQGTcIyxKhmPY968X8P7NNhF7I3764&#10;UgDysFNxAQpvzgA9Tu6LwcivePhvAVWbV5pGiEzNFBtjBCkndISnmErwv3j3zk15GJV4N3S7fhpb&#10;y7nsYaSclZO6Tb7WVtrI4H4qztqfjiewhi3x2cFpaIpDMkSQQKshx5Y2ksTkYzh65ee5YN9igGwA&#10;KWOQFc4BfYWIIbcGA65weoHF/V7r7T4l1vUZ3eRrzUrpllYjciglB5RVyAMKCo5Ax0HUVdKjWSS7&#10;1OX5xbh0hWXCiW8I/dlgv3kChj16KMmpTfuRlZKKS2bXTYSi3FSi23Ftt6XfWz6/mJqtxbi50zS4&#10;GBW3VVlkAGDcMA8rMB1OWCjH93pXruiPDH4fuUlZsPdQLIoDchY5CgGUwFYkDnryfavnOwnJ1O7v&#10;5lkCxvKgQhiqyFySfn++3GQVPavbdJuCPDauxaRby6j2u5LbQFwhPzDayu/8P97PHOZq8klTS77/&#10;AJjg9JyejfS2z01seueEpFaB4JB5sEilTGrZZlaYE4AAAQRh847DryK+W/i14Tl+HXjVrdZXTRNb&#10;A1fRrwIgBtpZN0lqZD8rPHN5inB6Yye9fTnhdvsiwpvEjsssjDb+8ciJkZXwnz4ZyeMHcCQME1if&#10;HTQJfGHwrt9UAxd+G7kTsxjLSmylby5gpABCBvLYHGBtOcHmvDzDDwxFOasml/WnXT8bfM9zLKqp&#10;VqUZKylpo3ZSdkm/n917ny7ZXxuowrvJIwfzEUgBnVyuZRz8/L4OPX0FdnaOiNGxZTIXVY+dpU4O&#10;Oc8gkgYPX1rw/Qb+4RhZXK5KRh0m+YK670jCuQ+EYs64H3WZuTk16rY3sV1GgCqjCTMm0sSpUHc/&#10;zDI5OQc59PSvzzNcJyWl8cI72tqun9dD7rCymlyVE41L6eqt33+Z6Do+sMbj7JdEQXsjuqJsO2e3&#10;jYFpkcrhkGFBAOc9iOa9KsrySKD7La3cwgvBEt0iyMIpoQxcJNjAbYygjJwARzyceX29raXAhkkL&#10;k2y74JomZWDEbivo2SBnP5cZrtNLupFvU3RuIZIkkAlCmNvN3RrIjoM5EkRBHByv4n4LH0KUnKSi&#10;9l7rWnNfX8babr02+pwkZyhTm3eaerXy107/AHHq1hZExLI6Exw7Y1lwTGGddy7pOc5J45zxV6OJ&#10;XmwuH2bMIuQp+cbgTnk4G4EA/dzU+h6wkGh6rptxG0zXctnd2rgKwt3t3IlHlsfmUoxA4zxVCK4W&#10;BbmUyFtxUKQ3llGZgpG5ACPxxjnkjp8zFSc6ias43iu1tNV6/n0PbcOaEZxtNWtpp08+p++uoNAy&#10;Lplxb3ljKJ3NtfxynyJWSNJtw8tcwRAtKBv4PknPUCoNVj1LxJdQWwuY5LaW3ghuLuMCG4kuIY4x&#10;AohVQJUeJGDEHPpW7deZeI0QtriJgqKjxSQyxDcB5xeQghgSc44BLenFRJG0Elspj2m0aMqAgUtL&#10;FuaKMFY8ByxGMnjHXFKdFVJSfM7N6dLLt06X138z04YjlUPdScdO9721/J220MO5smgt/JeOUmJi&#10;pDALmWNd+7GMKQ5X6lM9gKii15bCWezvVU2ELqjXMoCSyS3G4qoRR80eAvI7mpbm8vtRum8qQ2jR&#10;CR2imhVmmkiYiVSQ5LrkHnK4Psae+lQzWjtcLFK9yVZVIHmDAIKr1IBDHJGTzx3qamEkoxlTnyyi&#10;unbt5/8ADGtPFRcpRmrw3t53V/6ubVpexGKWKNQkV6IYnlba6/uGl8qONwxMbK0j52kZ3AHOBjVi&#10;mtbW2knldfKjgR0ywVWDq3zkk8DG8c8En0rirXTjZiKGNoIIIJEnhVQfLjRJIyxwX+aUEMykjGV5&#10;PBrQJvNRt7y1v7dohvkhhaXy1hubeOJWN0otyzJAZH27ZACpgYjcrBjjCpVhdTWsU7dnfpp0v5dd&#10;dTWVKlJKcHdStfutunp/w5fu9afT7eW8dTe2txc2a21taIDPFDMyxvLKshxgSSKTg8KvGa67Ub5b&#10;KXyX2ecsREccbLK5Ii3jaCeWIGPSvMLprexZLeztLy4QpGuVKuZp4t2W8p3yZTnLKDjCcDNdTbNH&#10;i01L5ZB9mw6SDDQtIp8zOWYoo5A6nOenNaUKkpWi1afVatLXV62b307bGValGKck/dfV2XTa1/It&#10;C+ndk82SOC3V4oLhpJCJ4ZJII54l2+yvg9hnPY18p/tI/tGWHwzsr3TLF47u7ubQxwPBOjytOQQU&#10;CDnaODnnHNcl+0H+1BoHhGG80LSdt34mkDQQLA4eMFVkjWW525+zsn3Tu+YkcDnj8/8Aw18OfGnx&#10;k1m58T+Nb2XTtAV3mm1K9eWKOOHO7ybNJF5JBIHVumAOte7leU4nMqkVFNUL6ytZW7L9X6nmY3G4&#10;XL6DxGIkkvswTXNNrZRRwuheCPGfxw8XzanPFP5d3LJctePG5tYIfMO5jO3ygrGh3HPBPPZa/Qn4&#10;deEtJ8HaXJovhOxiQWUDf274om3t9plj3ZsdObaC6Z3ZbOCOpzXWfDf4fDV9Ig0XSLe90HwBZL9m&#10;S/aGODV/E32ZTITZRZH2ewklC7pedwJCkkFl978UaDaaF4Ekjs7OLT4okjtzBHtZJCVAUpLuP7zY&#10;TuGRnPOTX0eJxtHLaawOX8rrR92dRN2S7R7vXfofMunic4rLGY393hlrTp7r1f4dNNj5d1hSPJff&#10;hvM3sOWDY+6zY9/w+tYmu2yyosxXDMcoF4GJBkfdGCQQPpurd1MF7e3baAGTB+XP3SBgdiMbc5/p&#10;Too0u9PDSYLojBlYbiSh2qRhuBgAj3yMV4qXMpae87av9DspytyO2idvxRh+Hb3aX0+ZiuQGiOTt&#10;DDHy7iRgE9K67bICMs2Q3OAAc7gA+SffkflXm80T2s6uodGDqQV6ctk/MGJ/MfQ13trK93Aihm+0&#10;KgBUsqhiCoXDH7vPb296zq3cYLm5W3v2T0+Z0KahJu3uz+dn5f8ADmxF+8+VWfDR9Bt45J4P97GD&#10;+OKkltJQuFy0eBu6AjBHv1wOcetYFtqAhYo4ZWBAILZ2Hcd3PGcFeME/d6V1NvPFKA0bYDEhsHIw&#10;APmxng4PP15NZzUZxUZTSlHRa7r5bPY29mlaV7Svf8tDkNQ05SpV13RMPldRkK2QMMe3GcH2xWv4&#10;F8WeIvh1rsGq6XJHNbrIBPZ3EazWt3bFsSQXELArNCybgcg9a1Lm0yrvtBilAwijO3huQFwOME/g&#10;BjucC5t/shEVyCbSQYS6IykZJwFYA8AnGM+vTPFY2lh6sJ0ans6tOzUk7Wen5+f6mknCdNwrQVRT&#10;0ate+x+k3gP4YfAT9qC0WbwFq+nfCv4stGHvfC1/KIPDWv3mwktYSMR9jneTGADgFsYxXpvhfwV8&#10;VvgTqD+FPiH4Xv10eTckN00T3WnyxIojWayvkBjmiO1SBkEYzjk1+R9l/amj3aapomoXNrdWzxyw&#10;XFs7xzROp3LIjq/GCc9QeK/S/wCAP/BSbx/4QsLXwj8W9Gsvib4QVUtni1mGF9Tt4ANjLFcTE5wC&#10;MBgeFBGDX1mV57ga1oY2l9Rxa/5fQjenU/xwWsX3cVbe6R4OLyzFRTeGax2H/wCfcmo1IduSb+L0&#10;m7ra9tD7p8FeJNN86IadOFNzsWSB1G0YITcc8eo6YNd54n+BHhrxyi6vb2TabrrNG51PTZBazM6s&#10;GV2EX+sPOeepAzxTfh548/Yt+NjQXHhvX5/h34iuUBbSbqbyYY7hsMURJ2KMokbjZIvA6V9WaP8A&#10;BjWLGKKbwr420nXbEhTDun8txEcFcFiyHoOjn+VfU0sDDE0+dSp4uhJb05KVvO17p/j6HhTxk8LO&#10;MYueGrLdVE4vTz2a+dmfNvgCD46/C6UWdlfHXtIgY+Xb3kvmOYQQQcu3ytjb09enWvsrwp8aNWv7&#10;dINY8PSW16VAleFgATgcLleDnOPp7UunfDTxJcMkl6Io5FGyQrcwNGcElCNr4ztPcZ4r0fRPAthp&#10;rJPqt1BIUHMUG2aRgMHloyVUcHqR9a9fA4NUHFQnJLopWaS0011R5mMxftnKUoR5u8bq707aEegx&#10;3Nwkkmm6cunQzzNdXTY2yXE0n+snuZmGZZT8uSSThcdMCvmD9qbwcp0qy8ZabH/p+n3SW+pTW8JL&#10;z2rr8k7qgyfLkGNx6K3JwBj7G1TWrGOJLS0lgsLNMAqJY/PmZTgB+flGDXDaxp9nq8WLyVbixlSS&#10;M2yKJY5I2UjZJ2IIPNevicPCrhpYe9k0rPs9GmkcGHxDo4iNZ62eq7q2qZ+f3wu+JurJfR288chi&#10;jkEazqd6OFUKpYA/JwR+tfX1p4ikvY4wZBln80AHBVG2nacn1BP4V8j+M/ASfDLxWtxpxuY9A1q5&#10;aWyJVZI7KZmDS2cr5+VBuyhP8JxnIxXpmmeKLW1jtV89GkIQ4ZgoZAwDsCufmCjp744Ga8jC050p&#10;VKdWV5wdnrpstV6npYlwquFSlG1OaTXy77210NT47eKVh8LWluDtk1C8iTGeSId5k4B9q+eNM1a4&#10;i+FvxFKsUkmtbaCJ+RtkbUbQqysnIG0HOOmc1gfHPxs+p65punW7v9ms4prsZOBumcpG+D1U7ZMH&#10;0FYdtqE1t8LdVuJZFaPU9VtbTY4I3iMzXUixbTyQlqTzhQASSOlfOZhiXOeNa19lRnF+rg0/xZ7m&#10;EoKNDCtq3tasJddlJP8A9JVzwiLUWeBotSt1lnmXbGivlY7hxtAWQnMq+YCc8Z57YFXbGeNIjbyL&#10;dIgtCLW5WYLbR3DZAEjyHgZPQjJxUttHZ31mnk3Ynlgut2FeAzW0pTetvKsLMq7VaPA3EEYz61FI&#10;La3cCc3c8eqQy2htvJjMcnkqGkCcnYdpcFtpwcA9Rn83bl1Wm+i9NNdfz77n1CcG1pd+r/Lp6/fu&#10;RaNpksV1LLqt5caz9szLbyQETWQ+8jSxFW2soBI/4EDg1p6h4gstOvlsooHeKGOOGWRXLQRRsThW&#10;j/gYYUYAOdwA9K0NJ8hYhpv+m2EI2RwLDEzS26gnzfLSXaAwVsAHapAHsajltLC0mjbZJIsZaSRl&#10;CSNK3GHmG0hx8vfHJODT54pu8eZa+vzdv+HEoc7d3ZrstLabdti41zdXMafZQ+x3ijKbVX5ZCNyk&#10;jplW/InPtf36Rb3sdjnzWhMEZlswwijDQR5+faMFWcLzwSDisuTWIYYLqa22T2ywC+kiKMsjeQwj&#10;xGzMMHcVG3AOD1xg1neGdQt9Wg82O6mYQIq3MExhjcyGRpBJJEoZo9geMBQcHI3FuAITk1LX3V+H&#10;+Ro4JL2nLtZfgvJ37fqd1MWERtrWIPbW7MXeVt+1gRvdkwcSEYyR+Wafe3kcSwRJbiaPy1DZGIVI&#10;4V96jIJYLx6jFczda3ZRvd7Z3e7nZYXhiRFjcBAGeNZSqBNmSxAGTkjJNbnhWe0kuktL+Z57BInd&#10;vs8RlkRlQuqTFVyAWDKcA4zkeyjFua1stN9vmyal4x52rcur7622/LocR4z+BngD4peGNT8N+PPB&#10;Vv4v0DU/Le9sbqEyyw3UigQaglyhV7S7jDHbMhVl3dwSD+cPxs/ZntPhVpcV94MbVbnw7bs9pc6X&#10;qk76hqeiwoB9n828dA1zAF43EblAGSetft9Y6/a20F1NpsMUUV9brayx23lypBKmUmeZrgoeIkQk&#10;h3HXGSMV4de6BpWo3F19thTUY755hMlzEs1syOrJsDBGDgqSMHn39eqThRUf3yqO92k9Ftsn176X&#10;/R5dmOIw2I9pBNQX2W90t7ro/n+B/Nv4i0gJJdXhR2Y/vFKBhgMWJ+UDk8Hp07dK9G+Cnjqfw9r+&#10;nXBudkkUixXG6RhmItz168HnOeVzX1V+03+z1L8PNXk13QLW4k8F6zcyRnEbzf2JqMgaVdOnfJ/0&#10;ZzvMD/3QUY5QM/54avH/AMI3riyspEZdjGoz8yqRjK9AQfQn1rlkknGrTnaMmn6Wt9z1/wCHP17K&#10;cZRzLCum3zXV1e1/NNd12+Z+2l9qVr4t8NYkSK6W4t9jxyqkiSW80RDK6kYdCjMpzkENg1/Hz/wU&#10;X/ZguvgL8YNQ1rQdPlbwB43uJ9a0OWKMi30q7aUjUtElYZ2lLj54umYZVxyDX9PXwt8Ypc6Bol20&#10;zFZLaKJ492VVVUKPk38+/XA/Xiv2nvgn4O+PXw71fwp4gtI5rbU7eR9Nvo1H2jSr8KzWt/aTH/Uy&#10;rKTuAI3KSpGDX3nDGd1Mmx9PMKfvYeqlGtTX2qenvL+9F6p97x0UmfB8X8M0OJMnxGV1V7PE0ZOe&#10;HqP7FSOiT/uTV4yXZ8yV0rfxOMoLEMclxuX5sLhj2HGDn19apyIW3eUNrbWXcVwNrfeK56HrjPrX&#10;snxi+EPif4PeP9f8E+J7G4gn0W9ngiuPIdLe+tw+ba9szIP3sUkWxjgkgnByRXkssKzI5xOfm28q&#10;FKnHzEliAU2njnJ9K/orDYihi6FLEUKqqUa6UoyWt00mn/VreTP46zDBYrLcVisFi6Xsa9CbhKMl&#10;ZpxdtF1XVPrunrcxJNxYvuyxbAyMghMxjqeQTznvmqbnJeNhgD7xXG3rnO7t24rUa225IZpAr5Hm&#10;blwoBOCFyR/D+BB9cZFyI1bcN4VpMllGRn+LI28j0/Ouum1KTjLZaL5WscF2721t+ZE0W7YI2JCl&#10;WO4kkgcqDzwMk9fT2qtv2FiUG4tu68g9wOOavCWNUZdwAPKsSSCW2sVLdF4HAPOSRgdTVkkEjMFJ&#10;JY7txBGDgY24HGRj862i5SbUk7dOltnrayErJvozVGryKAsit95ZGCsB8oAwu0jnJ/qa3rPT9Z1H&#10;RNc8SafYSz6Vodzp1nq14q5Sym1j7WNPMygnCSSWF2qtjAICk5ZQeNKCQLuUliAAcM23k9SSP8RX&#10;2P8AsaeDdY+KXij4i/BnTYYbwfEj4X+LbeCO4WZ0g1rwrDF4v8PXUSxOuL3+19EhhRjkBb11IIfB&#10;4sZWpYXDVcS0r0EpSvtyprnfm1FNrz7nTg6H1nFU6H2q14xt/M1aOttua1/K+254t8NrjUrjVFhS&#10;crAgR2UbgqlDyWAPQZb9K+wrW8aVYIXuWjXyVWQEqRMzYTDOOFXhR6/OOvFfA0R1nRNYurO3e4tb&#10;u1uJbeVIw/mRzwyGOWGWLbuWVZFYMDgjaQQDxX6e/sffsCftb/tZ6zp11pWiX/gf4cyzRSax8TfG&#10;Nhc6XolvYZXzH0TTrgRXHii+aPiOK1BiJI8+4t0O8c+OxWGwkPbYnEU6FNq6baTel7Jbyemyuzow&#10;GExOJquhhqE6807PlWkdUruTsoq/Vu35Hofwd+H/AIk+IvivSPCXgLQ73xJ4m1S+j8nTtOiaeVYz&#10;tDySlBiC2jzl5WKqgySRzX9Rv7Jv/BPzw/8ACjT9G8ZfEyaw174igR3EVogFzpXhZnVW/wBF84Fb&#10;zWEcLtmdSkJXMalsEei/sm/smfBv9kLwbFoXgCxl1jxRd28MXif4h+IEhn8VeIbmNF3rJKseNK08&#10;Of3dpbqkaqAW3vukb6qm1hmDFZNjEZBBGGP+0ueeg9vfNflecZ4sZU5aEXDD36/FLu32XZLXrft+&#10;l5Zk/wBSgpVHzVmknbZbbX1fm/w0PSrO40/SIVtLFEhiVmdirZkkkK5eaWQ8ySMepOTkelEmvR4Y&#10;MxAB6hiAPYev+NePS+IZEyJN2TwWHK4OMhv+eff73oMmqcviDOcS5HHRugxxnOeM9D09PWvBniWn&#10;bb+lY9yOHk12PX38QBR9/qcg7sYAIIz+H+TWNe+KjBHHGo3tKSSzH5VUEAkZPzSZOQBycZPHFeSz&#10;+IABkOcYGcnrg/Xpx7jPesu419GTa7bsZABPGWGcnJ442+oHU8ms/rT1blZeV2zaOGadt212/E9/&#10;0Lx1BFBd2dq5N2WV5ZZcqUyhGMMB6cAcfrVGfU/NufPZjPLI6jc+WJZicFQejcDAHpx6jyHwteQ3&#10;s93DIUfMasm4sGUBsfu5QSV7eo9QK6v+0DpgluI4pL64RMQW52LKnp5TH5ZlwDkqTIem2vQw1eMq&#10;UJfaWn6HPVoqFSSta9vyXodrdQafDaNeaqFE7j90InKTKcEKAqn53K9jwteR6xeeRDdXAzbxIpIm&#10;UkgoWwPMUnBOD1GKz7rxBd38zzXUhDISBCwKpbgHBCoANuM85556dAfOPHnit49Oi0+MkvdyBcqT&#10;konLA7eoyB0z7jOBRXjTlCc5K0kr/wCReHhN1IqLupNJ9rfiWn153BLsgjAJWVMvGxGdqMeqEnOA&#10;w4wTWDqF9DdRFJVV0YFhgjcQ2D8pA+Ucn61wEN+Y9wWVlnYKGAOUTJzgrn95KQB8vXHLcYFMuNXS&#10;ErDGwkncN5cZI5I4ZmI+6mcZ6HsBXz03FWjfmT30PdhS5ZKSk1Jdu5yniTRNTF39s06f7TagEGyY&#10;hWiBGWaNv4wfwPOa4u28Ry20r2zO8b42TxuWRnXqd6sOueuR1x2Jz6NPqTXYmtEuGhuF2rJNAm9I&#10;3GxmQMylSSAQeMgMcYI453W9M0zVUEk8SrcopAuk/duhZUDbmA+ccchhgZABr4nOuGYYmp9cwFb6&#10;viNXyybcH3ta/K2umq7JH1OAzmpCEaGLpqtS2vopJaWvsn+D9T8Yv22/h1feEL6Txv4ZtmXw5rN4&#10;41W1hUlNJ1W5O5iFQYSxm+8p6K5K8DGPyn8X6db6/YSrMPnkG1GUNuilkO0lD65GecDjmv6b/id8&#10;PF8Q+G9Z0PVLQazpmoWUttcxopMjQuDg+UVyk6HDI69CnOM1/O78Y/AeqfCnxxfeHdTRf7Pdmu9A&#10;1OUSQW95ZbnKOGJP72PBjkTkhyR0xn2eDMViKFSOCxK+r5jhryg/+fkY2u09m47u2ltejPWx+Ko4&#10;/BSpVaqr0mlDXX3el09dLWd+ltep8M6lq/ivwPrdnp9zNLcWmmXEU0Ky7mSWGJ9oUk8DlG/HGK+v&#10;vDfjW5TSNO1zTCkck0SzQZIKqcBnWQg5I3DB9Mda8L8U29hrjytfs7sse2Pa6N3JBPHClVzgc8ZO&#10;Dmuf8M65PpEE2hXTzfZIA09jKsZZWiZhujcrv8ts9/wPev2DMsNSzzL8NU9jGGOwzTqKzSnF/E0l&#10;1vZ9dL6nwORY2vwrnGNw9bFyxGTY9NUuZ3dKpFrkTvsuW8Vrvbrv+t/wt+Ib65p722oTr/aE0Ntd&#10;JKQ3y3Nltli8tieDlcY7h8dDXqeh/EeM/EzUntLsbY9C03cyu2ElT7SxBI9toP1zX5e/Dr4kNpk9&#10;sFkPEgMkyuWNvGqttxswWJUEdegxgtnPc2XxSudD1nVPElorTR6oRb6dDI+2UwW8flmRwUJSLgHk&#10;ZG/aeQa/PsXklaOIqwcLxgk0rWu7rf8A7dv925+oYTNcFiqMKyqJOaaklrZW3+9L5u1rs+svGXxz&#10;19/B+veEZJwbbXr2QmHe7FLa21A3Sy5JyjGSOPHqAa+dvCviRtK8T29/HPtuBGkRRW+QIkuU3Kec&#10;4kJ/DHWvKrrVNb8RXcl7PdLm4LHyo1KqNzBgok4IGD7A46citrTNCu4/Iubcq88G0vluHIUkkNk7&#10;huxkeoXJrwsVgqFKlOFWvGl7SMo8q2V+jdlo3voe1h8Z9Yu8Ph/3cZJu+7skrpdW1pq7n9DX7Hf7&#10;VMqWNr4B8T38kllOUXQbu4lY/YpWUbrF3Zv+Pd2OU7KTgcHj9EbrxnuGFkGOWQhs4AIHXvyT3r+X&#10;L4aeK7qyktJC7pJEVLDO0o67clSG++GGcCv3I/Zm+Jnh/wCI2l2+g+JtRnXxJZRILVWnEaavZquN&#10;yMEDfbI9oDgkEqQ4/ix8jRU6NZYNtJP4G3ZJdI/dt8kux4me5bSpSePpU3yTV5qKvZ6a2Xfr973Z&#10;9f6FqV5r2qJbozi2Vw9zJztjhRssD2DtgYH9K9qutb3gWzqDEihEw2UKqNqjjo2O1efWf2PSrb7N&#10;YW8cKIOFUhWk6/O8jHLHoeTk1Xm1N2yokBcYB+7wc9sE8+/tmvcoUFSjZyvJ79vT5bnxtWpGrLm5&#10;HCENFff10KWu28XnSOqr8y7tgHBHoT/eyc/iR6V8g/GPwpqJuZPEcBe5tnSOKdRljaiNcDcoBxCT&#10;nnpu5NfVl5M9wCDuEqMT94HP3SQT6ZA/PNeYfELVBZeFtVk2YkkiNoVC5G6ZhGX5Tkdz6GsM0w9G&#10;tga0a2iinJNdOVXv57Wt2eh24CtOlWhODcpOya6a23/PT/h/glNPD36zq2FiDSSlgdqiNjIrdeeC&#10;fyr5t+Kepz3F1dFmAB3Nn7o2szb2IJ5PC+hxg19WagIre0vpRwjxEIyFVdmYBCMO3zcM/YdD3FfG&#10;PxBcF7mRWSU7WUsWYANkkHaqnzMFj6Ek9CMGvhcrp2qNR0lJpL18vLXc/SsrrTrNObuqasnp5fj/&#10;AJWPkHxjOI5Z3LZL7xGpJ+bAOOP4T16+tfP2t3bDzIgGjZkXaGO1oyHIYkjIYY6jvj1r2vxZKzTz&#10;NL8zLuOcKVDFjj5m4OAeAOcjpivn7X5g8oLkbXUopI5Y+YflOchSR0657cdf13I6TUqaaVtLvu1Z&#10;2/4J5nEVV+zup2aX4f1qYh1GWK4V0Ql9xQtvOGCpsKqmDtx1PfNb1r4oktQscjkAER/f2kL2GQe3&#10;P5Vwk8ytMzgYRDtcEAN90DcxwFDbQMgYwTgDg1RdjcbTGShBzvI3ZXscrkZx+PNfbzwVHERjGpD+&#10;tLf8Hsj87WPqYWpanUbqWva+lj2u28dXAcQJKRtyQQS2wFtpUY5cj8sj3r6+/ZMs5vFXxp8GyTWt&#10;xfW+mXbaxPCg+cR6fCZvMKsMMQdp29CRgda/PzRBFbTPPd5uHXYI4I+U8xvMyu9WyG2uTg9eeMK2&#10;P1I/YQ+H194z1rxVrukeILrw1qWgafYS6ZdW6xyq1zLdK7Q3MbOPNt2hjcMqsPvfNkDB+UzzCUML&#10;Qn7JKi5rl5pL3VKVopaa6X6L0PoMBmeKq4avUxFTSMJOycm0rWV+tr9v8j93fD2vDTJFuYCpsbgB&#10;XAxhVlH+vjH8IzwRjKtwe1evzTRXMFldecs6yojJ5SqQxI3bjg5QLn9OtfKHhXXor2B7We70/wDt&#10;i1MsWr2Ebqvk30JEct79lLF00yfA3kAhCwY4wceweDfEx0O7SC7CS6ZcSGKJpAsr2NwQGMbndiNh&#10;vGM4BVwwJDA15uXY1Ti6NaadSOl1tfb+vO99b2+GzjLuVrEUY3g9dfNaffunt+B7KttGLcB45QY1&#10;Cjd913K8YZjyCD/nFeR/F74S6F8YPhl43+G3iu1jXS/GXh/UNFeVVMklpcXcLrZX8OeDLbXotp4+&#10;2+2Wvc57XZBFLmKVbiITJ5NwJAsLY2yjy8gE57E49MU28uIo7SHFjNKIpBJLI82VZQvRB2J4x35P&#10;SvYhP2c4ThUcJQ1i1veNnfytpsvM+YnFVFOnON41FaSfZ6NfM/zyPjX8JPFfwa+JvjD4ceLbN7LW&#10;vCetXul3SlD5dxFDITbXltn71rPbPBNEx6xzqe9eRGByxxuJ2gEcZ4ODwR04Nf1S/wDBYz9j2P4g&#10;+FYf2mPAellvEfhKyj03x9aWMJaa/wDDSTEWesyFFy9xYFysrOObaTczAQqp/l1lt9rSozbZIyW+&#10;YKOSAAoOcEZA5zz2r9zyDOKecZdSxCklXh7tSK6TVr6dpbrydujPyTN8tll+MnR1UZawb1Ti3u9u&#10;2vmYQTaZAQSwQ7CBwAST8pJHIOBjn9aEBblgSOgIPGABk57k/QdaueWrsxwysx3YJDEFQEwq555P&#10;OD3z2qAruclW2kZLKARjqWAx0GBn6c4717l7nkuDVuiTWq1X3/8AAI1+QnaAQV3dCcKoBznH3scf&#10;WnKzj5mUjC7hncPlJCjK54PJ/I96UOoK7sBcj5i2FY4BycEDPAxnj361M2MbgrAMAeTnaHZWycNy&#10;MdPpx1zTfXS9xRd2rS2e+qtfT+vUicK4C/3kChlJLb8sxLY6DGKjOFAYtgL6k85wpPI64yevO31x&#10;U7EMX8vKIx24CgHB4Z8AAjgZ6Y/CoJEjx8xO1SOGOSR0Ygj7x68H+6aV1e39f16fM1qNWS+N9Wv1&#10;X9X1Jo4v3exHJZdo3Ak/NlgQDkh1OD/nFU7mDE3PyNkErnO7pk88Lir8Qk25jBJYrkLj5QeACD0P&#10;4Zwc471Fcw7erkMXXcSMkE4yoIGBjI57561V7NPf8fv/AK0M9OSPu6pvX7v6ZkXEhjjKqDz1AwSv&#10;zAgg56kE9sDOO/NVY3kwrDa/JJ4GVAy2eOH/AMir0qCXzMthCoXKqSNwIKIF3DGWPPHRTzgGq6RF&#10;5P3jbNhznGMdgG7AZ6jOecYraDioNx91r8b/ANa/oyb316f8N+QuE3Iz8gbVQDkkggE5HvioJ5AS&#10;4TAP3QFJ3BeAOnVgWP5U24YgxgYwDnaMbsDGcN2BIPtVYDf/ABAHOdxLcNnk4APUYP4cVrCF0nzc&#10;yf3f1p94n2S1/r/MVc9VcBlDH5uOvpnvx+tdBpNhBPIJZZMIpWRsnaNwZRt+rZODjvWXBCrEbpIs&#10;LkvnlznB+6cEd/8ACp2vWJVIQyxBiOUAPzfxKASXxgnkYH1ok1NOKlb8Pz/QmK63sv6v/wAOeg6T&#10;egzpCiHyoUMKhhu3KrYycjBJGTjBr6Y8C2EKWyahcAiKDJTcqhm6NgqTwMnHrXgHw/0G71W5Ds6B&#10;E+cKgLho25beQv3ACPT8+K+hrrUYbWGDRLQxlHwrOQA4kUZDAA7jkq3B6gY46jzqi+ypap+mh3Ya&#10;Li+aS9xp/fp31/yudxHdz6zqFta24f7PGxURpwJEV/ljBHVhg5Jx97sRX0/bEaVpaRwFEjs9NuZr&#10;hsqgaUw7zuHVXDlRz3+prw7wPo8VnBHfXgmYLhmV9sW8F1YMTLtKqWkAHBGPpkdj4v1e4svA+s6i&#10;XZvtd7aWKYABVLiZHkVmZQADHGM4HABry6slUqKEdbOy7XPVpxcIc7lZtXforWX69jzlr1552t2H&#10;zSHzFKgFvNkXzHB7liQTx+ldJezGysFsnK+cUO9DGFLzNHlC3cuI9q/UNiuN0qFbrVLKeQqiSIsu&#10;9WcR4J4BYkM7gq2MYBzz2FaeuSma9uXJbEdwUQncQw+8SqjlRjZjk8rjIzzavKXxapu3lfuvv0FG&#10;fIou2kkl934ddzDSfMwhCrhCxmbcoJZn4bYAM4B+vI5r2jTis2nWNq0ojAkMhUMPLZwispcAfKu5&#10;VznscZrwuK3X+01CSBoiNjyD7ryBVc8qcqRnqM8DnnivYNAIdFFv5W2QBAGaRlUsCsjlpB8g5Iyc&#10;deRgVNSycHfp/wAC/a/fyHSu7qS8777HrmkTGO6s4HBHnNI/lljtUPH5h2E/eHIOT68V2Njs1Hw5&#10;rWiXgLRXNldWxTJG4yxsnA/hwrZHufy828PTLca+YtoLafZzna5dV4gONjEAnLKMcce/JPc6fcGK&#10;S4Zspv3rngIcRMWAYLzx2BB5rgqRipW5dfuv5nbTlN2k9LXeny6f0z87ruxuNPvLyxGIHiuDFLjA&#10;kijhuVJQSMc/LsJyOu36Vd8M+LF86azkRjLGF+yXOCIrsMAGZ2AwrhQvXqTx0rpPidY+Z4t8Q28E&#10;DQKuoBoQZA0cguBHcBZAG3DB28Dqu45ABJ4DT7LyU+yu7wYLoJUVQoTc2CpDBlYA45PbNfJYmNFw&#10;xEa8FzSlayeq1+JNLVPtbv6n6RQhPGQwc6NRq0U79G2l7rvt3v6dD6U02+JghWJQZGQCdEJIO1S2&#10;VyQA+B2POM9a7nT/AJEZ0d32s02xiS3zbWEbdcKCW6jvj0r538M62LOaDTL8SmNBGItQbDxNI4Pl&#10;RzEtjcTtGcnn3Fe36JqGfLVQFbcEJOcP5i7mLMFO7hQOv8B7YB/Oc3wXsKkpRu4y1Tto032/R6o+&#10;iwspxcY1IqM0uWybWqsvK/qt/wA/SNJur2OJ2EZaInDuWyFTk/e67cEZq3fyRwaHqUnnuF+z3Nwm&#10;HZpNyo7RpGTyBvK57jFU7XynhEcU4H7mRNiks5YKSxMZA7njjOBWZqsyCyt9McXDDVp4bVGj4ZZJ&#10;XBZXJwFBCHOfQjtivmVRjKtBcnu8yv6Kz0foezGtNUHT9mkpKycd9dNd7P02P6XJDNCgfzF8xzlA&#10;CFJQDZzIuASRjj8R1pvnvHKkTSFZlMckeAJEO5TxJkHcwGOfUfgeB8CfErwb8R9Cj1/wrrdtqtkt&#10;vbyvHHIourF2QFoL+2Y77e4Hy8Hgk8EjmuqtNRgv5ZyBMr2bxpMZgIz86eYph7ygKeccDd1ryqsH&#10;Sm6dZOlUWjTTTT7NaNbHp0mq8FUpSU4P7Saat8tNCrNZQw3Lag119onVfMaJ1VFKsZGDAKFCuB1J&#10;4IGD3NSf6LMn2iK7UPOGaJWkXyXjRmO8IfmyRgH8wKpXMdoZJL8ySRlU8iOKWXejQfOGJjBw7liN&#10;o6nd61JHp8LaTcai0luYLKVUZpHjRojJHI4REkcPkIh4AwOOTkVny6OUo3itd91pr5fkJyUWrbu2&#10;uy6aW066abl20SL7HISJ3uZQhtsOBFBuP7z7yndGVC9+MflRiL6lLdQu7xW9r5cEsrxttuZLlJll&#10;jhbByiCOMMexlHPAxNpWqBIVNosd3DG4LAhCN7xqVVnAIICkE4yMdSK4b4h/GLwJ8L9MurrVr60m&#10;1GYOlpp0Fws0wAEksMRSPhpgcdhjcOozjCcYzUVHVz0trr2t3d+2u3Q7KNVxdnr+j0v+B2d5qNl4&#10;csh9uu7eGwsraRJJJ3VZnaMh/O+0y42n2PJBx7V+dfxa/ai8Q397feDvhx9qvJryRrQXkA/dRfvA&#10;A1mkX+skIbDHG0E7uK878RfEPx78fdUvLCKS50zw0srExxNLFA8Qf/WXtyGG4+X1GcDmvVvhf8PV&#10;tbyHS/A2mW2peIH3Q3ni3U03afpCjDTG0Z1xJcquCoGWOQMAc19Nl2RL2axWZtYbCRSbTupW0dmt&#10;/LlXzPEzHOaVGbw+DtjMdJrlitYQel3Jq6b8kvI8h8GfBe1tPI8QeOvtuo61qEouLbQo2N1qN5dy&#10;yCVVkxkqu8jduyAB0FfdPhL4TajqWmadqfi6aCz0u0Yf2f4NtI0Npbxj5kfUGjA8+5yDkNkE/ez0&#10;r0jwL8KdL8L/AGjUNVuptU1+5XFzrN4v73cxLMtjE4xbW4GBheeeTwa7qDV9PtLosl/YSaauI286&#10;MrOsyMFaRJGOHjGeoB5JGeK1x+ePl+q5cnQwsVZNO0pbXvs0vJfM4KOV1MRXeMzOar4h66/CttIp&#10;K3+Yltp7TxQWdr5dtZFUjjaMrF5ZhIKxxw4wGyuAQOoB6cHA+Mt3ap4Ft4I7oSTfa2R9rMAojDAr&#10;sI5I2/pkcU/V7yaTWI10WOS6tI7iGa6a3kkeLeBGUUMhxCpV1zhucn5cmuC+NF8H0CymS1ubRJJb&#10;lFSdFUAxFlYoq/eQtnDEnivFoOUqsG5NyfrbRfdf1PWqR5KDS2S0+enzPnUSefpVuSx2xF14AYHD&#10;A7iW5HA/IVe0tle2dF4+7kZD5UBmJ5GF55xjtXO+H7lbu1voCTuikzsXnKyKCCcdCDWjo84gu2jY&#10;8Nlc5G3k8EDHsMema9aN1v8AieUlJKabuk/+CP1XT0nh3RDac55TDcE5BKnp9R3qpprtCAEzvjkQ&#10;ocgiTgZDlj83AP5V1ssRYkMuFbkgr8pGcADjn/61YNzZhJGZchcg5ClQvJ5B/vAY/HFRy80m5x/y&#10;/roNSTtHtqv6/Qu3cJuEE0XBICsgCBlbGGIAztyOh/HrxWSLu7tn2xyMAuDtfPBByOOgxn9cVchu&#10;Hgl3BdybsHO7DIwLEsrYG706fd9a05LCO9X7TBkqx+fJ4izjKkZ4A5/OuaVPkm6nLdSey6NWtp+n&#10;3HVRqOzjON0tuvb/AIJLpfiGOeWOzvAEMjAJIfuM7hsI2RwdynoecgVvz2qvu83ElvIojkhY/KBg&#10;EMoBwF6HpXCX2lFR5sZwylWZg5BOGKgrg/K4JA/Our0TUftcf2O4J8+FQEbA/ehSVBYk8uAAMd81&#10;DUXKMZLkvZpvZ7W+du5rOKsqkXdSaT8nov6/4Jzt7Y6lo2+70xnu7MAGW0c7nC525Tbzt5OMc/0b&#10;p3iDSL9zFOWsbs5GJTtBbc2RjaMEH9Ofr3yoSzcgfMAVCnaRjqBjpu5/GsS78O6NfXEc19ZqHLYL&#10;QtsYlQ2ZAy87iOfxq1yzfJJqMU7q/mkuu+45StG0dns10232IYZtY0uWGazeUJuJintJGUqw5Vg8&#10;fO/jrnrX0j8Nf2uvjV8L5reLTPFes/ZEYE2V/LPLCIk/gUu55wD0zVT4bfBTw74xK23hn4gLouqs&#10;F2aR4jVZLOcnA2W91uBXJPfn0FfSVt+zZ8T/AAtEja/4E0/xXorlQ19pQjvkeIc7+BvRCv1A+lfS&#10;5fkePhFYjC4iVKk9qlKXMtej5Xded1pc8bE5jg7/AFevSjOSXwVFyt+a5k1d+T9GfWXwa/4KjW18&#10;bXTvHwmtJH8tJb+H96m7gbmyc8juR7/T9PfAnxy+DnxSsYbnTfiHavJKqlrX7dHbyhmA+V42YHPJ&#10;/P0r8WPDv7Nfwj8UkLqWg3nh6/KLujUS24VixUjkD5gRxj09K9U0n9hrwjE6XnhXx/r2hy7sqYrl&#10;iA4OR8oYE4OK+4wFTP6EEqnssfSWzcnCfTrZL70fL4qlk1ab5ZVMDU30jzw/O/3N27H7OXHhHwpq&#10;MRkttZkmDZ2NFdBz04O4MR2NYLeDmtIyLLW5Qi8okkpIHPTn/Cvzq8O/A344eENn/CP/ABjlv7aP&#10;HlQais5O1duQWDnjAP8A9fBr1C01D9pDQ4h9qv8AR9bjj4xE0gdgOvEickg9vWvYhiqjSdbAVKT0&#10;1VpLp1i/wseZPCKLtTx1OrHpfmi//Jlb8fmfUOqaZfsrW96bS/gIyUnVJQ2OD8rg88/rXgvjfwnH&#10;YA6rYwi1toy7XVtECUiV/vyxZPyRcNlegzkYHRtl8VfG8SqviTwvIjAgPNbZOOeSOeh5/wA8V0K+&#10;NtH1yB7S6VovtETwzQXK4BWQMjq3tgmic6FaMoNuEraXTTX3r79QgqtGUZW5o9bNNNadvwZ+a2se&#10;Ijr/AIj17VkkLWhu3tLHcQyC0tMQReWeMBipcf79es3ti+qfDvw5oYuWtxc3V5qdypXzHeJU+zxL&#10;hgQEPnSEH0T61znxL+F83g3Ut2iQGbw7qV4HtZY8ulm0sm5raVlB2qp4QnAKgDrUt1fyNrTaBFL5&#10;Y0bwxpET+W5ULJfTX1xL5hDfKPJ8v8CM9a/PMwWIwuHzKVd8lRpR+cpx27prbc+ypVKNeeC+ru9O&#10;Oq8lGNtfNN/qYem+BPC3he8u5iyW7XieZPdNLMiyySBDLEyM5BXcnVVA+buMV0VpZaU9tcLZWF09&#10;vHttknhljEETuOI0eQh8MoyCCMA8VqWvhyK6sLq6u7+CJLKCOZY533tdKRuzCshyxIQDOTkg4BrH&#10;gih8qQ5DWsLGRtoZkPyAqoOcbsD6ACvh7uS9+fO/PQ9lzbV4t3X3aW66f8Pp3IDZQJLLNbSzQsiJ&#10;D5AaB1iZxJKZUUIWWXcSvDhfbJzXFXkr6ZErT/aYraa5CC480q8cszgRRzAtkIc8gjH944q7qV9q&#10;Mc9n/ZtiGkuZEidzP5EYt0w7DceQxXd83QHI5610kUdpqU11pweWaVFSeSzEMly8SxhZJQHER3jb&#10;luM4HXFNwaje976Jdfu3/wCCVGTjq3vvbS3R/wBf0+b094b2R4Jnjns5YZPIaUORlFVpI5WQbQ24&#10;D5c4wOapt4bntin9kG30uS/8wSPE25ppUQKMxtuUsDncCByASDit65SWGDytCtYLWRZyXleCUoY5&#10;G/fHy0AAZkDfNkKSeeeK1dPuo7cGfUTE1ogLYbOVaWVkwshQbZ8uB6ANjPU1F/dd/i9e33+ZfO1s&#10;1JaaPdfLbzOe0nwrc6Mly+pXIv8AUrqaRkdyJfsp2KyxKhU+XuY4KqOAeK63QvDuqy/8fd9p2nyW&#10;kVxeQwjfZwSJcSY8tY5XJeYMgPJUADtmsO61bS7rVtRihE0MMUm6IpeCWWKVXZhHKIycTCMR5GQe&#10;RXT2d5fXyC41F2nVJLdYFeIxE229AMjcTIjMByTkl8dcYWsXFz96K11f52JnNuD2UtOi8tvL+lc2&#10;dMmgs7Zt0y3duQyzyJkBZo5WWV0k3kMvmjsOSpIJBFF1b2+qtB/ZzyLFndviCxJCAuX8xR1bJHOO&#10;a5bXJdduLyV2ksLa1mV5QkEJVm851dspG22NfLBwpXjtXU6HLcppqwRxEW/2ch5yd5LSAhirqdww&#10;vPeokmldO/M/6X9f8EUHZJqyZz/iLwlZeKvDmqaBrls2rW2oWctrewFkSN0WXdFN5mzckiu8bIwx&#10;ta3VlwRX4MftRfCHVPhf4ku9Kv1lnhV1utKvwmyLUdNkZjb3ClhgShSFk64ZSBgEZ/ocgH2T7T5U&#10;v7uS2Plu7tlUZeUk342n5iRn7u4GviP9tfwPbeNvg5quslFGqeBMzmb93cymxdliuVkuUPzRgGNs&#10;KTggGqhOUY3iuaK1a/Pe/T/hz3OHsweBx0FKTjSqys2+jk1aSXlon0/A/K/4K+Lo/wCx5tLuZV3R&#10;MpQbvlVhgrklsjpzjnP519O6R4rgubeWyndWjkUpCrFSBwASB/CMnHHXHtX5keFNSufD+usrSOiz&#10;SmJ0bcV37sYWM/dOMHP419HaJ4q8qWGQy7kjKcJJxhnYhiP4xlh+Y9K9PCYh04yhLRJ6rok9bX/4&#10;Y/Qq9L2s5rm5lJpp26u2z/U6r44/AD4afGvRZ9O8ZeHrO6u44JF0/XLaNYNb0t3RtslrfqpYoAcm&#10;N90bY4UHkfgX+0J+wZ8RPhK93rnheO58e+CvNlZLjSraSXU9NiO8ganp4JZFCD/WR5QnpjOK/o3/&#10;ALcjvbJZd5GUXc4OOQuSD2PGfw/XznUNQjdp4wwEcrM3zbfKkG1t0ZPIDAdP14FfV5NxHmOQ108H&#10;V9thZNOVGTbpv0trF+cfndaHwPE3BuTcS05Rx1FUcXFWjXgkqi8ndWnHb3ZX02tufyL3VlGskkMk&#10;TI48wOkqMDG24xlJFOCjhgQQefWsS40Uyo7BSAgyqKSMEZwR14BAAGe9ftF+2h+zR4e1Oy1D4s/D&#10;/SobTWbB2u/Fuj2UYjtdRscZn1S3t40AW8SXDSbQA6AtjcBX5h6F4N8QeK9Sh0fw34f1TXNSuJES&#10;307RNOutSu5iGH/LKzidivYkjHckV+55NxFgs2wCx1KXsFTX72MpJeyaV7NuyatqnomvO6X8x8Uc&#10;HZlw9mqwFVfWI1/eoVIRf72DdtEr2mvhnG909U3Fpv5uuIGVfKWN2dmG8nrkEgDAIyM49eQaRbZs&#10;YBdX3EMCS3zPxypPByfQ81+uXwz/AOCV/wAc/iFLbah4uXS/hjocwSVptbkF5rfkySKVMWi2b/I3&#10;lZ/10qOrD5o+oH6Q/Df/AIJy/sx/CNbe+8Q6Zc/EnXrTy5W1DxVMBpqzqd26LRrXbEwDAbTJuOBz&#10;mvAznxT4YyZSpRxTzHFK/u4dKavt71RtU0u9pSfkd2U+GnEWatTnRjl2Hlb3694uz7QV53ttdRT7&#10;n84nw8+AvxZ+K95DYeAPBHiHxDvdSLiz06dLGNCTmabUXURRxqASxL8AZr93f+Cd/wCxH8RPgv4k&#10;8VeK/FvhXw94n8XeJPDsHh7QtMTztYj8KQzajZ6jqmo3V3bhIYdRZLSC3jeKfdHHJPu+8MfeEuoa&#10;fYW0ejeFNN0/QNFg2xwwaXZ29jbRhFK4jt7WNVB2dTjJx3r6I+GXxvi8L2EOh6+sUdhGEWHULaGK&#10;KdFzhFu1iA+09F+bBbBPWvyLNPFfHcSzqZbP2eQ5VW0cre2qzXNFpSqStCmpNatU32bsfp+WeGGD&#10;yGNLMGp5zmNHaLfsqcdLOUYRvKbV9E5+iuZnwU/4Jyfs8+APE+o/EfxD4E8Oap4s1fU7rXJbYxPq&#10;dvpt9d3El28cE2oPL5CJLI+1YAmOhkev0lstTsrC0gsbCG3tbC1jWK1t7KJbeO3iRSqpFFCAIwMf&#10;wjPB6ZNeJaf4wsNYtY73StQiuYJVBSaFywycHay4yr9cgjI74qzJrrLgljlgVLocL65b0HHX3rqp&#10;1IRjGp7SWJnNW9pOcqs5Kyt78nL3UtoxailskFSjNv2bpxw8Yt/u4QUIxl19xJK76t+8+rZ7JJro&#10;IZg5cggFw22SMkknIB+YZ7H0zzVN/EhIIZg6YJLKSHUnoGU8+vT9K8ebXGGWLsDtUlkOVBB5LDtk&#10;EVWk1xnAZmOc8SKQeD0Jx2/xpyq3Sv8ALcmOFt1Wvkeuy68rHcJQwI2gg444ZgF7Dp14yecmsmTW&#10;sMTG5Q55GSELdT6bTyenX0ry6TWCDu8zjaSrR8gYHJZP4gcA8dwfSqZ1vI+dyq7iBICzK2CeFz93&#10;vwf1qJ1Er20/I1hh1H7Wq/r+kekza86udxwR1Xd1GcfKccnH09MVnya02Tt9uSQ2CORx24A6YxjJ&#10;ya4OTUN4z5hxngE5LAdVGf8AI796znv3ILqScEgqT14GVBHTkHHbqAMVm6nmkbKjGL+Hm/X8z27w&#10;XrUi6jNHGdzPbsBlh1DZJIOPX6+teoPfyeXtkk81jliSTtGcsAM9hgYIweOCK+afAWqE+IYI2bb5&#10;qSx7ScZ3AE9Bg4I9frXvU8mcAHJIx83fGc4B/wA46162Enz0fJNr8jzMakqkdN1+pBqBSfJbL/Lg&#10;uCVm4zt+fP7wAcYcH0Br558a6oTrPkoxK2yCLzCNjJuyzJHGeA3TnPfOc17ne3awQSS7cuisxBOP&#10;uqd3zdB2/Gvk/WNWkvdQvJAUd2ml3OHGIVOeD1yQuOPxIrPHV5QpKCd3N/kVgKfNOU9lFfLUszan&#10;KFaO02rIiZBYkKoYH55GzlvmxwcnqQcZqpHctKco6t8o8+6PHmsmV8pdp7c8k44wKw1lCR5jcC2Y&#10;/PM7nMzsh3KoIyWyAMZwd3PFJI8eI45GeGKFkZYo3H75jghQF52AjnnnFeHJza91Jvz/AKsesklZ&#10;67a/h/X67nQyXLwKsdvCVUD52XuSSACB1698jtSG5KqCfkKhfMAwSp2qDHtzjPOe44yRmsWS7uJh&#10;ti2JGVALsfmJxkEHGc/T145rOZ0dMzSSRxGYMd7Mn2h8FMYYZQlgMA+gPesndNtXut+3Tb+tjSCj&#10;aLlvD5PU25biMkqdqljj5m4OScAAeoA4BxxyOK8R+Lf7K/wy/aS0iTw54utp9Mv4PMutI8RaR5MW&#10;pabeGIokm14yl5bsxUyROAZPKXDoQGHqS3BbG9VExOY1C5KR54aRmHyn69TXdeAxIdUYLskQIWll&#10;d9zEuQAoA5HAx6cgDHNb4SNT29GWidOSd+qa7dn5oipNxi5J2dnt/W3ysfzZ/tN/8E1vjv8AAZr3&#10;xH4fsz8VPA8DPIuq+H7eQ6rYWPLJJrGjDc8DhQN7RebDk4DkV+Zl55i3wimsmsmjEi3MbgwypLG2&#10;1keN1yrg5yMfgMV/fVdyRGHyynnM6sohIDF+NpBGD8hBOSPlGMc1+e37QX/BPn4CftAtqGsXXhtP&#10;Bfi6dZHPivwtbwWRnuMEt9u01EEV6gO3LFVc5OCWOa/Qcvzr2CUcXSc9LRlHRvpZrRPyf39z5zE0&#10;alaKcavLzO7T1W+/Vq/kfzC/CfQTr1zdW8UJlEdnd+aylt8cRiMYcNt5I3kA8gFRjB5roGsbzS9T&#10;lsZxvhQL5G7HyrgqVUkYC7T6Z+tfq+n7CPj/APZ50PWkg0m28ZaEZJp5/F2iRsbxbCJGkT+0NMk/&#10;e2KxR7mOwyIPmdyoAr4c8e+EUhujdRxkY3yblDBWUkEEMo465P5Yr5PNM8TzSvTnTcMLVXLHnVua&#10;20ltve3Xv3P0vI8BSq5ZQ9hWhUr0XzScWra291rV3SS3Se7scpoGn+WFMkaASMGVl+XO0ZK7QOW/&#10;LI/T0FbEJEWCAuxCkYZtyg4B6fMMEDnn5q5vQI3aFInyQQCxXO7kgKVP94En8Otep6ZZmRPJk+eR&#10;VZ8nGWQkMGUceg6dK/P80rN1dbczffp/X/AP0PA8sIQ5Y2ikr/gYunWE1m63VsHC/eaM7gWX7zMm&#10;f4v6V9S/CnxtqGhahp+qaddzWl1p9zBcWs8bbfKmjkG1scgrlfmBGCMgqQTnyXSLSM2zjYrSRHa4&#10;4JAUcHAyeh5+mK1rMf2ZcpJGGFrO2SMbCso2jlicBCfpjr0r5yviFVVn7soPR/8AB3/4J3V6XtqV&#10;RWTVtnbqvu/zP6AvhP8AFiy+KHhaG+SWOHWbRUi1ixViGinCqDcQKTu+yyHcVzkqcqTkZr0xy4Us&#10;GPz9ckEjHOM5HYfX8q/Fn4O/EzVfA+u2WqWc75iKR3NuzkQ3lrlfNgmAPIKjg/wkZr9efCnjDTPG&#10;2iWOu6PPvt7mIGWEEebbzhQZYZcfdZScdOcg19JleYRxUFRqtfWYL/wNd0u/dfNabflmc5VUwFaU&#10;oxf1eb0fSLevLe+3b/ga9UWZgrA7cYxxu4xnkAjI9D0GcdhWJrGnWupW8sNzEkyTI0csbrlXRxz1&#10;9OoPYjParzsykZZgRwoJznIyAQOtRTTeVHLMQBHEjFtwU/KAcsADxjmvVnGM4OLV1/X6HlU5uMua&#10;Ltt5ao/P34vWdr4bN3psLh4laWaEjKykMCI1fb0w2QTz71+fnj68DxM8YUu8hLeQv3FwAwYsq7id&#10;vBOeMZxX2b8fvEcc3iHWI1CSwRZQFyWeMEEkRhec5OfbGa/Pfxlqjssik7UQvtUsSS+WyQvpg+/G&#10;PSvjqFGDxtX2ceWFOTtpbrp5n6vk8XDB0JyV5NJvzvbf/gngXi64DxTOhG8NIrrjc+4EgAAHrweu&#10;R7V4XrGwR7wG80MrOFUFcq4kLkjAHICn03e/Pr3iG4byZGYBjcOfLwGG1QW3EuB8xyBwe9eQatuE&#10;EoXO5gzknnDHc2N3VuQBjuRxX6Tk0JKNK615l13217ff+Z4meS5pTurpR09f+D+djgrsEkuI9xds&#10;OHJy3zZBznk46nqQO2OKJdi6s0gCxkkoGKoACcb9vtnsfzrUu4sSMhB2gsCxUkyFDs3dck4I+b3r&#10;MMSht/lsyYIIA4JIwAxz0/WvvKLTi0tWrP12TsfneJj+9b5Em/x2v/X/AADsNJAvJUjbbjdkBVyu&#10;1GJBckjd0dvrg89/1D/ZM8aad8LdJh1tp9Qhvr7XVtb6LyAdLn0EwEeY5ByJlupcjHG0EjJ6fmF4&#10;Zti95DHsVgXjUMQd3BIC42/M2WPvgj0r93/hB4H0ab4ZaZ4O1rRUttTtfD1vcSXawxG7ms9ZzfJP&#10;CzLuEkEsqD2CY4DYHwnF+IoQpU8PVTdOq72TUWrfaTcXdxbUktHdL0Po8sk4YKVVRXPJqLXeMlqp&#10;Ls7JPyl93SWWoX2ofFWPxN4E1uzn0jVhFe3VjLdLClhrLMUmsY5HxvguR5gCgsGW4HAIFfYuna1F&#10;cLKsiNBKgit9S06Zgk2m3DKpjtrjj95bsSxtpwSF3FGIQ4H5xwx3Pwj1O2s54Guo9M1NNXjjmjJi&#10;8QaMJkE8QLSAQ3cQAZAoLcAngZr7ZsvEmk/E64uda8FSpFrGgLbW1/bTfu7fVtPvIXeG3uUjJLwu&#10;kbNFJjIyCDkMB8KoVqeMniaC56MlFq0dZ8tlKaS+38Ll3T5fjWmmK9lPC4WjWkpRpqUI1H0WjjGT&#10;/l1tF/Zknurn1z8P/GUNnOul6pI80E6+XbPI+ChLBfKcA/KmRg9DxXur6fhlEuGhmCyRoAojQ9MA&#10;Bum3HODkjPavgjQdTMx8tY5YXjcwvBOSLuxuYwCbSU4+ZlTBjk/5aIvcivqn4b+Pobny9B1uTM0Y&#10;SPTbmaT5WJBAid25YnICHtgg9q+xwGJjjaNuVKVP5dr+t/v7n57m2Xyw9Rzirxf3/wBL8T0zVPBu&#10;keKPD+q6dqlhb3el6nZXWnajayLG8EtleQNbXEM0bjDhg56g4/Kv4Wf27P2atT/Zx+PfjfwW9lcW&#10;vh46lPqvha4lX91ceHtQka4sfs8rAiRI9xiODlTFzgmv72rRd8E+0KkU6FnRztBVcDjJ6gqf51+f&#10;f/BQr9iHRP2vPhLJFpy6ba/E7wfa3l94M1mSMRyXypE0r+HL+YL+8s53XEZb/VysDwCa+w4YzhZT&#10;joc7th8RaE7bLVWnba6/Js+LzrL/AK9hnZfvaN3HzVtV8z+EF1KEAk4DbiwOAw4wRjkngZ5wCM9a&#10;gkhYuxQrjc3IyoYAsMKOx3Y5AHTpXeeN/CGteC/EmreG9bsJ9O1TSNSu9N1CwniZGs7m0unglhdG&#10;UbGEsLgj0Y8Y68hcRhGZWIIVAD5Yztb+HhercDI/rX7fTmqkIzhJThJJpp30fVW3T73PzCVFxdRT&#10;91qXXol+vT8GZZRWYo3cKXCucKSxOcAc4+vOOKmRSnyYGMJkLkhCFcZds5zubt6Y9qkRCsirxJlQ&#10;SSDnj5yxH8QH8s+lWLdV5G4BlCs2SOrBl2Zx8/IJx2xnpV9ul/8AgE+zi4u2t2teysn8rrRlfCg7&#10;lVWI5LlcDIOASx6jGf8A9dMZQ580svlsQvlZxlx1P+ypDH8anlX5VAOGG0FQQAykH5ht/wCBZ9KR&#10;LYnGCqpuRg5BwcDJXJ6kk4H14ouvK39f1/TEqV9VpFq6t5baEKRxLIuZmEm3aWRR1wz4BAAxzgVL&#10;I7SbTN5jBhtJbBdo1Hy52DkD09gKTy/7xGGQlQCGIQ8depOQcfWpVWPaoZv4hkE4+U5PrwcAAmjZ&#10;p30RMWmnTUdWr3722vffyMa8ieACBMqWYHIHUFsgk4yeCAM8fkapSzeWhjKFMABjuIDE4HGCOdw/&#10;LrXQXG5YyQTnewXLBvk5wBnsGU+wrDYq6K0gBLMuQBwDjO4gDpnODjpitKdrpyWifTf+vL9SJRcZ&#10;cvZL16d/P/gGWC0gxg7DkMQB97cBxhef85NRpnO3IXac8gZYA4I+m3PtVplQtheATwiN1z1wO2TU&#10;TBhGQ2AcgEsSSx2gknjoeetdcHGy5VZEWa6b9hQ+0sqIADgjBXqB3Yg4Xmt3w9pkmq3ot1TIYvj+&#10;JS7AhSWbocnH4+prnoRyocAqzAAnA45IUEjpnnHQ+lek+B7/AEzS76S4v51hiiUOqoMySvvXYgCg&#10;jOcH8KzrSlBS5Y3clq/IdOKck27J/wBM93tYV8H+HI4ECm5uLZWG1SpTPyBATycjcSec7scCpvBk&#10;Ut5cxXLyMYdyyPCGJ8ty4A8zJPVhjntWJqnieHxLcF7OwuZzJaw2yxGDGyVAFZlJI2rwG4z97iu0&#10;8O6ZrcEkC2tvb6dby2ot7lZA07yShw7TEDAjbp3P615krQhLmesnd9Nem36npQTlOCSuoJJbvtbf&#10;v959R6BNFeyXulSyIY7XTojA5ZP3k8xhCRkBR8xxnPLHYMn18/8AjR4ktY9B8P8Ag7S5fMvtPna+&#10;18BsiO5G+OG0YAndLh9xGcrkA16T8NNAmuNSinuV+0TSbWeYkBnNtHJIBHGvACqpznnocGvnnVLD&#10;+09f1TVZfMD3Wo319M0i7mlM88knAI7GT07VxQUHiJyS0hZ/9vNNeh2Tc5U4rROV7rslbbt5+h3/&#10;AIRnNz4cJkjiFxax+YqldsgXBztKkEMAvXpz071izTFLgxsVcuHnDYKMqMzKFOG+bGGxk8AdOoNT&#10;QL37EssLZCu+wYUkGJgwk3A9GClux5H0pl5IikyOzKyu8RKkY2b5FQlv4M8sMHAD5q4wSnOXI27/&#10;ANNfeRzNxhFP3Vb+t99CxbK3lPcBEZvMcxBWCBzuOPkZeBjqelekaFcNAkkoxny1RQAoImI4DfKM&#10;hQSQfw715dZTwXN0LZlJWMH7h3AFQAMso45I4NeiidFtora0iDzBoS6mQqGB/dlmKjhASp+rAY6U&#10;5uKi1Jbu3+dtx0/aPmlCzVuvr6ff0PT/AAeWa8uLssRG8G04K4Acqu2KPjgKWAGe3pXfQNK/zqAy&#10;BpCWZQo2qoGEHY+p56DrXlnhGdF2xoPMPl8xFizsYgOSwHYdj36dq9hjMaLZqVwzMqOvAIM+TwRw&#10;Bkjg/Q815tdtO3K2lor72O2m1K0bqLeunfTW/wDXmfI/xr06TT/iFNGsN1Zx3GnaBelbo4Lrd6Fp&#10;0slwh2L+4kZt8ZwW2SqCWOSfOHt45WeQAiVCuGIDMGj5C4JwUznjGPbvX6Gf8FCvAWp2Pjb4a3Ol&#10;2kMlp/woH4IXV1PZ2uCJ7rwFot7MbiSMfvphJcorORwoCnha/Pu4KopjR18/JZmKtsKxtkZGMggH&#10;p04/L4nMZU6laSpyTlG10ns5RUrNaWtf5H6jkbnRwkFUp+6rpXvqoScE43vfa/8AwxVvLmWC1Mjx&#10;RPHGyRsAFMgEjhVnKnOFVmIyBgZ5r0Lwp4haLyre8kjdSEZLklRuRw6CJgwPy5XJIPO/nk5rhWjS&#10;dI8+W7YXcfuhBkkZyMkcHvznHWqlqkllqiacSZrG8Akt5EbJgdhHJt5P+p3FhjrnGB6eXUw9LE0J&#10;05tKcLvXqla9n3Vvmrroj25VJKpGTjenUtFO13GT2v1s9n2t931zp91JmSZI0a1MQ2oJJPMDFhmQ&#10;DOG4GeentUtzHc6r4p8O2cUws47YvqJugBIctFJDEuwjDuZFwc84OeeK8n8L+KzYxtZagzylGOyU&#10;glljBKmM4HEeTwTXRr4qkHiqP7DHJdXAtUhtoIw0pkkYrLGvlJkufMz05618pTy2tUxFWNGHKqUZ&#10;tSsrO6tzW2sk76/cdGIm8NSg6kklJxsle973Xz62Oh+E/wAWfiN8BvGtxo2sLd+FvFui30dhrfh7&#10;V0uEF0oKpPE8BYi9iOFEb/3TlD0NfvF8HvjH4d+LfhiG/wBP1B7TVbQW6anoCXMa6g07sg3W0rQA&#10;NZnnBILEYU/NzXi/7UP7L2g/tF6ZFc6ZpVrpHjjQbIppfi2FRDcPdQR5Sw1Jl5ntH3IzbuY2bKYG&#10;Qfyl+GHi3xt8FPH174X8QmfRvF2gXz2FxZyl0j1CCKQAo5fH2i0mVVZHXIOQeorsrPLuOMHUxEKc&#10;cHxDhI2lFX5aiWi5Xu4XV1e7pt2fNHV+fCGM4Urw9nOWKyOvNJXbc6PM9Iy6X1+JJKdndRlof0WG&#10;dL22ih3iJEMJWNUzf5ifeyFnAH+sXaz4ztck7SRTpLbw8dCm1rXtZstPsYZ5JBF5gR4o0U5eeRSQ&#10;U2nb90jHBbPNfI0n7U3w80HwXo2rpNPd+JdatpDBpCoXlt7mIeVLbzMgOwHdIuTwyr718h+Jtf8A&#10;iL8aJ3jgeTSfDaBzcW0dzJa6bHZxybkS/kRlW4mBP3BxwAc18Rgsoxtes8PPCtTg+WTk2ox5Wrt9&#10;Haz93bbufWVsZh6WHji6mIjRwzSala7le1lFatt9NPuPqH4x/tQeGNAWTw58Irc65ck+Vc6uq3T2&#10;tpOz4mSyzIBeAggbURVBQfOoyK+V9P8AB+reIr//AISP4l3d2tzqV0k1hocc002tau7ylUjFkhxZ&#10;wlTEPujIIX5mBNeyfCr4ZNBPAnhHRotavlUC98S6tAy6PYs8bKv2RGA3hJCGUJySmPevuP4efB7R&#10;PCMya1do+teKZM7tZvY1mePbJkx6ej5+yx4ZeRl8H7wXgezOplOQc14LGY6G3L8ML7Le2+6SfzPK&#10;jWzDOeWlh4ywGB2c5XVSolbb+VeSs2t9TxL4b/s+av4ghs5PEkMvhPwjahbi28KWZaLU9SCgFf7U&#10;vE2mJG4ynL8kfJwa+rofCNhpNpbad4esYtFtbTZPbQ28MUamQMFKy4Ul90YO7LgknkjrXRzXE7zI&#10;ke9GUYB2MV3ZJbJ7ktjIzjmuXvPGBtWeP7FdMRdpbzPOiKkaKctLtdshCc4PXBHBzXz2MzTE5hU9&#10;pWk3FaWXwxXkttL2ukephcsw2Ci1FJTb1k1eTb13tf8Az6mP4xTxDLY3yCayLQQSvaFGuYlkldlV&#10;Ila1f5GwxyzFAOcHjDebeHvCWp201sNVa4muMB5ViDE+VKAxVS64kjLfwkgnGc85r2n7ar3DrPB9&#10;ogntVmhmY4gdxIwMTRsCAykjg84HaqU+s2unmSXUU2lwIocRkJhTwS/AHJ/SuHnUbbOz67/f/X3H&#10;U4XWjfKu3y/rUsLfadZ2yRxCKKyth5s8efss5IIBxGOZCAARzghR3rwb42+I7bVtLsYra5DwWyT+&#10;UhRt8ZdhhZGGd5wF5BIwcHnNek6ilpqsbC2laGKd51maNtjOzjaiBM/PHggnPFfO3xdS0sNEjgtm&#10;LtBauzsfkf5wwGR26HHPIxXoYac5ya5U1a6a/r03+RyYiEY2vN3dt/VNabfceW+AGFxcao+V2uuw&#10;BAclgSD8ueMjPPvXRXqvZTiRCR8wyCDtGDkY+U7mABHXvwRWJ4EtPsWkC7TDM6JK4dSSwLZyMjng&#10;4rstUhFzDvU8Ou9cYI2k/Nkk5OQyn3zx0r0X7qSkk3ZX/D+vuPK505zV3yt/dt/l267mpa3CXtsr&#10;q3zqqg7Xw/qTgA5Ocjbx1yDQ5XBQ4UZJXKgBuwGexznGTgdTwMVw+n30mk3KxuWaKUhXU8Kgzjco&#10;x0wOa7VmjnjWSFlaMgEOGB3ucDgZPPK/lkVEZqTklo1ptfe1v+CaqnrZv3VbfS+2mlylJb7Xxkkh&#10;QD02hgoO48YwGHoc/XNVLfU20+6ZGYeTJjzlKkhwQB8pPG7H44PatpQJmdXADbVIY9WO5icOenHU&#10;dciua1exOxpUxgMcckEYPGD2GP5UnO6klvF22021sdEYxUknLSW34fr8j0ONIL638yEoySBiRjcw&#10;z82G4xnt6j26nOjs5ILuMxK3JXczDGwpkhkwACCAM9uexrzzSfEtxps6xuSUDbWjZtokUn7wOeGC&#10;gnPqMV6vYajb6jE1xDIrYHKjDFSRz0Jxg81x1F73NGN0+jWj2/DudMYOKSm7XtqnvtpsaoTzY2I3&#10;RTAHnrhlHUZ4I+o47VUju4t/k3qrbSZK7m+ZGJU8oSOCTnPYZx1zUqYSQE8qOMYOW6HBA78j8qmn&#10;tre5gZZEV0bdnABYd1b1UAN29aqNWE3L2kfi7fLb1/H0uDi1s7p+W23+QsLX9g6z2F20EikMJVMh&#10;JZMsp/dt8uMdRj6V9P8Awu/a/wDi18NXgt11ZtU0lMKbLUt95bGPgMgMr7osjPAOPm6V8dzrq2i5&#10;ms3a7tgSWhYM5RDkcAnKjaB+dS2viTRr8rbXObKY4DK5KZLArtDHjO4gV2YbH43ATVXB15UVLRav&#10;t1Wq+9P1OavhsLio8mIoRqp9118n0+R+1/gj9vv4Y68LePx14QtrG8Pyy3drDDKhfgFxhFYDO445&#10;xtPtX1v4O+O3wF8RrG2j65pNtK6qwhuJxZuQwG0BZiPm5xX83dta6esivLvmjcsWaOV2UZOcoVPP&#10;GR9MV7J4PsfBt1KnnX2pWkpxgQXckewjphc4zn+lfaZXxTmNWapVpUK8lbWV6cntfVJp/JI+Zx2Q&#10;YGL5qftaKX8rUo99nrbyuf0rafq3hDUIo2stVs2R1BQw3UUgABONrK5962PJsJFxBeKeCAQ4Ocn1&#10;I5HTFfi38O9B0FlRNL+IHifTnUDarXpaNHduu1sfxe/8Ir6k0fSvHdjGj6X8Q57+I4ZfteHLLz8u&#10;VY8cCvtKGYVqkbywn/gFSMkttNeVnzNbBU6bcY4tu3ScJR/Fcy/FH3Jd2AYEL5MyH12kHPQY9Otc&#10;jfaLpxYrLaRpJ/z0jVV6dSTn7vAH4V4JZa58SbXb5uqW10oKkZVgzHkYJI65I/EV1EHjDxSybby3&#10;tZPlCl9xQkDI79TkH8q1nWpztzU5QfW8f8rmSozhtOL9Ha2x1l5pdq9pJazfvYpGyY5QHTaDuGAw&#10;I+h7dq+F/HvhfxR4T8Z+I9Zt/IurLxDe2Q0uSRzDHDYQWjxlZMxNvljnfYYxy6lWUYOR9kjXbicf&#10;vozG5C7EByu3HzHI/hrgPikbC88KXsl6IwbL7Pd28rhd8U8c8e1kYjKMwZkyD0f6V4HEGEjisurx&#10;i+WdOPNF235fe5X6267P5o9fKMRPD4ulzLnp1Xyy/wC3mldW7aX7+treB6Zq+pX/AJgvzDYeRFbW&#10;0FjJKs24qirLI0i7QuXwfLXdnJwewW7/ALT06T7Fa3emT29w6TlyJgAJF5WNET5pVQsNp4z1zzjl&#10;I45C1u1vfXBlW5VlLRxRqHljk81Ckyt5ke0kAk9VB4NaBuSJZYryPyktyJBPJl3jkTrktkCMk54w&#10;AcfSvyBtubdknptbf0X3X79j75U1GKs7p/Zevba+tv66Iu3kiwvBIY5rr7UiwRQQ2puCs6MVUrFG&#10;AcAy5b5sYTOMA11ui+HrmIpc3UohdkjZvs7CSdYWUDypIo2IXcB0bHXkDte0/VUewhktbGO5uI49&#10;wdo2a2juMuJZC6/w7CnA9faprebU21OWGEW+nwGFFnmMJIkLgSM0OOQSZAPmJ9qznN3cWuV/8NsR&#10;q46fP79v6W5PrGlRw6dJqNhffZnjJcLcRK4KRIzeWltE+S5CnIGNpYMAWrP8M6ml3plyutWsGpoW&#10;uJBeW0JS3tCBbrELua8YslxLtnyrqF+XIY7edLULe2tmcXOsQQm4jaIyNl0WR0IWZlLAMw+XABGR&#10;kEiq15dWFvoy29lJaXTXDRtqiwJtE4C+V9otUC4VfNjcrkHqTms4zndRvfu/LT/gdP8AIpxpcjcl&#10;72lu5zt94a0S5W4NhY/aby5kNxFbC+htUR5nPmPcraNhYgoXaQzbgAABgiuj8ORX1/b29nquk6et&#10;1pd1KYUY7kkSCPNvcxmYgiUEEAfNnAIxkiuYty/29NQa5zploEEiNsBMztth3DfnCkHkAfd6Vwfx&#10;X+M/w5+Gurf2x4v8fWOiRHRJBHp0M8X2u4dt25oo4maWSZoyNqgKSe4rWFOpOXs1Fzlu7Xv+C/z9&#10;BOS5VOTsunrZaav79Eeuy2EUwF7pttK8NzcsrxXmEKP5hSRwqojtGpijXy9meT0GM37rU4vD+lXG&#10;r6s2nabp1gDLdvdzGzNtaDar3ULuWBiGSzhlPyqSBjmvyM+Mn/BTi1vtIh8K/BfwPqtte2izx2/j&#10;rXJwlxdRxXEixzW2nNExMJTyuJSGzlgSeB8V+Ofjt8a/i3NDpnjTxFqGrrOq3LaVB+5WIRQsyIlt&#10;AuxxnHRAxOMtnmu6lluKqSj7SUaUW7e9q3r0S28rtGMq1OMYyS9o3rZfLd9P+AfsR8Tf28P2fvBV&#10;8mgrqUvxG8RS24W00Lwrc6Y1ul0skqiDVfEl3Kmn2ts0Tk70luJB5bRtCpwT+afxn/b4+M3xI1e9&#10;+HGjeGNA8BeEdZT+y7y10u9t/Ed3Lpl5Knni91m9sFE2LdSN1pHAq5I3Mea+UodJslt7i51TVrbS&#10;rScx3YsLezM1/qdzaNdw2kUJlJltLYSpK87GVRl1O1iUx5vceNfB2i65plvLqFva3X9tFLwtOimO&#10;WRoYoo2fzmdssOAcD58kncAPXoZVhIwkmniaji2k73Ul1tF6K/Rp3a7EYevVqV6SjDlgmul0lpe7&#10;lptdXVmtNTp/FdouhXM1wkn2kxztPuD4kfZIGXYxTAyvqRWppnipXt4rmN4S5ECPEX2FWBZmyoyN&#10;wQA5yex71y/xG8Q2rtNawGMBWlZZF2sX3DOEI7eoPFfOieMprO4Nush2OSXBO1VB4AOB8zYznt3G&#10;K8eMJTnJxi2otbddtT9qownKnTklayV/w/ruffukfENIIHs5J2UOgyMk7V2gYBJ65I5UDjt3qpF4&#10;kW6a6w/zBiy7ztCgBgcGTrnA6A5DHkZr4usPHTO4JuDkHB5AKqcBVZh0Yda9Eh8XQPZK0M8bXYUn&#10;53xnaCSMZ5baf8g12U+fni6l4q2/mv6+QYjD0pLmpx99rW+uuh6hq+sNfRXNurwzRSxyxTpMA0Es&#10;b5SSK4QAZj2swxg5C5IOc17n8EPiB8LfA2j2fh/SvAnhnwbcO6pe6noWn2MC3lyhIF3eyiPzHc55&#10;Znbk9FHT4W1XxVNd2Mc1rNF5kcuy5t1YB3ULlnXH8X1znFcPq1x4l1dFuNA1mytrW2EbS2sxuVuW&#10;lj4kDOh25znHUcVtXh9aw88PKbpU5O795pNpdUtH5XXU4MRgMJWo06lWl7SdF+61Fc0U7JtO+zsr&#10;q9np2P2Q8RfEOwtocx3YnaVWdBFIhdkKl1JIIwM+mePTrXiN94lfWJDLcyuxdgVjRmYjAO0OrZBA&#10;5z05FfLXgbxXO+hWVpqF59svoIVhlcTFlWRSQke9zlgox6dM5PNer2N6Qi4f5Qw3uGAVkYZD5JGM&#10;57mvzfGU5UK8oTV+VtJ2s/le172uebHDyp7+9r2t/n/XU76O4kd8BVjGcBpX+bnPzrEAckAH+gra&#10;gMaNlnZnYh8ON+dgxwgGF56nHBPvXmj6/aWjKiSi4mfkRxEELt3YDzH7vXsKYNZ1K+YraQhVkPKw&#10;tvLqrDCyzHBzt464x+OPErSam46ymrbadn6adnrqehh8JUqq9uSD6yaXro9T3XQ/G2qeHrtZNBu5&#10;VmO0ywK4ktj6fad+VdQeygkdjX0R4a+Mum6okdvrLR6dfuqJ55cmxlmP3grscwnn+LP+8O3xZpEN&#10;8DHG3kxbmwFJaRlJxgsV4wDnv0zWv4o0+9tdOjvtPldpLVTJewhSVdF3M0iFQSrAYJC9QOOa9LKs&#10;+zHLaijSqc9Gf/LubvD5b8r/AMNrvfQ4szyPLcUoqo+Sq9FUj8Xz6Net/U/QyPUY3USW8oZJeUKM&#10;ZI3Gc53DgDGMEH6selNa6fLAYjLEDqpjcg9euBz646cA1+evhP4t694bjjbTbk3VhuYvYXTvJDgt&#10;udVZsmFgwIGDgZ6V9L+D/jX4U8TmOxubhNI1T5Y2s7x0WKV2AyIpzgPzxg4Pr1xX6Nl/EWDxyjGU&#10;/q9Z7xle1+0ZaJ690m+iPhsx4exmBUqkY/WaENeaC1S680d1+K8z243LqQGk8tmOWzgoTnA6dySP&#10;9rn+GiW4Xd85MbHDBgCI8bQMgY657MOp5as4yxsEkST5XUNt+8hAGQQRnuPpz071ALxTlQxznbhx&#10;8jDrtQ4yQOnWvWc5tya2Vv8AgniNcsWnaz18+n9ev4X3uZVG5iq9dhUhon4OC4ONpzyOg9Ae6Jek&#10;hF+ZeFw5JCsMKSodV4cgH/awcZWqZkBhID7CODE3yoT13cdDz2+tRLJCCY+ItxO5HIZCxJIVVPHJ&#10;wRjHrg1o2+XmTt117eYKT91X0a01/r+up6F4KlVfE2kmQbonuQuRgAhgVwSOp3Y6HHpmvp+eyILm&#10;Jt7Y+7IoJUYJUA/xc+vPP3hXxv4au5LbXNLlLFPJv7c7GY7CPMVTtf8AhPPf9K+5xGrxICoBZVYK&#10;cYKuFPUd8Hg+9e7lT56NSL0d18rr/gHjZknGdOTWrT/Br/P5HkfjSRNO8N6jMXkEsyGEOzBZC0xC&#10;blIHC7c9B24NfKrWyjaoYLGGbzIyoJlYjrIXJJ5B65GT94mvpP403EcFjpdgWw08skxHIIES4BJA&#10;4GWP5elfNFyTjYzCRCCWI4kXdkEAjnOO4/DnmuPMpXrqnuqaX3vX/I6cDBexc39t3/T+vUZPDDcb&#10;gSpEDFcqSVjLAH7pGM4xkEEEdT2qnHDBbCX7RO/mZyjTN+4wRwqEAluB0YkAn5eKtIUiVkjAVVUt&#10;sGOc9SVxyccn/d55GKqTwrLKHlYyKjAiNuI2bH+sOAMsQRwfpXmqztZvT1/HT7n9x33jpG2i3Tfp&#10;/XYXdPO+4uI7eJTsUHa0uQc7zgiNcEdiMHjFZ8jSuY9ywteEtyhLw2kWFYEqwHUBcYAyQcgYqxJc&#10;K2+3hdU6eZOcEQrnghRgbzg454qOMq4LRKUjyys0kYAnYcMw/ugtn3PU8UJSUnr7v/Df5fiUl10/&#10;VAjNcxiHdMyg7bi5Qhd2NpZVABJBbqVJ6Y7V6x4AhCyXJhiDNsUKzHAbac4dx90D5skHIxgcmvKd&#10;wUGJFKhM/MMLGqjncSOnGR268V7L8M4mvbW8ZEZrTeI/NPyS3Ei5DhTjmEcc+1dOE96tT6PV/gYY&#10;hqNGdtE/66no3kuWEkKlruQCNp5DGoWMHLGE7sMOTgDPTJHNV208+cscUwe2i/fXUrMSBIOWZnOA&#10;cDoBwvJPOKjLMJGdiLWxtgyOWcKhK5DM7f3NoGOeACW6AV8B/EX9tbwBJ8QpfgrZW7a34S1S21Pw&#10;9408R6RezRG1bU4pLF4tJurZg8jRB38yRW4P3Ccc+visThsJS9riJ+zhpv520XVpbt9Fc4cHgsXj&#10;qkqeFpOrKK5nbZJed7a291dXofF37cf/AAUCsNb8Z337Pfws1ZG0e0lmsvGHizTptsWrXsEzRz+G&#10;dLmGC+mxvHuubgEfa5gIIv8ARome6+NzONc06Pzok3FNm4EKpderY64K9fQ++K+f/wBrz9mTxH+z&#10;58SLiCxuJ9X8F+JGfXvAvihWJj1bRZ3MoQ3C8HUYJGRJ0DbgSH6OpPRfBTxzH4gsl0jUv3Wq6eir&#10;LkhhOgwn2kKB0Y/e9CDXn8UZTRq5fhs5wNT6zGEYqor6xvtO19Fd2aV9dW3dn1vB+ZqjiKmU4mj9&#10;XlOTnSla3tHonFu13JWbu35JK1jsbPTfsl0wUFRvH7tg3ygAdCRgg8duh9a9J0uPzNi7BGysNjqq&#10;qpzk7JGIJG5e2evAGRWxN4Z+1wi4t0G+MLIdpDCQABs9MkjBH61FZ2jQl4zyDsKqflyAYzuOBwVL&#10;cd+DzwK/Ma+KjOEppXlovK/9dj9VoS5opJ+p0lrGkMm9U2QyoI5SApIcnbtbAHynkZ79xzXUWtla&#10;TWrRSLFIiqxkBUtyE5RUY45TkY67cdcVz8aqVY7WJ2KJdoIXIICyAfUAH6V0+nzRptaRfmKhZNwV&#10;htXcscigDpz1H6Yrx5Pmano3G/p53/4H5HUm+XXp89P1v/wRNNaexuRbSgopL/Z3kJyY1LYVmB+V&#10;wqgcsdwA6nJP2J8CPi9ceCdUW2vXlm0O8aKPUbcOWEZBAS7gGOHVeozllzweK+Stcjlkh2worSq6&#10;mOYYwqBQVbA7gEeuQT61c8N6u7go4MdzCdrLjaJSm0bxnlgQOPQ/Sop4idOVPEUn+9oSun2+XVNP&#10;bqcmNwUMZhZqrHmhOy8/J/112P3gsr231K0tryzlW5tryKOa3nhKvE6SAFWVlJyShGfrWN4hL2+l&#10;35R2UvBJt44yVI2gKOucccfnXxr+z18Yl02SPwjr9y5027cJo91M+RYXLsoNvIz9LeSR+M8Ix/un&#10;j6/8U3DSaNfM+xVMRCZbbnIBB3DHUDn68V9zgswpZhhPax92pb3op6xf+T3Xl5pn5disFUwOKVKo&#10;rwbvFtbq/wCa6ro/kfkh8U76W413WLlrouTdzIkbmIDep2gFWbgcYIIOM8d6+NfGVw32mVSBuO4u&#10;NxO5ZGbgqowPlOMLxlSQT1r6h8cmS41rVpPMwh1C5IHGATM/AxywPTPHWvmDxmi/vwCAI1LK+Rnc&#10;TkBiOvJPXp2rwcva+sSunK97v7t/6/A/VsNT9nhKaVrqEUu+y7fP8z5x8SXLgsimQbVYqAF8tAc/&#10;KEbtweTnOe3SvN9Sc+XC67d5Ds21SpJjkYncQoCjGfUEA46V2+rSfNLEWLs0jFXLY53k4OFHH3u3&#10;YfWvPdQnDOTGu4Bm3fNgcAjyxnOfvNntxX6hllJuNNLTltrsn/kj4zNKyk5Su3K+29l/wDmbi4ka&#10;QEFdwzuGXLOFbDDL9gckcZOckeqx7y24KCuSwVSASCTlvujuTng9e3SoyvmksWAlYM4AOI40IBKF&#10;gM4AH5YrQ0+BnkZUaQABgCvdcbjhmHA4HT1r6pNRjpuu/wAkv69eh8koOdZu7k9betz0DwBpo1Dx&#10;H4fslZWe61WygZ9oYq9zdxIoVMEMMtnB5JjxjuP6aNf8MPplhYaxoVtbzXmn6WkNvC+YfPtVt1T7&#10;NIyfxAKg9MYJBxX88/wJ0FdR+I/gO1WIzy3PinQEjcjBUy6raIoOMb/mOQTzxwfX+nK7tEa3iQZK&#10;mJBISMbHCBRIMdVweegr824ol9dxUYpXVCNr+be9r91/kepVi8NhsM00nUc20vSK/wA7bo/N7UvF&#10;GmfEjWm8EeNdGufCutidx4c1FG3fZ77D4LoygzxuQhVSFWRS0YIYx1YsfiR/wr3xXp83hPSZZp9K&#10;gudJ13wusbaff3sHF3NLYmWN2u7UMZ7m1RiGQpKUxHIyn3H4i/DG11PV7W+W3iUmVIpnljKOgEiy&#10;xSW9yvz2tykil43U4bbsIwRjzn4r/DRru1PimygXUdSj0+2S7ubdSdRFvYl5o9R0gq4xchwd8YBD&#10;CV9oG5a+dw+Ko0cTQjZ0ow3gnJwjN2XMr/Zkul3Z32uXN0q1GMG3aSaavZPTS7V/v012e57b8Pvj&#10;F4J+Mf2qfwvO1j4r0xEa80e/Kwm+hQ7hDuCqZGDbdsyjdG3quc+xW+pyXypKrS2moQswQyMElWaI&#10;hZreZFwEuEY84O11ZZlwCwX8a10TXNF8PL8X/Cc00Goafrj6ZrFnp3nWl1p7OivBNLHGflikYHHY&#10;liPQV+g/wv8AindeJ/Dul3OvQzW3iLyrZftMgEFprRwPs63EoG201VCWEchASQOUb5WIHp4zF0sv&#10;xNKvB+xhXb10SlJWbVr3UrN2drT2+JWljPKJVsHN05e1jSfLKLu5wbtqm170dE9NYp31i/d/VH4S&#10;fEK08T2X9jaxK8WvWsaxW0fyYvo1BDvISCTcKoXOPvD5s8HPvLaBJDaW7TyIxLkxW8TgyLG3zLK/&#10;OCCQcDOTivy40vWrm3uYNb0ueS1vLaRJHQAxzRtCwLEpx5eCMEc7TlTxgn9A/hN8S7Hx9p8MVzKI&#10;dY0+KP7ZbK2TJChA+0R8/cJ6/wB0mvo6GIpYmlGpTd7pX23tq18+5+e4/Byw1SS5bR39Efyy/wDB&#10;cr9myD4c/Gvw78YPDWk+T4c+LmjznV54bTybKHxvoMqx6qJAihUnudPm026+Yq0koncAgOa/AbUF&#10;IZgzhMHcCsZUsMbgowcEjOSeM5x14r/Qh/4KM/Avw5+0J+yl8U/DWo2C/bPDfhjVPHPhfU0tw76V&#10;4l8L2N5qFu0JIyTc2sNzazAfeivDj5gK/wA/HxLYz6dqdxazKY5YZAEVRtQOuVcdORkHB9DX7TwZ&#10;mTxeXrCzX73AWjfXWD+F6/yr3Xvsn1PyjiLCLD4mpUUv3eK95Lqm9GrLpe9vI5dWKgEMFKjqFwSO&#10;uNzj5sg9cbeOpqVwpViqlVDDKnAUkrxtUEZGEbPORk5HNRAtESCTliS5XDZTJ4PPPIxUjEAjDbTv&#10;y2wfdUIqryfRS31ya+x7dv8AhvvPmY/C4upyrR2X+fn2FMbNHlTHtHDqQuVPOFHAIYEHgkjnqQKf&#10;HkOojdXLEJskVsqWwcnLDJGM8kA46dqQLGVVgTIRncTt5Z8kHGOcD+VO+6FXYAPlYg/eJ3bcbgMq&#10;COnvwOaTfS23T56G8IpW5ZNxaWl9OnT/AIAMi4ypTgspQ5PCuxLhyp24JIA9uOtIgRcKCx3ck7GY&#10;K+MEZzyeeew9KtKu47pEBjkG7aAuUYFuWwc7s8+g4qWRHdSFAwDnGAMnGNxGMKcD+lS202t723NI&#10;UYpX3l+Nv0/4c6jwP8NPE3xJutS0jwjbR6hqemaVPrZtJJ4rZp7OC4trSVLeSXCtN593CQu4ZUMc&#10;EisHXfhl4/8ADkksWu+FNdsTCXV5JLC4aFdvGVuEQpIcEcjse1fX37FW6D4p3gOwJdeFNVgcsdxA&#10;jk0+4IAzgP5kaYHT5jxkiv0A8RxxSNOCodYcrtdYyGbb8wJK/TP0JPWvynibxCx/DfENTK44Gni8&#10;J7KlUTcpRqJzT5ryXMmrx0XJfzdj9w4O8Jss4x4Zo5rLMq2AxyqVacnFRqUrQkuT3GotOzu2p28t&#10;z8BZLGaOYGSCSJ1cAq0chZMH5SQ4G3sT0/HvTa3k3MG+eMEEbQQAGYFcKOGPB/nk8Y/YTxN4R8La&#10;r50l3oWlSXMgAdpbO2LpxksrGP5fXrzj1xXlU3we8J30yqnhu2dHAbEUbh3wHZSNjAbdrDjgHePe&#10;uzB+K2XTpqeIy+rh3bVKUZ29L8je19tjlxvgTnNCpJYLN6GJgm0uaE4P5pc/5s/NaO1ztjw2Wyyq&#10;N5BOQQQoBHQ8nP5V6Z4Z8POLeK/+yb0a4kgBliBbzIo0kbCOxKDbKh6Yxn3I/Rzw9+x/a6vJFLbe&#10;ECsMm1YmkNwABJtAyxkzs5B61+g37O3/AATj8NeJtX0zT/EUEFusskkZtocF0Cxs7hjcMw3+WqgA&#10;/ezgc4rLHeMPD2GptqlXrSdrRSptt3Wnx/ffRHNhvA/iKc39YzHC0Y93Ko7Wtd2VO+19ND8WfB3h&#10;+51SWKCx065e4xsSKKCR5A5bnzDs4XLAEnr65Ir9Lfgf/wAE/wD9pb4taPca9pfw91XQvC9jaG/u&#10;/GHiO3udH8P29ig3T3Bu5bUtMQoI2xJI56c8V/Vn+zX/AME6/wBnb4X3ej3CfDzRNVmSNCb7UoIt&#10;R+0TBwokxIpAO4egwUr9Af2rtW0TwD+zf4s0jS7bTNJsT4XvZJrVoI7VP7N063aSSG3SPbiUBFYL&#10;nkRH3r5HFeKuYZlWVLLsvjgqcpJc1WTqTd2rWioxin6ua8rH00PCrJsowk8RmOY1MxqU4uVqcVRp&#10;q2iTbdSbV9b+5of55Hja91T4d6xrvgPTLqP7Zp811pV9rMTkpNGqGO4XT1lBNoXWWVd5Bk2oNuwk&#10;48SmmldlUu/kKrRyEog64w7MkWXztAGMhc54zXbfE3XpNe8beIr5FSWO+1q7mPkBdoUXM0mRyW2D&#10;KheSCOPQV56bkpF5shLzAEkovzsfu7iOpI444xkfj+wYNV5YfDut71SrTg6j0tz2Tk1y2tr2S8kj&#10;8SxnsFXrqj7sYTkoWv8AApWSu9Xp1bu+upDd3MVs8CDzEA3MJQMKNxwcbySuBjI4+gq7cXaSKj3A&#10;ZoZdtrJLEgUCVFARy+3BDxqqjkHEBO0hsnhtb1LbG0A3u5GA3G5AWBAGACQGAPXIx1rX8L3xvrK5&#10;tbvbHJKY4cunCzRyLJDIpPRQ6KpI555616Tp35Z63Xn3trr/AJnGp2Tiuvzt6HXaWkMUrNCjMXyX&#10;OQZULEErln4z8pyOOfxraa4AlTH32UDawdymCrFGYsFIyOv+114zXNRloZmYFU845KoeAUynzhsZ&#10;wQRj1Oa6OzC7omyjSsHaQM2Q2SOFQ/eKjJP096y0cnJRcpv7vvHzStGDlZX9O39M9K8BWbJcm7P7&#10;uBEMihSmf3hzhvkG87g3C5PTrXstrLJc6rYWqMCHngcbxw22ROiqmCQcYBxz3NeUeGJDsWMkREuY&#10;AMkM+wgBwV6qCuB7V778INCu/FfxM8K6XbwyXTvrmmW0dnz/AKUpukadTxyPJRs8c1wV+eTlaNnb&#10;RdfJff8A10O+goXpwb91u7fdaaao/Xjxp8ALf4l2eiyas9vfarb+EfDWi2i3sC2yfYNF0ay0yxgd&#10;Cx2RJBaW6ALlXVedpJz+aHx6/YYfSdUabw+GWTaGkjgjDDfJnchkj+VF3dsjAUAEAjH9IvifwPps&#10;utWM1pbOdMOkabZ3kcznI1OCxggvWgmVQYrczb2RWyADt9McZrXw70f7TIf7Mghg2ER5X7SZJjuK&#10;hWKfxEA85XLV/NuKxmLw+aY2tRxknUlVnd3coySk1rd7LZJ7LRWR/QuEw9GeXYSEaKhTVOL5LLTR&#10;NpW217bs/j88Y/B3xh4BuJU1SwujbpwZYB5sbJt2neNmEJyBnnGc9cE8FaaZDK7mQneSMqpG2DZh&#10;1kkAGQ2FTOwFQRjJAzX9XPi79mLQvEQuJ9Vs7aC0uUbd9qt8ORMW+UhlAKYXjHTjFfD/AI1/4Jp6&#10;bqN3f3Pha7FjJh3eFFxE0bMdqhVYbXYtwMdEJ716kOI6/s5QxVFqVl+8hr2veN212VtH2NKGCpxr&#10;R5HaL6PXW3TT8H8z8R7TTle48pXYo1uHEixNztP/ADzC4K8jqTnkg1j6nFfWV2t5pjzJqtm6XKvA&#10;QiLFbOksUsiyZ2NtXJ5Y4XoR1/Ux/wBgLxlp6vHZ3S/aYi/mh0JVEiJCLIMZXPoM+tcsn7GWswap&#10;v8RyGJIhl5LaL5ZADhQTj94NmRg+vHSuelxPhcPWdWNSc6fLqrPW2ji7pXT7Hp4jLMPjMP7Ko4wn&#10;e6vpbzTtuv8AM/VHVvG2jeHPDiavqusW2k6dFvaaRp1Wa9uIiGljZuS7rEY1Ix1x2INfj7+2FrVh&#10;8ZtXtvF/hLw3Jpus6CjCLUY45I73XdNg/eIkkSqrSIoQsrMAxBwMgVqr4t8YfEC8XWtau20fRI5C&#10;YbqcSNbRh3Lb9H0aQMs107bsSurHJBBXAFfS/wAMvgt4m8bTRXtkt14c0CYMl94j12QyeItXgZTk&#10;WMEgJtLd03AZ2j5up6U8lyqtklSjm2ZYxYGVJXjDXmk7fDKOl003ePbV9z5/H5nhMSsRluCpf2lO&#10;onGpKLtSim1tKz5nF6qS0urnwr8HvFOmeIYNOuNWs/tpshFaajZiTZcAtlIbhGP3IjPs8w5X7jA4&#10;OM/rf8N/gJdahbWV345ktbDRoTFPbeFdHlCwyJIFaNL65jGLiZkA3hSRkn5iDivy4+P3wdtf2cPj&#10;Pp76dPdv4D8W2N1e2N1cIGMV5D5b6xpNyUWNTJ54SRMLhUuExkkg/rd+zV8Tm8b+AYrP7SLvUvDy&#10;22n3HzH7RNp4jU6dcF88k26CMk8/uc5ya9fiDHTxmW0cyyufJhcVd1bK0oyu002ne6krNa306avy&#10;cswEcLjngcxl7apTSdJt+44tJqyvZOzaem6aeqPooaR4V0WPT7AQPpdjFGvkQQKEtwIdqpHJ5OMn&#10;GMDHNd5Zi0f93bIHiMEckW14xhJGcqw+bIYgdCM/KOtc47JNcwC4sVJaCCXyZXDuZRkZBxgA8YO7&#10;PtitWR50ljisJLe3kUSZhMYK4lTJIKngCVjuBHO0465r83d5tybvzNNu2vR9Wfa6QUUo8qsu2m1l&#10;p0ILnTpru7IW4eBIcS7VwCSeOxwR0znsOlY974ctLDfMw84yh7grM7SGSVnQLwSQ+0KdoH0rqIxL&#10;bW37+VLq5eRlkBAUtlicA7uRjHUn6d6yNZkW6QvbMfPjKrGgcyEuqn5UAIMfOckHgHPah6R5uWz3&#10;/r9f+CDacu6f/A+ZRTTGZbYTmRxH5a4OxY44C43OiNyZQMj6g+tVdY0G21+4GmKJZ0hfdLFjYfLx&#10;8i7scEg5znnPNSLdpBasl7dm3khjDmIFhHh+Wjd2PXc+Mbv4M9eK0H8Q3GnLay/Zbec3UWyFLTYW&#10;ZIlyWeJGypwepHOOtOEVNOLV9NdPzIlKSs3p2v8AocLLoVlYXNwJEeAWzrHDCreYsuflZdxOMhIy&#10;T09B1r5H+KsiXv8AawgAMUZeKPaFf90ileG3cAYOe3GK+uvE2sQWul6lrEzSpeywywwwrCsVvHJK&#10;REkh5Pm7hJndkNkba+MvFBaeyunLB927kOwKnJzjPU85yc9RmvRwcXGMko9FZv8Ar/L5nnY2dp0V&#10;e9/+B8/S5j+DZll8N2it1S3aBiCCWaMsB8x4PG38vWtNLqVIC65Y25MPlMcBo8grJnPB2qR6/L71&#10;yPhW/EGmXMTEuLa9fzQr4bZIQQygdDyenoa6K4mVJVnjB+zXG2KU/L8hk6SLgfKwYZIOc856muuc&#10;pO6+F2Wve5xQi1Um77tv8f6/Mmuba31BI5YWAk7Ekrg8HYM9eMH6d6qW9zdaepRmwu5QqsARlmUE&#10;Ak8HpyPXtWabyfSbspu82FiS/VAEYgA88DHHI4PTFdNHIl7FvV1ZcBuqsQiDnBx97gjk9h2FY06l&#10;3J8vKl1va9rX9f6R0NOKtFKSevy7/wBf5kSauS43Rv8AKpIzlQd7E4HbGS3U4OMitlb+CSPbL8oP&#10;Kl24TJ2jnkEZXj2rA+xoyqokT5mLn5iCNhwMgghckHjjk8jvTPs05yobAww+Xvt5ADdV78dMfWpW&#10;KjzS6821v1f+RapOSTtr+n9dytr+kBX+0AfISGjZRtJ3biBx6g+gFc3p+p3uj3KNbzMuJMPENxjK&#10;g/KjcdcZ/PPvXe20ojhS0u1eSGQDGRl0kAPzAjHy5bkDI/GufvdNiiu2jkzJHIgdWXkjnAAAXoB0&#10;/iHAzXFUm5OVo/F+dltbY76TbhFTXM1a/nseo6R4gs9Xh3xTCK4VQGjLL1xglScZ559a27e9eGcQ&#10;zKpikDEuxAMYwcFlY5blRnHTI9a+eyl1p8wkt2kzGxYbWHQH/ZwTkZ9+e9d5o3i2G6KQaiSk6FlW&#10;ZmkGBuI2sFPByBxjr+VTrDlcbab/ANf1+RpKm+Wy96L37o9dIHleaNrblAIPzKRycY7DHvxXMap4&#10;Y07V0YhRa3HJByo35wc5A5GQO/X3q3Y6oOIpJS6yZaF1K7FyQQhIGCucjJGexrfMaOBk7HI4OMgg&#10;rg85wCQR9PxNXTrOTSVuaPTzt/l+RzOny3Xfr5aHlMWjeK9InC6bd+anUQ3DnydpbLLuOQp2j68c&#10;16R4em8YALNL4eu3PX7Rp6rcLhSPvIhJHB6beM96lIdRsZGlQDaM85PA7YPCgck98dOujYaveaW+&#10;+yuZICPm2hmHLH7vXjp9P5V6GGxVGMl9YjKCW0qb1vprZp6eVzmr0K0o/upRbfSStfbS6/Nnt/g/&#10;4h6hp0tvHqGn3iIWjyJbW5gkATqSroN3/wBbt1r7L8B/Fm1jS3DBzGdoV97gDPqHGSOQOe4r4o8N&#10;/G2/sljttVs9P1KEBU3zWkJlVEyGALDAOP1HTFfRHhr4qeEb1Y/+KcsVJ2tIEtool3FQA2VHDfKP&#10;p6195lePoSUPY5hz66KcGpL80z5vHYWor+1wdn/NGd106aH25p3jqyvVRYzISepDY2ewU85wT+Fd&#10;NHrEbKrMH3EkorFtzj727AHbJzkd6+a/D/i/TJ5SttYJCyiOUDGHEbnG4K5Bkwp5C8kCvTNO8QQo&#10;zM8gLpJKiSAOokhkIwrRnhQCo6c/rX0H1xSdlUU32S0+e3+R4E6DTdouK8/0v/W57Rb3EYQySMm8&#10;ggEP8oA4CqMe+fwr5h/aH+IEFnYweE7KYPfahIlxehHBEFpAyOkbnI2vJJhlHpDzgHnQ+JPxq0j4&#10;f6U4Mkd7rV1HIbCxSRWcHGBPPtOUt1JH1xgV+f8AqHiu51zUrjVtQnlmuL+4N5dXEh3sJCyqIkHI&#10;WFUIAU8ADC4r5fiTPqNGj/Z9CaeKqW53f4Yu2m696S0s9lq+h9pwhw3WxdeOY4qm44Si7001b2k1&#10;s1f7MXq31aST3PsbwdbSeJNIsr/7XEqNElvtLglrlFZZRuiLOhBRnwUB2urDOa9U02xtCt9p1oYr&#10;i+giEkkEsUjq7EeW9u89xHjczjgDkcHAr4++Hnjv/hHCbGea4fQ9ReN7m3WaQGB0HyXapjJwr4Kj&#10;76YyTgY+q9Cv4JpH1XQb2xtLWCJLiHUZXKWd2ArfakuR9oPPls5w5Ugn7vFfnVRVH76moxe1u9+6&#10;6+VvkfQ47Czw1WUXB8kneL2XTfzW2nrc67SZ0toDatBBYli3mW5wzxRBQXdzhdmSgwQSPwrb1Zo9&#10;SsbpdPPnXKKgEUEsIuhDGcMwR22iNQFBZmA5GDnAr5i+K/7V/wABPhMHm1bxbb6r4gZF8/RdMHmy&#10;XQ3KVjhNsTI8PypjAdRnDkDmvzl+Kv8AwUl+IniK6u7P4R+HtH8MQ3Mnl2l/rFs99qHkyBFLGxsr&#10;tVjAbzHw8rKwwGiJyp1p4PEVmpuPs27ayuv+CvVpI8mNSy9280tNFez0er672drn6XfEM2/g20bW&#10;vFniTR9G0qJPNlu9RvooYFTe+EZncKHXDA9BzXzNqP7ePwl8FaZqeneD7e6+IniWX91BNZWhh8PA&#10;pHHJBCuqT4OfPaTd5SPGwiJVyTtH48+Ltf8AG/xCv31T4q+NdX8aajNOJIrBriZ7e2w25lsdJtDH&#10;DZrgj/VIhAHOTmuzbwJqen+FZ/FFzct4dtJZVt/7Lv71bC/vbWeJnhuVSW5Ek9iEmiD/ALpQ3moB&#10;KzFzXr0svoOy97EyXxWTjH5d7Pz1+djHEVa8ad6ko0L7Xa5m9Nlr+Stoe4eKP2q/jh4+1GeG98Q2&#10;PgbTbuZpf7D8IQq0z+VITFbX188xuDuQ9Bnnoo618teP9aila3ub2S71PVYpJLl5NTnklQTMzGJk&#10;E7OzKNkhG5lGR0zXH6p8V/hj8PNiX2rRS6k00Rez0uddQ1czITtks4o1kZi6lAQAA2Pvenl2p6n8&#10;bfjNqjXPw38A3nhvQpUe3j8T+NWttOiEUhkL3MFq0JluQWYt8m98kAR5wa+jp4TD4einVlDAYeVm&#10;51WqUX1SvLWXpG8n0R5FOria+K9ylPF8uloRcrNWW0dI32vJpLrodRqniuG9nm1GFTHbpJKxD3EU&#10;cdoS6OSiCTKQRwlcbz82e5Brm7n9pPSfD2qW+n+E9J1bxN4wt5W+yLpllc6hJeSEAiNIbcFzFu6s&#10;MHHQV13hv9jSG8lj1H4seO9c8aXW5WbR9Nll0TQImb70UYifz5YjsBJX7OcnJ+8a+nvDngXwZ4Lt&#10;hpnhnw5pWi2yokYewso47ibBxunuSGlupQf4pGZia+fxvEeSYSbhhaU8ylGyThzUqd/8cl7SWu69&#10;nH/FqmfVYDIsxrqLxKhhI/yu1SSWn2YPkvbvOST3iz4buPBH7Snxhknvtb/sz4X6PqczXU3m4fVV&#10;JjiAWCytZMWwaNeRK8TBsgryTXpvgv8AZP8Ahz4bvY9a1+41Pxprylbhr3XZXktluVO5pIrGErHk&#10;Mi7S4ZgR96vroWz8BVcAtgFnUYC/N82OSNw5HBOTxyaZLYxxHc+chCRkjaWYktwOWHPfpivm8Zxb&#10;m2IhOlQksvw705KEeS6b1TqNyqS80527Jan0WGyHLqUoTnB4mrGzUqr5ldW1jT0pxfnGCfmfHfxd&#10;8G3VhLca1ZspsVUNHGNweMhQWiUKPmToc+4Br4k1a4lfU2XbIpVyQS3Hzt827jpuIAOONvXnFfpV&#10;8ar/AGeFbpILowJscNGyxyRsuAJAUGGU46HP+NflRq2rs99cG3d2JlYYjHLIq/IoG4kkuy5yTnOe&#10;AK+gyD2tegnOLbSvzatPXS/n8z6+GNjDBKVSbilKy72SXl162+89Etn8mJpG3I3lq8gIOBxklmGQ&#10;eT071K+uNboGjkbBVjlSw2g8Mfm4yVxjn39qp2vh3xrZaUuoazFbJaS2yzC0acSaqsKoGBe2jU7R&#10;tUfLnJ64rhdVvLiW1kNuyTQup4BDbcKTsaIMSGJ4Oc8jn0r2KSjWrunCcasIWTlF8yTvs2tvw9Sp&#10;YynKjz07wbXwzVpOyV7J2013R1MPiK+tr91W4dbO6ZnSOTHl4B2nYQercZzg8HjNdYPE01pE3l2V&#10;1ObpXcfYrW4uPLVRnfI0KMIjnOM46ZNfPMt7qMksKEsxSUbfvfuwCSCJEAI4BJAOMkjgcV694L16&#10;7sZ4bi6v8c48hMgkg55JXJOCeMgH3zXZjKCoUoVeRNLRpPVvp3f4HlUcapyq0qU3SnJ6Nq616djv&#10;/AvjRpNQWzsZHM0srSMmA2CAwcsp75CDGOp9ASPrHSIr7VIoje3wtfMA/dlyXJBwAI1PGRz/AMC4&#10;4r5r8F6Zpuo+INQ1nT7KGCe+KfapbePylkmWP55HWIgb2CjIBXLZOclifqPQ7TdColjUICmCwODj&#10;B3g9c84wdx4PSvzTPp0amK/dwanFK/Na9+t7LpsvS+judkZ1adN+15VVT+KKvpfS17atb+Z19jpG&#10;m25BYSXMqnlpGP8AdOD5Se/ZiM56V2dt5nlxrDGsaIRgKgRApOCCCBk4B6546Z4zkafbxRADDP8A&#10;L95hsU/exgn735An17VvxTASqHfCOqZCHCgr8xLblyWO88Zx16V8fiVKaTTvGSs/J3Wj+diI125O&#10;Sk3bvr+Gy9dzoNHfypCjAh3K7nJyYD0BUsQSPXtz05rvrKNWlWOchkkUxMvGxw5AClieBk4HHUYN&#10;cNa2/moFyAzMNi7yzIScqCx6oR0OOAMV2NgkmVhlx5xUBCyZTJyCuOu0gdM9R61x1IODS0b3vr1/&#10;ryOepUdRc0pddvLutenU8E+IvhyfwXqAvrVJH0PUCzJGGJFvP1MDgHggncucbh9K8Ui8Swy3MmLg&#10;iTzAQ27aQVYgudpyuOBn8a/Q288M2HijRLvQ9XRZI7qNljlb5pYpEyYJ0kz8s6MFOf4tvOc1+YPx&#10;g8Ha58PdeuEkU+TBKTK0cbbJ4C5Md1CckiMgruHIBz7V7eXSVaMKU3ySeifRtapd7s78DiFWjKjN&#10;3qLXXqr/AI2PrD4e/H3xV4WdLO8kGvaKhQLb3MxN1DGSpP2e4OcELuwrBh7Dg19s+DPiV4V8cWqT&#10;6Teo1xtVrmwnZYru1foVeJjlhkgblyD7V+PHhDxAL+FEeRFPybdzEkZyrEZHBIJHbscZPPtGjTXN&#10;jcRX+lXc1jeRYeKe3kMbqVIwhO75lyMEYwc88HFe7h83xWAqewm3Ww8d03Zxta/LJ9eyenp08zN+&#10;F8FjlKpQisJin9qK92T/AL0dvnGz3vc/Vgy/u2VDuQkEqxG4epBJ5+UHv9SKiWSMqfuyEMdyP8rR&#10;gfd+Y9iFUc4B7Zr5U8CfHtkeHS/G8QUhREmswIQCOADe26Ahf98DaMZKDrX1BY3mnaxaRXem3Udz&#10;DNtaO4t5EkUjap3bgDkkAZzk/Ljjt9dhMxw2Lp3w1S/KleL+NN23V9vNXXmfnmOynG5XWUMVS5Yu&#10;9pLWLt2em/bRrqkaFlcuk8Trgqk0cnlv8rLllIycA4xjGfwHev0K0qZLrS7GVRu32cD7XB6GNcEH&#10;k4znkcetfnp5LrIpk3EDAEyhAygHgMoGeg5wT9RyK++PAjz6j4R0S4+WdFsIB5i7Q6eWNrBs4yeO&#10;3Hsa+mySbnOrTbu7J39D5jNNY0pR1im196/4B83/ABt1RpPFS2UeRHZWcMWHPPmSFpWKMBgghkPP&#10;UDArxYyZJU/K55Ktw5HJCqcdOevPXtius8faidY8UazeFjNC1/OsY++4hgYxQkAdV8uMejcjp0rg&#10;5XRiAHEjOSVQ58wKM4AZuVA+pHPU1yYubqYirK+nNb5LRHZhaap0KUbWslffd2/z8izKVKPI7hGw&#10;SGI2k8/MBk9AuM9uvXJNZEt35zGBWlwSF82EE4UAZLgcoD2PBOcimS+bIqFpiAZNqgMHZEyGdpMo&#10;A7lehOT6DJzVN7ghZBFE8aR5aUtuLTLyCS4ORkgcDk9Sa4Y1OVPmvdvqr/qlodNm2uq7mjJFCRGA&#10;V2RncFTBR2ReC+Bzgg9fwGaleVcNhtkMYDFyAqR8AkAk8tlcY9Dk9axNOuoXMqE+UHkDIBK7ylSA&#10;GU5+VPm4AHTsQc1qBSSpmZdgXEcKA+SuOjsSMTy4xxgY3HrVKa5bt6t/L+u4ndtu1l6eg9EnnKqu&#10;1bbhvnRi0y92lyPlTk9q+lfAMMNt4beYGOK3RJZZ5NywBY0RnYszsBBAqhiWJAwMkgZNfK2u+INL&#10;8MaZcavrV3HY6XbEPJLcy+UjDPDSuT0zwF6k4ABJAr8sv2vv24fGHjfTZvhj8Om1Dwr4AlU22s6m&#10;oms9X8WsPke2kCFWsdABBP2fO+4wGuDsxCvVg8RGlWftGva292N/ib/JLXv99k9I4DE5glTpR5Kc&#10;X7838MUvubl2S1fktV7P+2x+3lHrB1L4SfBPU8aQhl0/xL4006R9uqZdludL0KZTuNkNhWS7X/X7&#10;j5P7r55Pgj4MWjzeIbK4ud7yNcwO7OSzHEig5kPJznOTycc184aSz3k6hyxYv+9VSDtIIfeoYnAx&#10;kZ9FHHAx9d/CSzMWo2EiqoAli3gkNuBKkMrMnC5A45x6GvneJ8ZOVKaqPWSsklolZaJdF99+p+gZ&#10;Jl9HA0JwoK8bay+05fzSfftbRdLH6ieJ/gxof7Qvwlvvhfr0kWTE+r+CdWljR7rwr4k+zSBZrQ8l&#10;tPlLbLu3yN0chdCGSv5z/G/gnxt8DPiTquianaTab4g8Kak9hqNnscwTKkh2yRSkj7RaTQtG8MgG&#10;1kkVx1r+mHwFqYhtLNo5dsyxREFWOUACtg4GX4zyAOuOmRXm37Y37Mdj+0F8P5/iR4P0+H/hYfgy&#10;wI1C1tkSO417R7dC7W7eX/rriFQ8lu7AnG+LoQRHBvEqw8ZZbWSxFLla5ZPRw0TVrO9lrbtt8J83&#10;m2XP2sK9Ko8PeaaqJe9Cd1aXTSbsm+j166/nn8FfiBpniOx0fUyltO0UsDXdlPtYBoXjM9rMo6gq&#10;GB9Q2RmvRNf8NJHI+pWcQWCfzCF4ATe4ZVA28DBOT2xjoM1+dHg3XNS+FPigtMkw0y4uTFqEEoB8&#10;mVG8r7SVZRsZSW39CVUjBIFfp34R1+x1/SYCssNzb3MUbRtGyuux9wBQkkD5QBkdRg9ufC4ly6eW&#10;13Xwv73AYl81N9Nbc0G7/FHz6W87fW5XjatWnGrL3cTQtGtG617SS7SWt7aO66HnMNtKjhgNo2BT&#10;0I3c5ZCvUH9auKpBjIKnYQAFOXJLAlXCj5Rsxgnjmum1fSjaTy+VgwswMZPVl5Ij7bj07/lWSICo&#10;O5S2WTzFJP3Sp8sEA8MC4IOTj8BXgKatF3V5Lbr0/wCAfS0a6qxUvNbf09uvyHIZDFvtjvBwFWTq&#10;jjCsGC5AAK9D+HFRPZzW9sl2hAvIGZ5CCcSo5y4+XsRj8qtIHsmLDE0RBzwPnTjDDax+cA/MMc54&#10;rSS4VxsU7kkxjld5PI2k4G0YJAyM8evNck3OEm4rmgtXo9fu7+vQ6oztFxSvdrX7r7/5anQeHdbV&#10;ljlWQRujqjlmIdZMurKSCCjbgDjGflPPNfoN8Oviza+J/BWoeHtcuF/tnTtOmaxmZsvfQwIwRCW6&#10;3UYCZxksoz1HP5iSiXTJ3uoVJgmUmdAx3NHlRlRtOWQK+P7w4xkCvTvDOvSRoJbac4KvslD5KKy4&#10;DDZ94fMOB2GSK0wuNxGCrQr4eN6VROMoX0cXvfzTd0916HiZtlscXBaWcWmn/Lqtb/g16bvbifFd&#10;4X1TUhDIFWe7mVpJAflZpmD7crkEE+vHXrxXzx4zdYxLFuQI0joX++WJLEdHyGD9CcdMDFe6eIpw&#10;rXDsEwzu7EBF8w5Zi2CwHckgkDn0rwbxfNG9lJIkjALvV5VRVRmZflKggbjuZgSAQdmACOa+gwDk&#10;qsUo3U7eq23fke7GMfq0Yv4oRX6f10PmPW7iCKeaNWJfc4ADM3yZYADK5MmTyenXPNee3aDbgAgt&#10;ulkIGQWIYKenGBgnHYHjjnsdZJe5lkdSDHKf3pcgn5ipIXGNpJ9jzXI3MkY3DDF5CFCsRs8vd+8c&#10;BRkMxxg/iAeBX6xl14xjKN5Nq7S17fkfnOYOUqs4yaSjt06mO8bytm2PKqEKlShIIALjjkFT09hz&#10;XQ6RbPLsUow2uAeAuAR8xAzwuG6n05qvHH5UyRx75A4PzADjG5nUF8nbuAHodpySea9Q8J6BNezR&#10;EQsyyAAjaCw7DfnquMcDj3xxXbjMbGjh3KTa0001Vravtb+u5y4HBupiIu1+Z6/O23z/ADPcf2fb&#10;N9N8eeF9WhYC40zVbXUoGdMRrJpwa6gVhtww8yFcEHkv0x0/oL8C+MtO8aaLBqEBWG6jAt9QsXIL&#10;WlxtOUI6tC3JRiOceor8X/hR4RbSJvtzxq/lWfyjaV/17Ku5AR/rFXzGB7g4GM8/YPw+8c3Xg7WI&#10;L6KQSW0ipFf22W/0q0OF2hCcI64JQ/wlcfT8dzPPZUc5hUkr4KpCMKl09NW/aLzV1dW1V7K9j6rG&#10;ZNDG4BU6bSxeGu4vT3r2bg9db20fR26XPubXrG3njkhK+YCh8tQSPMjBOUGejqBlfpxXgSpqOna9&#10;NoupbbvRrsC40O42sk1rdRtvltJsEZhkUsVOMK6FTw6mve7LWbDxFpcOoabJHcW08QmhYH5geCwb&#10;aTsmVsgqehHpXB+I7RrhN8BEc8bs0booUxTYwCw5KxMoII7MM5IxjbHUoTisRh7TjJXTtdSja6s+&#10;vdW0/I+Ior2VSdGrBxkrpqW6a79rf8DY+HfiLoGs/C/xFrHibw7YNqngXxfaz2PiHR3JktLC/kDF&#10;JW8vIULKN8TMAI2BUnYRjtv2cdS0jWbzV1tNW0+78Ny20tzfaBqTEatpN3AIBdJbbyftOl/MXV4y&#10;djSqCF7+wJD5keo2V4ZZINSaX7ZDcSB2trlkCkxJKh3Rv1IJAPTkcD889f0LXvhf4kv44pvsU0F8&#10;9zHcw27ql5pEp3G8thCW+1KsEnlXcDBg0G3KM0fHbl08PmSjSxsIyqUYpRckmpptX5lbRxsrSWr1&#10;TVm79UniFRq0KVRwlP3rxvdWSS23s3vva1r2P1Ks7uwNhBrHh7UY9X0hlVBLBOsssQyVWG5fOUmT&#10;94gdxkqvlyZGGHa+HfF+p+HNTs9d8Ov5DxktOVmKjAKh4ntyh8yIjcHVmG30III+XPhlY6FaaNp1&#10;5Z6qllq2oALA63GYrwTQtKYfKlAW7i2h9yMu4EOvDJx6SuqT6b9pjni8oRDdfW8Sb22MpVLy2Krk&#10;EKARx86ZRssoznlea1KdVqdB4SCm4OD1ScXZuL3S01i7tLVNnFmuW0m5whX+spJtTceVtNaXV7P1&#10;VtXrFdf1q8P+L9D+KHw81i4hkE015o99p+r6DJIZTHJJazRSwyJsI+zy5dkYqQVYr1BA/wA8H4v6&#10;GyeJ/EMNujJcaZqupW6pgqZrKG5ljtiu4gMViVVJ7lT3r+jUftneL/hhb6P4h8M3KSaxo3ik2Wva&#10;LNIU0vxd4Vltb+K4t7lzGTal1MWyVF8yC6SKVAyo0Z/BL4qQnWNa1rUIYXtLs6hd3nlSurNJa3M0&#10;s6wEsBvK+awyDgnkD0/c+AcfRq1q8qcrKtGGj7pu/XdOyf3ptH43xrkWLw0ISq07Rg5LbX7Ljbyt&#10;7y+a30PjqUuFUbCrkYZ+X2sScbtpx1H0H50qlyZJi2d21V3gqMdVdto5XAbB5H1rpdc0mSGU3MOE&#10;jkKtJC3TeWOdqrwpzkYz39a5ht4Y5TO3JUMACvJyAGOB9854GcjoAa/XFJNLu/8AgK3oflU4OD5Z&#10;avT8fTv/AMOWQdzDbNCQpG7qBjIOcADb/EPxz0q/EFYbQu8twwClgpyGAzn5eQvqc8c5rIiRBJsD&#10;MSVwQWBLA9S3GDx7j/DTjJQxAuwUDIEAVjgA4LAD129D1HpwU2k9rtnRRjdX+11/D8Pz6WJozukV&#10;kLkMCSCh3AMS6Bm4wdpHHXGOnOLYG6Nim4IjgJhiSQeAGB5UDPvjNKUA8ogkREsQVjDSOHZiCxeM&#10;5UKRyBgZ6cc6UFijsgQyKARwN2zc7YySowW55z+RrGU1GKbVl/w1jrjTk2rbv+l679z7A/Yx0uUe&#10;NNf1Z8pb2fh+aPeUYA3F1c20aoZN2AWiSfv/AMsj14r7g1+5YLKoKDJPzEAAsW5YE8qeD1+hrxT9&#10;mDwlFoXgS+1iaQibX7sBXx5bG1shJFDgEdGmluMnnAK9817NeRrczJCqrtaaN5Zc7m2D5mGS3K/M&#10;Py646/y5xxmFPH8V5jWguaFHkorzdJJS9Pe5rd7H9seGeVzyngrKaNXSriFKs15VZuUb97wcbrpd&#10;mPovhRtf1WxtJpZLeG6vbK3mmZFLRQ3EyJLMELfvFVWzjODnr6fcPwU/Zj/4SvxAbGwtTfxwavPY&#10;2G+NlnvbeFLuZbxI9xJhYWrEkZEZZtzBSK5T4K+DF1XWLfWrrT47nTrGPUFeISGKaR5tPltbW58/&#10;Y21I7y4hkOMljbiMbQ+R+yH7Ongu00d4becSStZwRCxMfmKbM+dbNqbWrtuEU8qRW0bSD78YIPLg&#10;j4PHY6vUlHDU3yQdrvRJLstndpb26qx9ZUm4ybgveUfuk312eiS6rRvsY+lfs1w6f4WS3XSVjuUi&#10;ZhNsXzwscY3IcZzswpwVBA49a474YaHrfh74qw6Xas6vFJDueRZHLXMJA3FVHA2wSFsccjnFfr54&#10;e0XT7jQL25uoJIIbW1mSWW+jSVZC8TgSMkgZkkZSvIGCRn1Nfnz8PYoLn43NZ2FxbTvBqtxI6yb3&#10;SVWup1EMhyBGvklMbenmEEZ5HnTpQdOlGC5JqatvqtNN9Xd79jhwtZzxFZVIppKTa6X/ABslv5n6&#10;5/CWwIbSYb1ZUdLeGQYGAjmbbJuAz8oCk5I4Jr8jP+C63xzv/C/w1Hgrw9HetdXvk2uq3FozJFZW&#10;l5HdgtM6Nkq6SHJ4AIAbGa/a3wmRo8kd/e2kcCpp9ujxKhjVLeK2jeaTIbcV3qckH5sk5Ga/jf8A&#10;+Cuf7V+n/Ffx14z8MWV1Gk+k+K59Mewti8q3Udmn2az1lLg3XyXQVJIZY1QKyhHfc4BH6BwjgVXz&#10;nBU5UnWjCcZSSTtZNXctNEt91r9x+ccdY76rk+InGp7N1E0ndLW2yXVu9ra669Lr8KLiVEuDLljN&#10;hgWZSCjuU5dcnChguRzjaSD2rFuJ444mmmHmSbXEYyG3OQPT7pOFOf19diSGO3l82SQrI6FlDHB3&#10;eXklifvElVBXoQcdevC6tq0kszKhj2xctIGJYnou5geVBzxnHbtX9Q0OipfC7czbtbRaLT+u5/LF&#10;blbbnaLeyWtzHZ98jXVxIxCrs2Ekf3mzjpvznI9ucVdsr2SOeEP8qlkkCh/lVMkIwYHlsBSAQPvc&#10;mudmu2lZrd4yWfks2WjJHUkbs4KnI9frT7dXgwBOpYys6HHzRx5jJRpExlGUKPU9Sciu9q6alrc4&#10;05qV/s2/E9sWdblDMzIYpGXbwnzXAABDEHADKoPfn8BXT6TYi5miIZ2XcokjjIZlDHDKArfKuAeS&#10;R93pXnfh2SMB4JgWjuZIyMAARyqw2EEycHPHoAO5Feu6OscUOY1EMrSvGCQoY7RnAcRYG7kZAzgf&#10;eGAa4qlSdOcYwXNb/gXv6HTGEJx5p6KLvv2/rY7CwmhgaJI2kDwHag+VF81pCuCd37zO0njHJ5x3&#10;/Un/AIJ1/Cybxb8XLPxLeny7DwfCurtJtG+a+laT7FBH83zMXUlzg7RjPBzX5o+G9Ha+1SG3SLJk&#10;2GIK6GRpXKqCgPLSsJAOckHnOc4/o8/YD+HqfDDT7JNW02KTXdYSXUJLW6EgMiS20Jjt52XawCwh&#10;Q23DfMTkHmuaFN4qtUpfBTowlUlJaO0Vfd+b36HT7X6vThUlH2k5TjCCadryaW3Wyv6s/RB/FmnX&#10;cWk28Wlv9qsJhIWS3Q/aSJVQR3bN8srBwHwwYsqdcE1kXEN+sW25jhljjQlbx0VZ42di8UflBsM4&#10;z9BnPtVySwWTUbyUWsNgsztNY2Nm5dLZ5TIzLG8krPNGNsagMQQHJZxsOfXvAHwh1Pxno8+rX3iH&#10;T42iV45bNgokYRxiZY5mhK5BLYVm3H344/lipTqOc5Nc3M3brfXe/oj+lPrFFU4zlL2fKlo91por&#10;eX/A1PENdvNbvdCSOXSre4srS3yLyVoN8cg3HyXkizuPUYYA9eBivETcXX2xZIZBI12QJLWOVGuL&#10;YiVolgfcVw4QqR/eDL3zXf8AxMubzTjdaVp+pG3tIJZUvLaGV8HyZ2UbCzEtH5gyOQM89q5vS/D/&#10;AId1ez1K61G/TRtWi04/2faqZdQOtXKGHO820ytpUjOUO4qQxl+VjsatYaU0m7OStr09f6+RhGXK&#10;nOMLRvdWWvTpd3+Ry1zbWln/AGjPHJvl1Nmia11EgmOdIhGrwqMCMADlcnJGQa8C8Z+GkEM9zcQG&#10;P7UssjEMZI2lhjVVS22/cZjjAJwSeT3rodd/te11SRNSe40tLa4jR/mjmkjjkyPMk8/LSpwQW3N6&#10;9K47xN4zsjZHSpNSlvbOwuFnQxTqIJppoSjB2jb90y8cAgZBJXPFeXicJCfNFSbW97JK7+f5fizs&#10;hiZxhHRPb1t/Xf5ng/gz9n7wp4SuY9T1of29qbyQyJNqYiNnZyIilhbWSrsji3l2XI7gdq9+sLRb&#10;e4WOKWNbZdsiRrjY5LZSEqv8IB9wAelYxP8AaRjF47RfZAIlhgcOXiQ/6xlZgWBDDBx0B/DpobC1&#10;FsLm3Hk+VgrI7plio+9KA2AgHU54HWnisbiMbUliMTVdScrWu72XknolpboZYbCUMLTVOjTULb2S&#10;/RI+RP26PAlx8Vfg/q8+mQJe6z4PuYvFFsbeJJLmF7XMGpwlwoxA+km5LIoJZ7aPIOMV8gfsJ/FO&#10;40rxJYafeOxiuYZNC1HzJQElkysmnSMpwCwkTbk84b3r9Z3js7u3GlXNqHfWhLa3ao0c8NwvlSFl&#10;jMefMTY2TkAEOV+v4XaJ4Zn+FPxj8d6JFPcW0/h3xVNHa2fyeXLZw3hu7G5Cs+MG28s9OfMHbFfX&#10;cM4yOKy3NslrOPLWj7Sm7NtS91S87fB5c12eZneCvDC5pR0rYCahL3rfuptyVlf7M02/8dj+hXTt&#10;UU2/2p2BvbhmaJWKl48qAoXPVFOM445q1p18Y9k99dW/mQmSGV1Yxo0kr7gcscFgkkYwem3HevOf&#10;B1zB4w0PRb9Z/s76hY2tx9oUoTGslv5u5ERRj51AxjBPAPpparZtqMc0KXcdnEkkStHO+IX2gNHM&#10;VU5jlabIxnpGM9a+LrJ09GrSu1926a737+dj2qFRVYRnf4kn8mtDuNT1HT41V1uAhViDdCQquSBw&#10;MnBPXOKxJPE2kC7ewtJ/36CLEsaB33yKcupC/Mpxg/XisGHTpX02HSNTlinkjbMTRjDJEB8mE5Bb&#10;kfN1598VoaSulaVKxNvAyqpWZWCtPFOjKiM0pxgbizLxWCrTk1ZKKtq2no/T+v8ALaCj11tv/XX8&#10;DWZLO6il/tCOS5Mckirj5GmDuUjklTuNoJz0x715zdapNYas/labIqibyrSe2LygZDqSpUYcbTyO&#10;gBrr5b2MzX6yQ8kSDy0DSytuYYZFjBwwk38ngBxnArXsoraK1idbUQiFUZ5Qu6Yy/eLOTlQSMgqB&#10;681rTi6lmpWcett2RUkoq9nZnjPxNnuV8MpqN5f3DW1zdWlnaI8bQxi5YEmHbn+ER8dea+fdQVZL&#10;KSEE5ki3AjkggHIye2Opr0v9s/xjD4W+EFnrEM32eSz8YeGZBAx8t7lGvTLcoI0UkI1tHIDjj5vX&#10;FeRWeoxX1hb3ULLLDcwRsrK5ClJY9wbcWyQVKnPH0OK9nB05/V/byd4SlKGmzlFRb72tzL7/AL/I&#10;xco+3pRes+VSt5NtL/0lnn+iP5M+qWbBT5iM42jOWiYc89sN7V0WlXiXdtNYyH5wS0e0kMcZOen9&#10;4HB9zXP3CGw1bz9ojiBywYAlkbduQkLyCOenI69qrag0ul3cV9bE+S4EpGMLsYqc7QOBjAPbJ5PW&#10;t5vlV7XtpfrcmK5la3K5ff8A1sdZeRNdWp3hTNbL5UuBuZol+44PcD1rlLDWbjSbprWeRfKkJSJm&#10;6KG6Anvz3NdnDdxXMUGqRYaG4TbLGE3DGAHBOcfeHHGelcb4k0uMuxjVyrndE6AlWVsgc4AC/MSf&#10;cYrGpFPdv3vl/S/4JtRcbJTulFafhozo50e8X7TYzyDcAzKnVWIyT8rdCx9+c/jz51nVrSYLJM+z&#10;7zA5XnOG5xyc/pWXpGqT2LrHI8hGSoBwflBHXAwFxg8+vNdnPaQ6xBIYlVZCmGVR143E/KCRg/UV&#10;zyhyR5V9pq76xWl/6/p9saqi+WaSa0/L8fnqS22uXMpQ+aHLAbdwHyEEkAH0+VvwApb3XdSgSWV7&#10;SC7iBHzjKs3OCAy52nKnpXHpBc6e8vmxtNEUlQBAzEOQu1hgDCkFxktnIHatawv7aaMxPvVCo2gF&#10;2KsrYJyucDcT7eprCdOUWpQlzRWt/ud3/nsbxUU7pJl2LxXpczCO7tJbd2XDMpBUdf8AZ6EjH15q&#10;eRNMu2E1peKkgzhHJUksS/OcA8H1rl9UsY41MqnIZguzCr8ucnblssQNvpjH4VkQxSYdIX52gfMS&#10;B83GcMDluD34246Vi4SmnKLdr76+W/8AX/B6kqTipJ8t9+vY9k0a+uLSZoJWE8DgFcMDsPrkZyvH&#10;6V6npmpQ3cRgkmRLlclNsmGZAAFUIT8xCkDpzn618kytqAAEbOjkkE+Zt24yA2B0GTz1xmsuOTXU&#10;nEkVzN5is5SVXcMGQkhkcPzhwPfnPtRGlJXq86Xfz2sgjQp1b/vlG2q9V0ep9siSZJCjzMq7v3e4&#10;KwA2D5WJ+h7detRN58jYM6lR38lPvDPQ555Hb0+lfP2meNvFscSW+oCK/wAGTmaJxcAhgdoeBwXI&#10;3fxE8DOfT0LQ9Z8Ta2dlloU8wEmHKs6LHwDvmd12xJjuzAehzShOrzqlTTqSeySb19Fv6HNPDOEH&#10;OUoqMd3zJLprrY7eKKZbnEuoPw4+5BHGW7kbmJyeD/31j0r1nwZf21tL9luXLNL8od5WL5x0BHA6&#10;5B7HtXi3iKbWdL0pzZQafdaxEjSrbXUksdq7gD9zFdKuRJtBwSMMcjIHzV8h678efiJY3r2UUFjo&#10;V1BM0TqlpNPcxOrMAo+2SuAfukbV9CMgivShiMZl1WDrU2pPVrS2y0bT0euq6dUGAyWrn/MsLWpv&#10;2e/NNLlXfl+Jx81Fq6tc/bPSPHlrpMcq6xqVrZR2cKzR315OkCmOEA+S0rsN52Y6ckcVw/i/9rHS&#10;4LSa38I7Lu8XEI1NjmzBZf8AlnESGkcbh1wPWvxUf4l+I/FV7E2v6/f310ZQs7XTuybcn5Y4o5cJ&#10;gjoFxjriu0l8VBLEpbPPtDyBpocZbOEK4Rmyd8LAgbgOSO1VjOJ8w5XTwlNYbm0c92+ml9E/vfZ9&#10;/pcF4eYShVp1MxqLF1Lp8sVammurejlttou6Z9saj8SbvWNQubrWdRkubmeICe4lnyCzMdgi65XB&#10;AG3AXp2rd0nxdEyRIjBpC7Haz7lKxJkIzEfIeBzjnPsa/OWL4gT2k5ikuysI3mV5pE84PvGzarY2&#10;rtPIzkdRjt6R4e+Ic8s0UkM/nbiQoL4Xy1QqW8xUYO55G0YBJ6jrXzclieZVardSVRvme8tWt/66&#10;n2Usvp4eFOFJKMI2SSVklbTTsv8AgbH6I6X4kLxLK0zSKQpCnJeNRgKWYHlMAe2K09U1m+1PQr3S&#10;4dU1Cys75GSWOzuXtmIkGGkjkX/VyYPBHPvmvmXw34qd4rZZZ3QzruVy5LMWVWSORQBkEHIXuGwK&#10;9Rm1p0jiiWVbgybA8cYb9yHOA6NKACoJ6Er6ZziuinjKsPejUcYxWjXfS3p+h5WJwFCv7lWmpwk9&#10;U0mrI+efE/7PFpcXb6rp/iK8urgu2/8Atx3vJzgKojW7OXWMIirk84A/HwnxP4C8SeEbr+1bq0uZ&#10;tOhWZriWyEt3CgwXDhbcFkVQD/D2PfNfdGo/bLiAzWc6T3UJaOS15CyxsVDIzZOxgFbnOCcAn1zX&#10;hka3H7pGYoizI2QkZckqp+VvOGNynbkHvXdRz3GUpKNWHtoKN1f5aJpb+T1+R41fhvLqmlKToN6e&#10;697+T/Sx8L/Db4ta5Pq+pWnwT+GPiD4m+MZ7Z9Oj1i7082PhfQDMVjmmkuL1Ix9oRi2WVw23JCmv&#10;bbT9jf47/GPU7nxP8f8A4rnQLG/htftHhDwOSQlraRJHb2Ml/KFjhgWFFUBELbgWJY8n6J8L+Jn8&#10;Gy3EulafaQQu4a8gS3SOKZvvbt0cQKliGAPAzjJxnHu2j/E7w9r2nXKvcDSdQ+zsDbXzCMNKEJKQ&#10;z42yc9AWVj2XNe9S4npyh7KhCODktdbTb03U5RUU/NRjJbI+XxHCcsNN1KyeNh31SS0teKd7LS+r&#10;i92tT4Z8Nfs1/Bj4Y6hdv4W8J2s14kzRrq2s41fVnZW2mVru7B2uWUtlFUjd1r077PNlhFCqxqFb&#10;hAAQvysuCvHAHTrkV1cyfM8oXIdnbe4OSS2T5YPLDB/HHeqe5mZljhMhORIduyI5UkE4HBBUcEdh&#10;XwONxdbGVZVcVXnWqTejnKU3ZbJXbdktLdEe3hqNLD040qFJU6cNoxSivWyW/m9TjZ9LumkV8MYi&#10;uNkeQBnIYnnjp39PSmNZw24HAeTlwqrvbJAGQ2cdCPzrqJFdSVlYhQm7aoAiCjlgZHXA4HXjpnvX&#10;N32ppFE0kIURKTuleNlQ44PlsRl889AF77ua8/mUFGzs5X0vrdWu+/m+x2JTlZJXei0M6VGCkBFj&#10;ZVJjLNufa2MKV6K2WJx6CuG8U+IbLQ7OWadw86xlgm7kEnGWGCIwMcE+nFa+t6rJ/Z002miO+u9o&#10;ke2SRj5UajkuI0O2Qg8bjgd84zXx94/+IGm2+hXchuIjqVwZEvRPJukd5CRKpR/mUK33ePlAA5xm&#10;vVyrC/Xa/NUqWpaaa3euiS39etjvwuGU5XntB2ktrK29+itfV6afd4t8d/iDd3ttcW9jdkQXRLbS&#10;2RHgkMue4IH5/hXzH8MbbTri6vPEGtzKY7K4KaXAwJE8qqryXDoRho0DKB2Lf7hqLxRc+JfGGoPp&#10;3hvTbvUhHKN08UUz2aFmIZmkK/OwyThc8dcV6X4R+DHib7IP7Rt3iiGxmQAqgwIwQQwwE6YPIOfX&#10;Of1C+FyzKpUamJjTqYiys2udRVt47pNaK9tNjgxk6tbMaVHCqU8Phb3ltByei1b5W11s9Wkjpb7x&#10;HbTjd9pmuWcNsYFsfMPlDL2wO5NeK+J9H+3zm4sA9ncO29pYCY/MyrFXkVBgnLHJPPPqK+orP4Ym&#10;2jXdEHboRhjhQM4GwEEAfXpnkc1Z/wCFexupRYI0ADDy2DO208qwCjjk+2MjA6Z8TC5xhsFUcqGr&#10;fayv/iVtVp2OjEYKpjYWrT1js7vyWjTTv6PY+Gv7N8U28gWKT7VGCF3yQoXVsltpfIwCc/XNdJov&#10;hjxrrd3FaWsAszI6ebOyMVUMyhsc4XC85/WvsyD4eWgbEkcccQzueRgg+QK25t33eCCCe2OewuXH&#10;iT4feDoZHnvLe9uY4ZJJIbICVAiAhzLNkIoBGCN2eehrsxHFdSsuTC4CnVrtWTUL9t0lZ/OyPPWT&#10;+z+PG1XRi725tNNd27x9blDw2vhr4baBAmt63bWkyRma5HmCW7lbfztQE5csQAOPQc9PfPD/AIr8&#10;K3OiW3iKDUrb+zr1FkhlnkRJGKllkTy25VxIrgqATx9Cfy+vdbt/HPinVJNPhubfw75k0zfaJJJj&#10;HEJMeSsgXLlfMYL8oYYBGcEnvo9XNnaw2sRk8q3HloqkqsS4PzFJD35JI7nLV5GY5FK1OpXqyljq&#10;7VScbJKKavy26STeuunRHRhcbDE+0S0wtJ8sZdZOLWqfWNut3f5M+5Nc+NGjWgcaajXzjGJHPl26&#10;gZAb1IwM9sde1bHw78R+IPFcU2vaiwitLh1i060VAglhQnfNLn7sj7F8s9guf4jXwV4X1u08U+LL&#10;Pwut3bqyR/bbu08399dwxPkW8LKfmOSGcZzgDPGa/R/wXYw2tlbQwqBCqrGqKBGRtPygAnp8wwez&#10;fKcAivns0wCy2lGi6LVfEJT1S+B7P1dtLdPXTqjXw84SlhpKUacuSTvf3la8d9LXV9E9z2TQ5tw3&#10;MCCVCYwScA5KMD0OSAfTrjmvSbGGOVUPIkZlIYN0ZVwEO7ocY5/GvNtOtvL2yklgpVnOTuKZ4k2D&#10;O4g4DD0/Iel6WSV+QBmRY3YDmJ0ODwD8w4zjj2r5OtTbm+Z7qz8ur06/LaxzTntKLvbT59vXudhp&#10;cpt2jjkX3Rh82VUYIdscEce+Rmub+Lnw60/4keFblooYf7ZsIZDamRUUXUTLmSzkJXoy/d5+8c96&#10;6K2ZUg86T5IMGQs3y7Yy3zFgM7XVlGepNWdNvtQuZJU8u3fTvNiFvOsrTvcxOnztNGyqEVWK4+9n&#10;GTinRrTw75LN3Witq30d+lt7/Iim5qoqsZKLptO/zWi9e3r52/EvVrHVfhx4sOnXaTxWM8zixMwI&#10;K+Wf3sLORxKhYbQeSrAgcHH0f4S11L60ilEiMHCkMcbiWOXUp1Dbu3evpj9o34B/8JboN7rNraAF&#10;gJp5reICaxvYsCDUYY405Xg+aO4fLcEkfnN4V1bU/DOpz+H9XRra9sJTG65z5ihz5c0e4A+U6EMp&#10;OAc8d6+kilmGFdRx5MXSXvRt8SW0192u9nq97H0GFxiqpa80lunrro7f5H2ta2cV6jJtAkKBg0Y+&#10;YllG9cN1Oa7jwxq/iDwfOsukahNDFMwaW1ctJau23Dq0LHCkrg5GDk9T38q8M62JLeJ1YtwCdqmT&#10;5cAtuYn3PbtxkgGvS7O5N0EHykkxtg4YA7NxUhWJ6Hgg4I6e3zbrYnB1pzhUlTnF30bXVW13Vuq0&#10;N6sKWIhKnXpqrCas00mn9+nofS/hf426TcPFZ+JY20m7OFW5wz2MrMMAlxzETkHngeor9F/BvjSy&#10;s/gzNqljewSOou7OylgmRke5nZliCsDglVYse/y96/HuTTLXUrX5xiVF52LyWAxuXkEAfMOlZk9/&#10;8RPDmkT/APCBeIbuyurZ2vIdGncz6LfXSBS1ve2cr7AsqLt8wbWjL7g3Br7HIuN6mAnGGYU/axqJ&#10;r2kdJRvbWS2aXW1n6s+GzXgzDY2nfAVfq84SUnCd3B26Jq7jfzUj7kupmkuGkfG52/1655JJZgy9&#10;8Z/SqDqmwksrruI82PhkXuTk8AH8PpXwr8P/ANuzwPdagnhb4t2Nx8PfEMchszqM0M83h+e+iLRT&#10;wzSrG0mkuHViVm3RjndNu+Wvs7SNT0zxRYC/0nUdM1PSr0I1rd6TfJeW1zEcMpFzA+2QMGGVXJHQ&#10;4r7T2vtYwq6qnUV011T/AA8vJnx2JwWIwU50cRTcJwdt7q600ktHpqu3Uimu44pGtbUpNctkwvI5&#10;EUZOzezHHznDDp6YzkipBpsr/vJpZriVUUSRqdsc3GVXA4WPI/HPSnx+H7aBndRNl1GWdiQcMpKu&#10;20ny1OMRrnO0ZHWsfVtftPCWm3Oq65qkGl6PASzXeoTQ2UeFUnLvcOPnzuwikOfuhc4FJVE7+0V4&#10;K3pp1exjFNtKN5OWllq7u2iSW/kX0SRDMq2sFvcEfNJ9+OAdFUBvvyew4yO9eC/GD9pDwJ8CdOlu&#10;vFeqLd6qyt/ZHhq0kWTVLyQIQjeT1toDKVJlcKoX7u8ggfGn7SP7fmo6LbX3h/4OaZ/pHzw3fjTV&#10;YGIgQgr5ujaVIoOMk4nnBIAyIhw1fkLrXirX/GGr3OueKdXutZ1PUpXnuL+/nkvZ5ZGJZWllmJYr&#10;hG44HTA5K17GByx4ylDEc6+rp9LOT80raerV2vLU6PqtSlVVPEQlTlvytW0st307d09HZn2/4q/a&#10;X8efH7xtZXWsznS/DWnX8VxpnhiylkFlBGkymKa6Ix9ruMbcu+QMnaBX6+6f+zb8Jf2sPhmdKMNp&#10;4P8AiZa6TFNp+s2UEYttQeOBRFc3Nqir5kqOqiUoQzKd2DkkfgN8L7W3t763uU2kmRVKgZLKDnGD&#10;0wCMHn7vbt+337PvjC+0K00S+sbh4buySKW3kRs5Ee393IG4MXQMOQyk8EZr4jibHRy/NaFSlSbo&#10;UrRktb2vdyv3i0mn/wBuvRs+1p4SUsqo+xl7CtFtwktldJ2afxJ9U7333sfkh46+EPi74NfELXPA&#10;HjSwex1/w/dtBMq5+z31mcm11GwkIAuNOntwkiOB0YqcOrKPb/hZOkN9ZhgwHmxtzgGM8ADgfcyf&#10;pX7MftU/AXRP2sPhhb/EPwVaW0XxY8F2TutuihLjVbNU+0Xfh65beC6ON8lm7E7ZAU3YaQV+KnhE&#10;S6ZqflXMM1td6fPLBd2k8bxSQS27vFNBNG+DE6yKwIIyCpHFcudVliqEKyftaVaKcZLRNafc1pdP&#10;Zt6Hbk+IjXwtaFT93iqLtUh2fSS/uy3T1XTpd/pr4R1ZA9paBvLYxEANuVV+TA2SAY+bA4J5Jx6V&#10;9GeGPF1x4bvobiFt9ucRXtuzALPA4xKjIeDx+ozX5u6f8UIrO40yG0eWVpHRZ4SqKI0hCsw/0jBC&#10;sqNyOvqeBX1ToPiFNZEUsXlrHIkUipucqEZFIAJJwuD0IyCrD0r4mlVr4OtCqlyzg/dafnp/n57C&#10;xeCmqMfaUv3VZO9/6vr0fzR8gft/fstWthcXHxp+Htikng7xFKLnXrC0izHoupXHEt0UiU+TZyz5&#10;V8DCSuAfvrXwX8CfidN4Y1dPBWq3f+jtL/xKppmZPLbKubIu3VPnHl/7pUcYr+jfwjf6Lq1hfeDv&#10;Flpb6n4U8QWk9hqFteIHtUW8j8h9wIOImU4YgAqQrjDLmvwj/bR/Ze1L4B+P7izsGuZvDGtvPq3g&#10;nXRG0kc1kJlL6dNdRpgarZh4o5QGUsrQzoNsyV+pZZjMLnuUvBYtJRq9Vq6VX7M1pfleqt2vG+h8&#10;5B18Di04ScqlNXV9qtLTmh29pHSz16Stoz7k0TwTqXjTw8dV0aKO/wBpVJrWCRWuYZD90iMkEoSM&#10;kjjtXK6z8PfFvh+KW41DRbqG2i2CeXOVwx2oJCPuDJAz2zzxXgX7G/x01Xw3NDp+q3cktxZTJb38&#10;MryMLyxfAikDuDumVSckFjnHPOa/Z+ddF8Y6DHqNoIryyvrUebGf3iyxyIQ0bJ1Eg3Hg857jivkq&#10;+TLDYjE4SdZ/WKDejs4TjvGUHvZqzfVHtyzOvhJUK0I8+FxSTi2mpRf2oS6cyd9/0PytkjLROkqr&#10;vyWLbcGGTJDEdhz1Ht+FU7YmIujLkCTOT8jRMBxtI6qev416v8SfAk/g3WJjFFNJo940j2M7RuRG&#10;GDfuJ3Mf3lXgg4yBu+nlsy7gxbb82FfbnlWJUMoI+UhuODjnNfPu9Gpyyi1fTfr31019Otz6zCVq&#10;eIpQnTleM1fTztf8dy4g+2RNGcEOpABwCC2GUqPXKj/vqqWkTXGiao1vIhe0uWYRMfu28hBDAn+6&#10;3A9MjPerdvHsgbZuzAPnbC7kGchmGOcKox1znd25s2Vxb3jKjbd6sygP1f8Aukh2HfHUDntmsI1O&#10;WrGKu6c9H2W3ZHVyvlmrcyt81tr+hyniZsGYsqsArkFc7SOpXBOGHJBBHU18/wDie8mukkjlCLEI&#10;5ABgApgFw20dBtx07vX0J4k3mKaFsAqXDuUDHA5VS0nY9PlGM45718z+I1O9i7vhmDKI1YFkHoMn&#10;d8hXgYA3civscrStzKVpaWutl/X39SppRgumi8umv6nhuuRtLIY8CG3RGDsQVZ3Xkkk9TlhjmuFl&#10;2wSSllIJjPkxhQGbAby25H3wefpz3r0LXHMk7Izu2+Q7dqqoVRgqgDsecg5yec5GcVwVyz3ExYMz&#10;S7ZNknltJtKjIBByCF8v2I7dTj9Oypr2cFpZRT+Xq979T8/zWK9rOXK+dv70uyNDSrN7m6jSN9xd&#10;xvcAEYdhjAHYAAAf4GvtT4TeDg4817fzCEVuQwLKAMYB6ZJH9K+d/hx4Xn1PUbMyRtGMgyRKvDSL&#10;wOTjPX5QeSQeOK/VX4TfDq5nso47SCOSb7EZUDKAQUTcqnIGHLYA7ZNfN8T5hKMvqtJ89Spp7rv5&#10;dPmro9bK6MMNhHiqjsrX16LS/T0M7S9K/s60YbQjShCyEcoVOVjG0YXA24/L2qO482By6HAyN+QP&#10;vNkMi5P3GJPOflNdVeW09pcvb3SSQlXcMso2ESLuUxtnO7DLkfTHYg4NwmYwGbONzDK53KTjcd3P&#10;YH2I7V+Z14e0cpTXM7Wa7/1+Z14XFWqSk5XjNq2z/wA/8l8j1X4XfESfwxfw2F/IV0LUJdkpcFvs&#10;FyzYW5wOqno/r169fr6aC3ntxdwyRSxXEQlZ1O9JUkVW3Ky9Qy4we4INfmvHM6kxs7MVUBCMHc5P&#10;yOfl3Y3EDgD5l+lfR/wd+IriGHwtr10Sm5otNupW/wBXICP9ElG0mNdxG3IwpfGQrgL2ZPmnsKiw&#10;OKd6FT+HJ/Yb6dlF/g/U5c+yl4mj/aGEh++opKpFfbj/ADLrzJb90u+/oninTRbu+oWyDz1yXBH+&#10;thXOC3OGcDgk84wea8Z+IHhW28ceHPPtjDba7p6+bp1xMu8kDcbiElOXVog6lRwWIyMFjX07e2kb&#10;hldQUf5lOzcpJXIb5j+B45B6cZryjUPDptrwlJDHavcC7h2s2YLtMHYBjBgPy7geGU8ggHPoV8PU&#10;w1ZV4+8k79+136M+To1k2oOXLKOuuva69PuPkf4ZzWc03/CuLyG7S9tL+fWvDmpQzT7bS8tNz3uj&#10;xyzHcI2ETSW46NvIxkkV9j6nNaXen6Ust5s1GWAQ2ty6PGLmWOPc9pcMgxFIXAI7hhkYNfLPxW8C&#10;+L9Juj4p+Hs6R3aXH9o3GnoFt7s3nmLKjRSBf3y+YjBY3YfNIQCTIQOw+HPxLsviVomp+H9ZjXSP&#10;EcKeZfw4Kx6fqoTzWltyufJgk2llGdwKvH94cem3CtRli4KNSM1y1I3d4yuuWdrLlu7R5ldartZ3&#10;XiqrpzU3BQd9FsrWl35lZXt5PdyPz116dZte8R6FqcXl3FvqWowyWswDEgXDhmjPG5SSxOBwcOvR&#10;hXyn8TfB5Ezr/qZSpazvBtXz0GSImIOC6g8Do2OK+iPEUl7e+JtZlLyzyafrmpRte5fzY2FywYTI&#10;V3XEQCuTg7lGDg1X1GzsvE+nPY3sceQoEc6+X8koBKSRvtyrZCnjg5weMgezkGbSyfG0a9JyUG1z&#10;Lfl2u/W28eq+R38S8PwznLZUKkY+15Vyyi3aXu6a9E+jeqeuqvf8xtesWbzYLhSkwZ1lXhUkAJXe&#10;hx97IyBx165ryq+sXQs+1vlYRujgA43Nszk8kAjnoea+y/Hvgu4hvJ7a9BSeJCUcxoUuYQQY7iFv&#10;LXJ3KNwByuT06182eI9Kntibpf3gUpBI5IJkVQQjvGMNE2TkkqASMZPVv6ZybNqOZ4enVpT5m7Xt&#10;tstU9NP67n8pZ/klXKsRUpVotct7Nqz0ez7Nde9/mecxRAbSRhzwTwSyjI4H4nH+RWlEPmDEsFRV&#10;TgZ3M52nIwOByfw9qdJbqoWSFlaJsAtkM+SCTheTwc4ORnGO/KRhw2wsGQ4Vg25OisS5LDlQcnrj&#10;jtXtN63b0X9a+mh83GUqbbadtrq2t/w0027mtbM7KMKXIXOwkD5FJ6BhzhcD8c16d4D0G/8AFGs2&#10;GiabamSW7uYY41Vc+WSQZZpCoyFSMMx6fcx3rzbTxkFmU7sogBZcglRuVQUzt3MTn3Ffov8AsveA&#10;otF0G88bX9rm61JpINLM8aqYrSPiWaJ2AyzyYGQegHJ5r4/jHO6eR5PisXJKVZ+5Si/tVJ7X8o6y&#10;fdRfc/RPD/h6pxLnuDwMZWw8V7SrL+WnG17b6yfLFdnJM+k9C06Hw1oel6JCEaHTbSO1AUjc5jRh&#10;KzIVxvZpCT7/AKdx4U8LHxBFqgt7qES2FpFcLAxU3MxnuYoysSyEdEILYBwoJ715/d3pUQyE5Ak3&#10;MQyENlhkPnr8wCjDE5HI9PQ/hrqKwXl8l3aoys1o0GoTLcMtuPMW3jjea3wYoZHcKScg7t2M4r+W&#10;qsqslWryblUqXcm3d8z13t1et+3U/tSpSp4fDQoUfd9hGMIpbJRskkn2Wnftc++P2WfDfn+HNY03&#10;U9KD3mkXdxe6VM9wjrcWTvaTXlu8SyDy2j2mRCc7hdP3Rc/s/wDCjwlpVjomiyx+ZJdSTXUd5Bho&#10;5Y9t3czRJKhUGSGXSxpzK3/PS3bAAwT+UHwC06yOp2txpt7/AGdrULMk+lmSRYNYsPsqJPPBcInl&#10;3StGzqY45PM/dkFBjJ/bv4Y6XeXfhmzvYNOmna0js4DfRgrcRyW9sLa3WWNGOE8qKAFyFXKnks2K&#10;8V1VKpObpWmrJ6Xvt0XVJdfspPq2eZWc5JzUre0alvbVq3Xo3rdPVv5HzV+1R+1PpvwF8KLbGE3F&#10;zraz2NtaSymLAKEmYPu+8pC4JBGa+dv2B4NS+L3jO78ZRXMotr+5N6ElxIQss7Wk1vCSCZnEplIx&#10;ghYmcdBni/8AgpN8MfGHj6bTGsrSZ73TLxVjtoQyzplgjvtVQ5m4IwoOS3PXNfoN/wAEovg3H4P8&#10;L6dFc2k8UrBZpPtUTLcPPKwaeFgfnhJfcfmB6nswNa0aEcRVw9N39pz8zTVrK1l10u9lpttqjuoU&#10;aVDLMXjnK1a3LZO91u3rbprfrsffvx9u4PAPwJ8eeLdR1SDTh4Z8E6tDbzvI0KRzyWkgtRczlwEz&#10;cTZznPzYxxX+ch8X/Ev/AAl/j3xHrxAdb3Ur6fdJI92shaZy1wZpCGcF9zKD0DAdBX+hX/wWL8We&#10;H/h/+wf8Q9AEf2fWPG0VtpOkRQQRXLYtJBqF5LceYy+TbJaWzb5GOV3LhXOFr/OO8XajDHLc29s7&#10;bUkl8+fhdwLcmP5fujvnJI5HpX7/AMAZTTw1bE1pR5qlqav/ACp3vH1aS+XQ/l/xEzmeOeHoUl7O&#10;lByST3k00+bTS17r5annviLVJBHvifeAFZV2gMp4VC2F4GHXjts68V5Nd37KkqnMcsg3TAHdkFuI&#10;1Lfe5Bx6c1o+JdaMZEMcquoJIeIFwY1K5wUHTJPUDqc7Rg1z0ErzBpHZWBAwrhFACgFd4JxnYc+p&#10;zyQciv2OnTjBLlXuvy/M/GalbmnGD0dv6/r/ADLcDhsuxwhUNvBBBVNxx7HIAGO/etNDG8yRxLtR&#10;t+/B4ZlK/dXpuC449wa54yqm1CpYF+YlKyRkNuA4GGPLHk4HGM4rsNFht4QlwFEchkDRwyRkFjnb&#10;IBGwJZSNoODkBe3FaStva1/+ARTvbl1bW7/H8T03w/ZSTwqqgRGLlJG27XY4KhSRw+3OcdK+h9G0&#10;ZNXggSwhZry3ggkv4mX7zhCguIWbjadrFgOmOvNeN+EVn1BxFLaCEeYBF8qxgFNqZAZMEFRycDk5&#10;4Jr9AP2Z/Ao1T4jaXHrdstz4bnsNVt9Xi2HZcxvpV15VqWRgEbJOTnpICCDivMrXlXpUYS5J1ZKP&#10;kuZpa29TvpqMaE60o80aacvXlV7fK3+Z6J+z58BZ9TjvPiZ4jd4NE8KS2VxaWcKqW1Fra9t31ITE&#10;8IiWvQk8s4xwDX9NP7PHw6tJvHEesfvb3S9D0O0liu2hK293c3cAhieMOcnfCC7jopA9K/MLSvB+&#10;i+CPAMPg7w9ZPFpc2mTQXlu5a5kji+1q0jvNPIXnkY7HOWLHy8YAHP7u/C19P0nwrZiwjhVpt6MB&#10;t3GOHEcL4xwoi6AHAz1NfjH0l+M8T4YeFub43LE6eaZvR+oQrQ3pTxU4wlVi3Z+5R9q4215+R9D7&#10;TwpymlxbxPh1jLPCZXVWJ9m1pL2cXyxkttans2+llJdTlPG3w2tbWa51GwluEheV5FgZh5duZn81&#10;vKc58tAzEZOdqg15tff2lo+kyXdlfG2v1F19psYL15DNHaKhDyQRSYaJhIwRv9k8AAZ+kdZ1GCdx&#10;E0xa3dW8wSIWiI2/vU3gHJy4Ax7H2rwrWfDUl/qkVloUdot1KskRnubqO2SJdgLQlrl1UYQcLnn0&#10;5r+KfBzxfefOjwzxHX5c5ppQw+JbXLi0krU5Pb6wl3aVZbL2nxf0bxLw/wDVacsXhIqWEWso2X7v&#10;u1t7ny93rpqfMt7fW+rJfXuoubc73iIdh5k6TLuE6R5zIqkHOOmea8xvr2XRJ5bqznMkvnbo5VdV&#10;keKIsEdgWw6nJOBXffFW9s9BvpNOuJ/KnsElFze2VuIYIEJO9InV3F7Nv4LKevGOK+bZte0yC5nu&#10;JryS8LSoTNaI7rJBNDAFe3SfG25ErEEBVTLnHTNf0lNe0fM6jUlvzJK2mytptsfLUZtUlywSpvbW&#10;6auurS31Ot+JmqazPpqXMOs6bfKtrBfhLWFGliuWCg29yJVO2VS2GXBAwSe1fK2qXGi6toMjQyWl&#10;lqUt1Zwalpv25WnExWfzLq1iWMB4GZFDscGMjC5Br0vxb4306HXJLNU1l7N9tx9t1O1W0SRXVEMF&#10;wF5afIXnAU4PavFfFdppkNnPf6dHBb+ZK0m071Mqsj70DLhllyRtADZA45ORhVm/awpp8qjbro9r&#10;Pra2+/6GKdqctP4jVtNU73sn+G2m56zpN+kl1dvIxtYJGkFsrK+8ugJQskhO7JYktj06cmttdRNr&#10;pNxc6jeyBJJJQWmWCMNGSAAViwGAAGCRyODmvGdK1SBZJJ7q+geKR4ZY7mSdRFtZBGYofMxsmcg5&#10;AJ5XpT/MjbUJ7ia8e6sr2ZGism3eSEUj5F3ORuGOSB/FXgtuKVk246LW1/Wy/wCGZ6Kk1zaq346W&#10;9f636HsGm3lnPYx3dkkIjf7QskyAxmRJozExV8KUyh7YzgAHpX5B/tY2c2jftFafr9sG3eJrbSLi&#10;5Adgt9OrS6dPISxO5vKigzu7nHpX6rT39uIo0YCCCMQCOPYESA5j8nzCuN2QJBjpg88gZ/N39uyG&#10;KPxj8LdYjeMCKG/tZpIsKjCG7sbhSW29R85HX9a+n4Xq+yzrCty541VKLfnyN2a9UrW9TDGx9tgc&#10;bR/5+Um/TlcZem0T7O+BXibXJPh7obOjR2Om3FzpTCFPOv2+yzttUjOEjUYyRk8Zr3WXVbi5vp49&#10;Nk2Q3ESmTUJcOkkkahW2puG+QIdrYIHJwMV8m/sza9dXngnXII4Un+y+JXEBeRlUC7gt58qFJLM2&#10;48Dr+lfUmnWEsjxx6gFWGV2mjMTmNbcM+EUr1AbLEj2zk5rgzuMaWaYuFnDlqSlbfd336b/jqc2V&#10;zc8Dhm9bRSfTVabeiI49X1X7Whaa71D7PcIhSCNIMwqWDFCSQo2heM966O3VtQE9rMk1jHPJ5qG4&#10;dSWYA7TIyDJUnqM9SBj0lnjs7FhLbMrFIXjIGNjS7sbnUD5jtXOe2eajmv3ltYdyIcxhkkcYcb5B&#10;+7HHDYI9cYzXlxTvze00fTftpfc723dLa/6WGvFq2mKLi2cyuI2VBtQo7HKCQ5XiLgHGcYArNbXt&#10;XtkhluiWEZeYwKf3DS5wspBfseBwK04/ELxSizurfdDGpRmwC8aqTgNnoAMisC3txqUt4OFgeVii&#10;MA22FmzvBPRMEE49K25moQSvfXTTS1ntr/WxnP3o2btt/X/DHxX+394gu9S+BsExKRvL4v0gyujY&#10;nEUVtqEbZUAsq+YBjpjC98V5d+zt4/g8X/DzTIpLgS3ukwrpGopgeYGtFEdrKQDna0Cpgk/wGvon&#10;9rzwOnib4G+Nbaw2SX+jQ2msWIgjLteLp88VxcPEVB3D7MZ8nA6e9fid8E/i5qHwv8cRyXsrDw/q&#10;kqWWsWxZsRIW2pcorcF4yc59Mj2r9K4by+Gb8NY3D0EljcFW9rGN7ym5wjddNJcrS7tI+TzfGVct&#10;zTAV8QufDYqn7NyWijyzb16XXOr+Teulj9jtRiWaF1+7IOeM7tpOQVOeWP4YqpBCl3YvZSHO0uYh&#10;LuYoTjCjjkZQYz3z61Baana6pYW2pafcxT2tzbRzwTxvuWWKZVZGVh1+VgfxqdZY2dWB2TKisQMj&#10;fgncdxI3HCj8K+VleMnTl8aet/LpZ9elv8j2fjipw+F2aa++/wDX3lfw/cNZ3Vzol0FRJQ0tqCFK&#10;iRMrtHPBK46dSK6hLRdStZYJM+Zb4MLYyzKGOFAbOACenvXLX8El2iXtqVF9YnfhSCWKHd29ehHv&#10;612ukSiX7JfJkeaqieMg71cYEgKDBHcdvrxVOS5XfXsvLQHK22j/AOG/P/gHA3Oi3O5tsLI6NlAp&#10;H8BID5A7jjFaWkvcJJsZfJuIQAVZjskyTw2eOhx6V6Jd2TJKxjQOjkFSAMuGAb092rFudJ2yNM0b&#10;xsRu3lThj2HI554I96IxXLeDv0s+xo6qqfHaLe3+X4DZrfYksoV42mTY0ePMQAJubIYdCSe5+761&#10;zMthCHeRFVG9B8obndwVA9R7fnXoNnYatchIobKW9jCKjmONvOSQqMEA9VPzZBxkrirkngTVZ1/5&#10;B13CWG3bLE+UZsbtwC5A3dBWsMFUqQ5o0JSjJ/Zi9dt7ELGxpu06qjbdXX/D31PNMsInSWFSrjax&#10;JLEDBBG09yB1rPt7fMjYRUViBt2Luxn5sA5LDK8A+ozmvp3T/gbrT6eNTkWKaNI2mkhVW8xVVM5A&#10;YZJ9jjv9KLD4XJcXUG2LaWdXYFdrZAKlXVvUc/ifSuh5PjOWN8O6fM1o7Le3p9zM/wC1qfK1GXtL&#10;PdK1rfqeM6L8PNY1+WNbayPlyMcOUOSHxtwAcEkNngDpXrFn8CtRtJY7aHTLm6v5FUk+Tm1DMMh3&#10;fP3Rk5GenevsTwp4R0zQbOBliQOApAwCwbA3e33jXUnUYbGcSlQA4x5gGQNvTJA9Acn25r26HDmG&#10;hSX1iT5pWb7J6Xtdd/XQ5JZzXf8AD91dvu33PAvCnwOisXhvtct7KALGMwQwpPLKQCSXduIsnrjJ&#10;4xwea6DxRPp9lappulWlvaWysEkjtolQSNgrmRVwSTg5PUZrvvEficwWRntdjoq5ISQYwAQ2OOeu&#10;fzFeC/2hfajdmdrRZYTKXOXI4DbgcBPr05r0Y4fLsDF08PBxlPVtK7e3W332tp6HDKticS+erO8V&#10;pa6t93+f6lfUPD9ubBppZAGaKXcm45UtkIvzAkj52x649a+cPiH8EpPHti15YJHa6/bxSG1kU4+0&#10;iNiq29wxOFyqgo+MrkA8dPqTUNSa8YIts5jCBdiquAQASQWPbb16/Suj8I6XHdzLmEqMqZBJtzgk&#10;4ySOMH8fwrgxmDwmKqOLvZ+XVdm1v/ntY9PLsdjMurU8Rhpezq03o0+jteLSdnF6XXX8T8P9d0fX&#10;fC+q3Om6rb3WmajbSSRTRzxlJECZIYZT51YYII6g5B5qKw8USLA1rPvCLvD7pAwVyWxMoY4I27c9&#10;zkZ56ftb+0L8BfA/xO8L3E8lxZaF4w0iyL6PrKqqpeSxrlNMv0UbpoHxhWGWjJyMrkH8QPEOg6j4&#10;e1O80XVLWSy1C0kaG8iki+eN4SecE4KsuCpXIIcEHkV8Vj8vjgcR7GdRTUvehqr2810a77dU+375&#10;w1nlDP8ADOTpexxNKyqQs3/29B296H4xej7vNa6Es8yxbtpyUXCjzCe4Qdzkj/DFdroepXkLQRD9&#10;1tkDKJipwQwOMj7wyO/Tbkd68xmN1b3JCIR8vmLOmdo28gKAOcrjjtmtWy8TSAeRdovlopPmDO8t&#10;tL5BK8kAnj/arhlGUoy9m+dx6N9ei9T6GtRhGSTjzPo/uPrfw54rWH7EJ7397kRfZwTw+Tn7hHGQ&#10;F5zwoxxXvdj4s86KN47gJIu1GVZWlkUEfKj/ADE7MnoM9K/Pyz8QQTNFJFNIGiVSuOGcLtIzx1C9&#10;TnvXoWkeLLhbmNo5VUyeWRKZCGLA7VDIccH1/SvJrUazd+Tll5vS55WIwN5Rab1Wu1unofemn+J2&#10;t1kjLknaCAm0FhggFQODJ5gJHf1zXS6drFrepBJKrQlzh4ZMhlZiMS4HUgZBz/SvkvR/FE0ifaZZ&#10;kefdmPL7VRghXawJ4UkE7vY4BzXpOieIZLi3EnmAPjcYY5BuLA8IrMo4IAz9ec1nCrOnNXb06b/1&#10;dnk1sGqabhFXbVn917H0JItpft/ozK/lxv8AMYgsbumQBlh1/GubvdCzI88jgbVRnjQBRNIEKswK&#10;nG0MVOOcHHcGqGh6rJJaeUAiuFVWUMpWMyElmXOPMxu5wBXeW99Dc/6JIiPKiLGGIXCljJuY9x0H&#10;4/ra5JWlKXvyaWt7eXrbuYKVS6i4bK3f5/1ucDDc3+nzKqB7yJQGeCeXepXuY3I+XO31xz0rYn8W&#10;af5Solm5uZAN8TAiKIkhcgISZW5XAwM+tdk2hW10hM0EccZBPmIwYmPHyL8p4ywyRniuD1zw+bcg&#10;2sbKsbsdyh1kORlXLg9iRjP06mpq0ajjLlny22kld/c0ZSwuHqTTcLTfZ2T9f6uWWE95Gkgs3mcr&#10;uBudsESuwALLEw7HPJBJzWTPp11cE/aPsyKAYwIozIAuTuwZGAGM9gcVXi8QXunosV6v2tFQlZDl&#10;ZAUJQLv/AIuF6UHWnvsmG4ht0cksnWYcddjD5Tgj2PvXnrCRpO7cqsu97X/rzex5lajXo3vSUYaW&#10;e/3Pp9xUn0W1AZy0YdFYK4EaEjBDH7oz8ue54714j4k+D3w31u/m1O/8OWmoXssplmbEvkXDEkM8&#10;0PmCORj1O5CT3zXtciwRyEsz3DDBVpXAjO7IJMa8Y4P5YxWdITJIYYI2mbqiwqSSSfmI2jj8ema0&#10;pVK1KTnCTg+8W0/vX9WMIVKkW7Tcb72fLdedv1PHrbwHoukwiHTtI0zTbdFYRrBbRLgYHCoseBgA&#10;9vbpVS80G0hAaRPMOcLvwVUEEgCMDhcH8/wr3W38KaheSk3LQ2sJG4RsN8pGSSODgH/9Vcl8VPhn&#10;d694C1mz8MXt1YeJUgFzYXEUhQ3Mtsu42b7ekUsQKkgAgkHIrppwrVai9pPl52ved3bu3163JeLi&#10;pRUqrTeje6S8/T1bPkP4x+KrLwl4U1G60/XNM07VYEV4o3MDyXCq2x4Yo2DbZeW25Hb8a+YfBnxM&#10;1OxsrzxReXMup3epxyWth9qmaSKJRuDbYcgbRKVcnAztC9Bg/KnjjVde8QeILrw7P9uil0+7mttQ&#10;W5aXzBc2rvHciYSHIZHVwec5GK7TTZpLHSoLNWLw2aJFGXI8vdt3FsA4BLAZx1z+FfpVPhuhg8rp&#10;SrTVbF4lpuys1TaTV356PfqcVLOPb4+vhoQf1XDpxcnb3ql1e3kldbvXXY9X1jxrr+uzSm81G52J&#10;uUQRYitSA7EkRxEKF+bG4gsc89SK+dfHHie81a7Hh3SJATJIsd46tuBVnCOACCMBSSeB0qh8QfiX&#10;B4ciFnbN52oXMbfu1bYsETMT5rEkkkAttXAyDuBxjPn+k+N/DGg2pv5pZL7VrtRK0KRkiMuDlXkl&#10;A2nJ56ivqsi4ZxFClTzBZe530oRUdHP+ea6Rj0bsm9b6Hy2dcT4KpVrZV/aEaHs2nXlzWcYP7Edd&#10;ZvS6jdrtZn0BokEWkadHZoMuinzZHGC8jKqqRjqAd2O/Oe4riPH/AI3HhqwlME8cuo3S7ba3BDCJ&#10;yNpmdQflQEHgYzkcGvFtX+K3ifVkMGmJHpsEjbWMA3zFcMjFZm+621VPy9NlcSmmalrM0d1cyTzS&#10;PhpJbhnfdnH3eu05xx0G2vo8v4RqRxKxuc1oRXNzOmnzOXW0ntFN7pXutOp81m/HNGWFlgMhoVJ1&#10;HDkjVa5Ix0teK1ba6OSVnrqdh4T+JOr+HdUh8SRK154gtbr7Ra3MkhhgRtv3XjjwZIyrEFTwQxzi&#10;v3R/Z3+J+lfFXwbY+IbRY7fUIo1s9Z0/esj2WoRgG4h2kZ8piQ0TkDcjjuDX4ZWfhUl0UgJgqxG3&#10;flgDxz0U+w719Pfs3/EO9+D/AI7tbyUyL4c1phZ+ILMMAkkDT4hv40ZsedETIVPB2sy9+PL48yPL&#10;s5wE6uAgoZlg9adr2nBLWklsk1dxsvjstE2Z8IZhm2Arqhjqjng8U7Sva8Jtp+0bavKWnLLmb93V&#10;XcUfvbpMBeIEsHSQZAKg7SeA7DHC5wCB14Ndrp8bWjxoVVIXKhl27VjZj80eRjMbZwvoa4/wpfWm&#10;q6bY6hZzRXdpexR3NvcROHR7eRd8ciY+8CrcenTGa9ERA8SR48x3XbgfeeMNuK5wcOoOR64Ar+ca&#10;tCMZOU3yyT2ena6f6n6pGr70ad+aD1238zsLC3haN0YnYV5EhVsvkgMSRy2QQR6DNPsIkheRVQqq&#10;sWKnks3Oc88gjjHaqOm3CLA8bMv7pW2My43gqfLOT/FtOD/tD6UywuNp2s27JZ4y5O48ktCxJ+8B&#10;k89jWLlBSpO1uW9u3Q095qTb0/qx6DpF3Z6tayWkjx3No4eGa3cK+AytFLDOrDlgrEc9VY1+af7V&#10;PwEm0u5n1/w/CPtFss17psijm8ssmS40yUqMtNESWjzk4HHU4+2brUW8Ja9YaxsYeHdfuo9O1faD&#10;s0y/YN9j1HIGIomcbJM/L82Sc8V6J4u0Gw8Z6DLps3liUAPbXP3vJniUhHUv1Rhjdj7wNehh8RUj&#10;70WlXou6XRx6xd+kl+I7vD1adaL/AHdTfys9fmvyd+p+KPw68aMVjtJ3PmIxjdGyrK6YVl+bgc5H&#10;+Br6w8L6rHdRkrjzI4xgnaQU3bgQcDORx0/h6182fHL4Zal8OPE1xr1nam2sbm6KatBGGCWl47gr&#10;dRhR8tvL8vPQMwHcVf8AAHjEyrExkZcKFcFskAfLg4PHIJ98+maWZYNYqLxVKK9/R6fC/wCV+f8A&#10;XU+ow1SniaUJRelu9+3mfbGk3apIRhWSbCEgKFGeemOOoH4V1lppcrzHEcbROQdoJBy2Q3Q53BR+&#10;NeK+HtZN0YwDuHyjfv29AvGCfl+nevb9N1OFLaUMQsrKMvuBYEgBGBB5xj9a+adNXVO3v9X07af8&#10;H/gmFfmovmg+a9k/vSv62/4Y+G/2r/gIuq219400ayiEu0JrsVmm12IRI4dUQJnMyhAspHJUqx6G&#10;vzp8BfFf4nfBnXJo/C3irWdCkjmVpLWOdpNOugjDabjTpQ0FwhAHLISOxGa/fKBY9Qsru3vFW4hn&#10;M0FxBKu9ZIJFdHDK38HJ/Svyi/ab+A9x4b1i41DSLYvZzebdaTLGgG+IhmlsJHAwJFLDbnGQa/RO&#10;D8+jQcspzCSqYep8Dm17r6LXt5dPTXyswwcsfCVSNvrVDZWuqkFrKDW11utLs928Ift7fFXV9GWx&#10;urHwzPqjQJD/AGqLC5WVMg7pHtVutjuRn0jyR8hGRXn/AIs8UeM/iPcJqHijXdQ1eUOxjhmcQ2ds&#10;rgcWtlAqRWqY/uICcZJJzXxl4CvGsr6GIs8TM6xyxMwChlOGjOfTb06HbxX3P4Qs01JICVUb1UEh&#10;QxJXBHA9MgH1x6V6GezqYOpKFOTlRbvZvTf7vmGVYXBxofWYYWFKtazcVrfRXT3XorK6POpvhda+&#10;ILZ4bi2DzsrIhZVbzlbAZCW5yEJI5/XBr40+Ifwy1P4ea+kdzbyvpN/LK9jcyB2WF9xzbOxziVRt&#10;A7lQG7tj9j9E8Lx7oyY0yWyCqj7xHQemcfpS/F74KaT478IzrLbRmKWMLJKiqZrG9RdsGoQsBlP3&#10;m3d7nn5TXBk/FWJyrGKNRSqYGu1GpG9+VfzwXeP4q6e+mGZ0aGOpxilGNWnrGVtebSyb/lfXs9eh&#10;+TvgPfHcwspVXZo/nKr8wVuhz2wpA+vGc1+nfwS8SqmlwIHCXMO7YjkAKy524+UZTIXoRwTX5qjw&#10;/qvg3xJe+G9Zje0vNPmKxM6kR3luARDdwOx5icYPHAOQelfZ/wAHdR87y7edwpHCEsBnABUcnoSD&#10;WnFn7y1ehNVadSKlHs01o0/Tz8jowFNTwDhNPnpS162ta+n9abH6s/Cb4nah4S1uz1S2mL2V5sg1&#10;KzOTHPakgsrY/wCWinDIcdV9OK8l/ba/Z3gF0P2gfhlp8Uuga3FDN4zsNPGxLS7lA2a2sMPKRSE4&#10;uMYCyfMwG4msbwZNcSRPC5IkZQ4ckbV28naB0PGMDsK+yPhB43tXt7nwV4lSK/8ADesxy6fNFdhZ&#10;LZPtKGKSGRH4NvIHw3ocNx2+WyPHuUZZbi5NYas7wk/+Xc//AJFrfseZjaVTCYiOPwiU6tFWnH/n&#10;5Tdm4+qt7r3v9x+CpvphfQTbZViFxBhkJ8xCXUqCFblTggevX6/oP8Knd9KspbmWIRywoV43bWXC&#10;txnJIYDnnrzXH/tMfs9TfBTxo82nwPN4J8Syy3XhzUGAkis3LGW50W6cA4uoVO6En/WQ7WXJDhcH&#10;4WeIUtEFvK5EluzSQws3BRiucE/wlRk/Wss0oTpSdJx5J0nr5ry7pqzVt0e/UxVPMMvpV6Lc46Pz&#10;Sta3k4vR+h9vW862qLGpUbthLBRvGW4Pv1J+nWui8ZeCfDv7QHw21D4YeLQiahFEbjwprTxrJc6T&#10;qkNvIbSSJ26kCR0ZOPNgkaMkFUI830y+TUI4J0kWQMocBWGSmOcHrlc4/Cu8024kt5kkjkZDGySR&#10;yq2NrAIyODnk9vrxmllubVMDWjUjC0JaNPZx0unfqt0+jt8/nMVho14WleNWDTjJbxkrWfp37o/n&#10;x+I/w98XfBL4h3VjqFrPZa/4eupIbhcNHBewJKfLmiJOJ7WaABlOTkOO4Nfpx+yp+0Bb3trp+l6j&#10;dRnS9RxEyvJ82n3h+WSN88rGzNz0xww4zj6S/as+AmnftC/D6TxXoFlbn4leE7Jy8UaKsmu6dEN8&#10;towUfPMArtFn+LKdGAr8LvC+t6l8LfFbi5SaKwmu1h1O32Mv2V45DG9yIjgiZCrArwSM8ZWv0DFR&#10;hmuEo18PNSxlBc1GX/P2HWk7faWqslvoviuLC14VqdXD4mmoRm0qi606mlqkevJK1+3fbX+hPx/4&#10;T03xNpNxBIqSWt3ExjfGTDPg+RcxsPukkduD3yDivz01/wAP3XhrUrnStQQ5gZmibHyyRnIDRsR8&#10;ylcd+DxX1h+z/wDFnT/GvhuHRL6+S4u4bRGsJyysl3aFFeNFcn5nUYwRkke4xWp8T/AEHifTpzHG&#10;ItVtAz2cxUAyqAzfZ3J7NgAHsSDXx+JoRxMFXjDlnpzx/lkmuZa9V09fu6MJiZ5bivqtd2p3Wqen&#10;S0lbo+tunofEtmCWcRmNN+YJTgZ3Ku6KQ9wCjnj6/So7W0WFYlkUtiVlaZeBuBI3EKPvc9uw4plx&#10;FcafeSwzqY9spt7iN12NG6sFBYHupPI/2z6GtAPkBgx8slZFGeRsA8xCV74JxmvFknTrJ2stPRa3&#10;sun9W8z7JTdlOL5lJLr+vz/C2pxvidXMTKuASDkAAFo88Akg88dc5+tfNniiJ3nl+zjYyqTIykON&#10;oDBzhh1IIz7g9q+jPFpke4uHRvkA2qCdqjjAODznJ/L8q+etXl33MkOQAFc4QA7l4LIcD5vmDevA&#10;96+xyeNRx5rp6X316dPRmtS0oRuteVX1Xl2PEtVtplvDIHILqSVKhsJyAgC4AO3k8VzcVjvukALS&#10;bZAQxUZYlkbZkHg5I6c5r0bV7YyS7okLjeqAgYIJHzAjBwcAYAH1xTtJ0WW1u1mYB5ATO4ZcggkA&#10;ckYU4G7j1r7ihiHSpxUZa8ttPl5dP+CfK18JKpXvKGilbXpdr7z6G+BPhEX+t22yNpJAYvR1zkBz&#10;z6/KSeevPev2m+FfhCHSNMW4liUSyRBAAq5CqMDnHP0z2r89/wBmDw3C95avujWVfnKlRlo2jU7i&#10;Sfu5P3unFfqzo9usGnwQBVUpENuGAztGM4J6HHavm1/tWaVKlR3jRSsraX06vtucmfYh0cNSw0Jc&#10;vOtdd0vJnz98YvAC3kE3iDSolF5FGXuoYwQ08KBh5yqoBadNwJ7sPU9fkmfzN2F4KkAblG5+eQdw&#10;yB1PYZXtX6aX8HnxkFFZGOJAyYOCMHcP7uVA988etfGHxR8ENo13LrGmw4s7mV2nRQSLWd2LBtv8&#10;ELfkD9a4M4y5q+LoxVl8aWvXSVvz+88rK8dZrDyd1pyvf5f5du58/TxAnzCoUozlQMh2BOXB56ja&#10;WA9VpYZnd1mildJAwcOrFX3xZ3NlWHVT25O3rkCrcxdt4UZkyQAQFGc8A+p5P9KxvnhkbGEXLGTg&#10;EBnOWVeuD3H+8RXylej7RLl0f6Pff8D7rA4h8vI3a3Rn2B8K/iDD4otm8P6lOqa1ZRqwVyV+2QJ8&#10;oYNwJHA4I6kEE5616NqloJYmgIfeQXTHIx1Ugj+IDOPUcHsa+BbW/vNI1G31ewd7e6tXTbJGwBOM&#10;N0HLAg/Qg19p+BfGtl420b7UkyDUrRUh1K23YMTso2zRrnPkvgc9myOxr1spxn1ijDA13+8imoSb&#10;0lFbxf8AeXTyv2PmM/ydYaX9pYSH+zza9pFL4Jd/8Mn9z02aOb1KNJLe4tmG5hG0To2D5iMvlq5D&#10;jqIweeuO+Qc/Avi/wx4k+FXiuTxbo0lzdaUJpJL8APJFdaVPcNI9tdKchGjdpNmMbvmXjdiv0V8R&#10;6fNulu7RjHIoKgN/qz0J3ADkttAz2Ixx38F8T6Y/iXRL/TbkC2vESRY5xGWiTc26NpIgPnh84JkD&#10;OCvHPB9DAVngKs4zalSqPlnF7SptpPTultoeHSkppddU9dbbPt9+up+a97eaVF4q1vU9IkL6Br+t&#10;3dyke5pEsJ7uZ8KpkwTAZVO0kDaflYZANVL57S0v3gt7pUutol8hz5fn7iOIn3ck4ztweTn6+G6r&#10;4q1vwt4y8e6Ff2zX0Oh6peCTT1tzbtLZXF7JLci1JAMMqE+fGGHRCMDIr0G0utH8ZWulahZ3K3bQ&#10;yLbyzKQJAkikwPKB92XoCQeCDjrX0uNyueAbxFVOrh6qTU4vm+KEJQUmla7jKN3opNWTbTt9Dl+P&#10;o42FOjTqunVppxcXppGTg2tbtc0X5pcraV1fY8WeHIPFmlMAiw6naKz2DyYISXYd1vLg/vYGGB/s&#10;kgjjp8UeOvDt3EL6VLHbcWjPHqNjjDEgMTLAjNy3zfwjkAbcck/e6wTac0Fu+6R+HgkYMTPGCN0Z&#10;YjAlAUnGctXH+M/Bq69Cuq6fEiajboQyBVYahbAHFvKNvySAqdrccjae1erwtxLPJsTBTqc2GlLS&#10;7do3tdP+6/T3X73c+Z4x4Tp55hJzpwviLdFq2tLp780f/JkuXfb8oplNrNtUNFBISE80FQGJIIIG&#10;OePz/KpSozhtoZHDBs84G3aqk4IbaG6nocY9foP4m/D+SS0bUrG0UeSXaWExgSQupJkQhMYwwx61&#10;86pmKV4LgB+QCpwDlVJ2Ak8Nw2O+BX9FZbmeHzTDQxGFmmpaOKd3F6b7dvLTyP5dzLKK2T4mthsV&#10;HbVOzSadrWXX/P0O58D6FPr/AIn0bQ4VzJfX0MQbaCEXf87MCMk7RJ9do7V+zFhpMGheH9K0i3RP&#10;s9hZQRFBtBOFHzKuMnLnOCecYr81v2UfD8etfE3T5SjSpYW9xdl3I2wssboju5HzkOzlR3J/Cv1R&#10;1K1jSeQOFZesbFgFU5GANvX+Hv1zX4R4vZpOrm+AymLtSw1NVZa7zqNr71GKttbmZ/TPgVlFPD5N&#10;j84lFe1xdT2cHbVU6ajon5yk/uXY8uulnnUwLkMS7KSdqb23bC2QdoMjKfonPQV7b8I9OinudLjk&#10;sdQN1aXTWGuWsKW89ve6bJcW2UQuGaEPZCYBjGwDCNlHJI42wsNMg1HTLzVEN1ZQ6lbjVLCGXyri&#10;6sP+WhtZSD5bsiygOQQJCmRg8feHwc+Gmparbr4r0nQ/O0TVdQliOsTae7QJJpUMMoigexkP2ORF&#10;SSKRWC5UIwUo3H5dVrT9i4xik3t5W7ra3nbT7j9bxuJjT1krQb3e121o9dbq7tu9La7fon+zN+z3&#10;pfiKK4OkShpLC7S40+0mBninsrhN1uYbiNFRZhCMSrxuZMFetfqdrSP8MPC9hY2dxIywxQyzOWKX&#10;UZmR5YxKztzGUQquGK4jGAOQPjD9lO+1q0jmnkiQWiRzxFJnihZpWIW2kiaNlbeoCjk713c5GTX0&#10;R4m8Ujx1DqOiyTXM0vmFrlLgxCez/s22kEBtJt6R3loUmlR4W2uFj8xWYhscFGlSqcslFwc3v3a6&#10;/p6feeTOrWjUUZTVSjDlck3eydru9tNE36u19UZmpaV4d+MLm+u/Jg1m3iERe4SKJLyeMgIfNtIU&#10;EbFNoLSKxJX5nOcV9ofsq+GJtE1BdMSBbe1tEi3eSAYZWUnDbwfmk5P8/avkz4OWWlrqElnf20lu&#10;7bZ4J1JVndkOMpOAJIDhs4GQRgHgiv0u+DmlCxbzQyMiorllZXYR/MwyyegwO/Wvo8sw8Z1KVR2U&#10;qcldrRu1tX/WphmmLlh8NiKVOf7ucHyxeqTatp39Hsfz1f8AByf8ZtT0bR/Bfw80fV2htBZt9vtz&#10;5FxZ3MF8blbkmKfc8FyBHDskXb99tuDyP4mddvy8E8kEoLojuZGjx5jnouMcjbzjjPHWv6VP+Djn&#10;xkmq/tI6JodtLOkVloXm3Ec8u+3eOEW9vayIgHyMJBqP3gSSWIGOT/LR4g1kt9ot4JPMVOiIh3MV&#10;H8PQn5utf0PwTQcsujXkre2qSn300ivuS/q7P5T4zrQhmlSnBtxoxULuybkt3bzucXJcm4lMjSFZ&#10;BIwLMCjMSCfvH7yAE8ZBxk8nozzyyLGgONuTgBXlygG5CcjrnjnGacbWdkikkRVEjsd0uPMwwIUg&#10;dV+7698Y5GdCBoUP7pC0kSRqVKjahYDcqtjGQw7dcV94rRWurX9f128j4ZK7UtLPy16W1+8t2drM&#10;UjyzoGVwJpSABgHLFT/DzjnIHJGK9c8K6bZ6tPNayzRwmCIyRM6GT7RIzJ+6h2IcEswYZwDsOTwK&#10;82kgeeKMDzZJI+P3eSCrA5DbRkjLHOOwxxX1p+z18BvH/jfWdNu4dNOm6HLM7x6pqUMiLL9nSMzJ&#10;Z2wHm3blQwARGXLYLg1z1pNwkoS957dX8joox195Wg92+i7+nfv0Ov8AAPga9urpbazjkuby5EUd&#10;vbhWZi0hBDHKnCHjjA5HpX7LfsofCq906z0rxBNJZmW3tdXu5o/s8LvbXum3l7pE9pdi5tnjml8y&#10;0lyDwI3BAz06P4C/AXwl8ObWLVLLSk17XWjgTUtV1GNjFYtISF2o4byCQMqi5YY+YjFfT3hG30vw&#10;x4Q8RRaRPPrNh4g8eeJ5dJvtkUX2eK71Fl1G0sRCoWWBLy2uRG3IZbliPvE1wU8HVjicHUrNTnOq&#10;ko32SjKXO+7TjFJJu173exrXx1CeFxVGg3GMKfxW+JynCPKtrJxk3d6u1rdTM8RWF1HpGu3qkfaL&#10;hIWsYxHGFRri7iSGJY5AU24kxtK4+XkV+0tpYRadpFtaWsZjmtIASu1VRzK7EhQBjPQ+mOlfkzpW&#10;mTa74g8G6A6SvFq3izwxp8o2h5JRd6zaxmMpn5DncBx+GK/XzVI545pBaMsRiTZtkbJ2RqIwpCk4&#10;GOPqa/iP6fWe0qXDnCHD88Ry1cxxM8RKHNZyp0KdSHNa6vy1K0Gul15H7j9HfLZOrneYqmuWlakp&#10;W6y9nK3zSe23zPONa1NrREb7QdsD7ZkdfNaN9quSCeAuQDgcfNmvAvG3isnzEaRHtZHZbja2WkDj&#10;axbB+YbNvTkZr2PxDDdNK5nMP76JuV37XKscBkJ4bywQT32gV8yeO7ZgrrHEIjGDt+baCSxySp6k&#10;9/Sv8scvxeKweLhH63JxUoyh7zXK42alfeLW6aatpZ3P6pVKE42lBe8rPrvpb/Py/H5b+Juvf2G/&#10;2m0jN1pcjgLh2M9mgLFl+csTCCTtBPy5J618j+Kvi19g121GmKUjyt5ZXCxwy+Wbfy5n+0xtIVkt&#10;vtCgEPgkkgA859e+J91qUVzc2lvFLcwzea8yNI7CMSrtkRVOcpjkAdia/Lr4qa7q/g/Umb7FOdGn&#10;mlF6cSIYQ6YiUTjJEYnCsPRnOcZr/RLwh45q8UYLDZTnGJ9rmSpQVKtOUYuurLSev8VbKT/i2Urc&#10;7s/y7iHh+WBrSxWEjbCXbnDV8mqtbb3db7e7qnpqfU3xF/aC1Xx9qpvtWvIZJbO1FnA1raQ2a7VA&#10;PmOLYAyv8ozyMZwPbnbbxzr/AIhutE0zS45dR86aC0S1iid57qV/kiiVVB2sZmKjcecV+f1z8VIr&#10;yWG2G2IwAsk/m7XmjwSWl2jBb5ep9RnGa97+Avxyl8OeIbdrSaLzrkJBJA8MF1J/x8xtvtkmVjFc&#10;9QpXB+bIPr+91ssrU4Tq1KTk4pNtu7s7a38j5Wn9WlGCpcrlFvlje12tfW/Y+ptTs9Kayf8AtQ3D&#10;XUQH7iIyW6JhiglaC2k3GXBXA4AC56nna8GeKLKJorOQ3EdpCYtnnNIGT5SFIYfMULN0YZ45JINZ&#10;tleR6hp0F9d2kk3mBCx4Ug5CiR0xuLEDJ9m59sm2vtNl1CbTYECpcSbE8yM28cTIC3meaR94YGMg&#10;/rXy7aftIypyaet7uyf/AAX2L96cLL3l36XPoGXW7CaQ21yCojXdHvIaGcIju0rM3DMJEIAJ69cc&#10;18B/tvMJrTwNcQRq0MN1qRgyU+1K/wBntZmDwg8QqWXB6HIAzjFe52Wq6lNrR0ZrRrq2iiZrOVZ5&#10;JZfmZ5GkUbdr4aGVAh7TeoFc38Sv2f8A4k/GzUvDgCW2g6Rp6XAudT1Y4mRJngOIbaJS8pMcbcHA&#10;5GSa9XJpQw+PwOIq1FTp03zXbvZcttVa+t307EzhzQr05W96lPST0k3B2SfR3dlszR/ZGvpf7H8U&#10;wqUmjGr6a6vtIIk/smz3cHHIJPIA4B4yK+zftt1IhkhEnmq25Hk3LCyEsQCw+8NpOM8jOAOK4v4U&#10;/BHw38MdOubS3u7rWL29njubqecfZoVeG3jtg0UEJ+aMBAfmPIJ4r0+6sllJDrtCMUEAACK+MEKq&#10;t8q8Er69RWWeV4YzNMZisMr06zTg7OPRKzTX9dtzhy6nPDYSjQqytKmrd766f1fT8DxfxD4Y8Raz&#10;rVpfHxfqmn6fazRSCx0OSSMSqSC6XE0i7SOCPukkE5r6Gn1qxvtCt47m0EeqLKGN/GVRZbMQokXm&#10;rgBJ1ZJCxGCwwKxbWG1WGSIqkbhT84XIJIK7gMEE8g/jSwwsEmt2RWXB4ztPONsigngAkH69uteV&#10;B1IRlTc/cqrttJeuqe9nvrpvr1zkpyj7tpUtF006/wBO5jXkzRF2aR51lYYWNItw5YOXc5LgqVyD&#10;npnr1R54TCk1mXEyp5bYd1UsQD5QjJKhSAM5/KsLW9Zg0wTq8Ae4gVmVyW278bdm7Pysc5Hriubf&#10;xrmxCu6RNPIFKEL5sZK8OqINxBIPPFQ72Vk4pLd931v+hTlFpKOt/wCu39WPUPM0zUbGWz1PTvNt&#10;7qGW1mRv9Wm6JRloiCrIQCGUcHJ46Y/nQ/a6+CV18IfiVqcdvCW8Na9JPquhOFYxx2zynfZsxAy8&#10;MhZcZ5UK3BJr9/dJ8Uwi3NzJC0ojdQsZUjLgBEdQxO8FQ2Rjg4FfMX7Tvwr0/wCNnw716JrcQ+Kt&#10;HEuoeHAx3Ss8CZuLMBeQksanjHDbcc19bwhnNTJ80o16mmDxDVOrrtFtWlbq4vXb4eZbHj5xgaeZ&#10;YKrhFO1ePv02v54rRN6aSTcX6p9D8tf2dv2kn8FQ2/g3xpLNN4facw6dqQkMkmlK7DMcijJlsiW+&#10;sYB+Qr0/SC01rTdatra80vUIru2uYVlt7m0kjdfJb5tySRscKRggEknpgV+Cmo6fLpOo3FhfRSwX&#10;FpcSQSRSxspSSNjFKjJ1B3A7sntXqnw0+PHir4YXQtre4OoaE0xM+m3TyNDCuFZfssjcwy7c5A4O&#10;cEen6vxFwZSzK+Y5SowxU7SlC9oVL2fMnryyad+kZPqnq/hck4nqZbJYLM4N06b5FJ/FC2nLJW96&#10;K73uuzW37fabfRpIy3Z2/u2/eOpAboAHC5I4H61rWWrGyuBJCEubQuPOhU/PCBuLSJtBySCvBHPU&#10;9K+X/hj8bfCHxJso20vUUtdS2L9p0u8kWK6jfC7tilgJkypAK5+gr15LuJZCYpXSRiCrI2OGx1A4&#10;YYP1+XAr8oxeExGEqTw2JpSw9aF7pqzW3fdPurrXc/SaDw2NoLEYepGpTqq6cWpR/wCB6dD6j8KX&#10;uj3moWMskqvaS3EQYcDytwwYnVuTgj079M819q6t8HtBvPDWk3um29vML+8sxIyAOVhJ82V+DwAV&#10;UHgfer8pdP1i8smWaIs8qNvdoPlLqmQjOrHBbB6jJ96+tvhT+0peeHrmzsdbv92nQqsaW16McZVd&#10;xZ+Cqqpxz3rvyjMMLh1Uw+JppwqtWna9m7Xv1St+p5mOwGJShUoT5nC7a1fb8j6J8W/CXWfAeq2W&#10;saTppvNGvYIBN5SMUguMqdrAA7VOT1B6duSNx9A8TXqxtb+HCzNHmNwbdBubB2lpJFDjPXJ7cV7j&#10;4Z/aA8G+IbGO3kmtnjkjG1XaJ1C4VSME88FMew7Voz+LtAkcG2urYRMQUCSICgIzj5T8vGPxr7uk&#10;8NGClhq9qUtUo2snonZu++/9WPmuaulFVqH7xbt31+WlvvPAI/BHxPlcL9gOn27owP8ApVuFKEAb&#10;SYp2469u/euk0b4eX+mbm1Iq8gG9WjAb5jj5cODxwOeM9a9Xk8d6bCoWW7jKlT/EMkdQCQc46fma&#10;5nUPiDpLbil3CeAoQuAQQpGQvcE9B7fhW3+zpJzqSnJfzPT7tvw9POUsS37sFCHkt9t73/BmNqWn&#10;SRogT5uB8jL5eBzyMDqOe9cdfrGtnOuVaQ7o0TlsOGGcYPC4zuzjirGrfEOxjy0V7bSbmCsnmDKl&#10;h1UHle1eSeIPiTZRs65RX+cpJGww5bA2tgnJGT+P515uMxlCEXKVdRit9f1/q534ehOTsoO76/Pz&#10;sYF+9zZFA6yC3mnfzkYtJhtxAfeznjIx/wAByAMgDTgaxsLdXYRmOXLBgw3q7DoFYjI65IPHpXnO&#10;r+PIiz3FzNCtuvO64eOONVHOWZmAGQeueo5rmh42gv5dunLJqKliFe1LLbBsgktcyEK3b7uc84Nf&#10;KzzrA4RzftvaRumr6W269me5TyrE4lR/dct92tnt93a7PW1e3mlKQKXLOC4xnYFBYtkHBHTtzwDw&#10;M1oDxbFocTRWKRmdkxlQMLJx8ztuAGMjgZ9Aa4HTry+lhBmVFdgSyRZwoI/ic4LHpzj+VXILSSR2&#10;MhGG6EAElScgEgcn8K+bzHiavVvDBPkevvtbdrK+73u/uR7+CyahStKu+dxs+Xdad/6+Zopqepaz&#10;eCa/u3lYuWVWAMYGfuxxhcYwPvYye5Nef/Ff9nvQfitbx6pFdDRfEtrEscWqGNJoL2KMEJb38MWG&#10;dBuwkqt5i8gh1AUeoWcUVmC2VUZGd2HfPoMdeAevrW1BqnKxwb5yVBwANn3j3PAAJH0xXzsK1SVR&#10;1cRVc676tvXbVf8AA9D6DC1q2Bqwq4KfsJQ0XKla3VNbNPqndM/L/wAWfspfFTQIZp4tEt9etELB&#10;bvRLhbgTL95SLUhbhfl5OYcZ4BNfN2seDtY0uZoLzTZLOWMulzDcxyJPHJ8qNxKQQvzenBFfvAst&#10;1cRqlxckBXZhFEquxHYMRwOR71y3ivwF4U8aWq2+v6NZzARuiXgRRqUO44UpcgB1XdyFJK/7PNds&#10;a9TmTjG6SW+mr81ovnbrqfT4biyqpRjmFKNRPTmh7rS0+y2033SaR+F1vo0sc9u8bKkjszbXJACF&#10;cqoX5thwDwcjjgcgV1NrHcoyq5T92yFlI37SxywUvgk45GFxn8a+x/iD+zVquhTXF34ZA1fS1+ZL&#10;d9i6jAnJOFBxMvJHygE47dK+arzRJbS7kt7qG4t5Ym5V43R1bAU7wQChGO/rxWVTEKpJ06icGltb&#10;r0atpa1/63+ow+PwmNiqmHqqUX0+0vVOz/q6E0zWn0+cK0u4zsFEZUsiKF/dkhhll3AZ+7xkjIPH&#10;tmgeIg628byxb32lhGoMSjGQTK33ZO/Q4x05rw1LKZJ0PlR+SjbhLyZHDAoFwTwcE/UDA61sWFxL&#10;Apl3NCyHH3znaTtTenckAEenQ1wTjrdaN/dftb/hhVaMaicbJc2t/wAj7C0XVbPciRSmSUAhplnb&#10;a2QMZXkDGeR7ema9b0S7Ryk+6B7doVEjBVXJL7nYHcA53LjOSSCTgZr4X0jXbm2lQ72ZkOA5GFXe&#10;Apbgcnoc9s17Lo3jGU+XFLMxMUIWLZyJc7QOM4JCEcHuDioUnTSko8yW/wCB5lbC8krwk5Qdtf8A&#10;gbH1/a3UMqhPNAjZsFlJcYUAfOFYA9+n581LO8VzdCOUoG2EwkptRowwQBmz3LJgY6qeDivD9E8W&#10;F403OFVmLupVAHGMAgADaVOevftXoNh4ktVuo4jcBn5KKWAYgxsMLj7o3Nnnvj2rso1udLaKf4eX&#10;y6fkefVpdXdW7fIydY0GJ95J2vvd/JjVmAZlIcjJBX5sHuBjtmvGfEVnfWryPBJsuMBY0KyRg7SN&#10;xyjA+ZtU4Yd+fevfNQ1i0kQXDpH5kyt5q53NGzZJKE4PBI+pFcTrZs9QiikRBuZGcStsZo2BUjHd&#10;MnI6559K6I0YS+FpvR2/z26fjuVSrqM/eV47PmSab/4P4ng48Za7pcqC9hj1G3UhngnZoZVRHUMp&#10;lhUHbtJzkEkt94dvQNE+L3hcvDBd28ujMRskVEFxb7mbPE8eCoznBYADv2rn9c0OC481nOxsNsZW&#10;JYqSN/zE4Bzn6jFeY6p4ciBD2pAlAO4lmRwGyQ2DxnkjOe/pWv1Wk5N8vI31173/ADHUweW4uF5x&#10;dGp3j7q6dGnH8Ln2TYazo+rxJNp1/Y3iZwvkTxuQG5Kkocq3zfWt5EVgr8cEgru+YsFbGWySRgD6&#10;5Ga/Ne9m1nQpmurK5urK5gZGja3naMllYY3eW3zD5VyCCK9P8G/tE69o8kVn4qtk1OyLYa8gxFeR&#10;qTjdIpO2XBIPGDSlg6sYuUWmvufTps/v76HjYjh6tD38NVjiYtfC7KXTbWzf3HzT+3h8CtN8H3tz&#10;8btBsmt9M1R44vFy2kTOtpqT/JBqSwxjiOcDZIcYDgE8EmvyZ1P4tT7JIdD0wuGPlLdX7fK+VJLx&#10;2qHkjA+8TjPK4PH9QV74g+Fvxa8Jaz4X1a/0670jX9Mn0/ULDUTHDKsVxEyhgkwAEqOyshBOGQHt&#10;X8+Xjz9k7xf4R+IniXwtolkmuaRp2oyNpWtxSxGxvdLnzLbEyBsGVbeRQ69mUj3r9Q4IzPKqlGvh&#10;c8d8ThFF0nUk1B01ZcrTteUH0bs4tWXutn5pxNguJIzoU8mpype2vGqoUm6qfSV7Oya0ckk1JL3t&#10;T42uIdV127m1G/cyz3DFmkAG5cbeDGpG1ThQNowAMYA6dBaeELiR0MkfDbSjGN2yuAwViR8oAzxx&#10;64avtPwz+y/qjkSarqFhpy7gz28KrdTKSOqugCggHoTnjFeuL+zrocMREeozzzxrkN5MSKWwFLFc&#10;knO0jrjFfbY3jnBUeSlhJp0oLTkj7qSta2yt2toeJl/hjm+KTxOOpOFWo7t1Jrmb0bb3d3e75tb3&#10;ufAumeEYYEDvDscFgwKBlGcbW+fGEfGM9M/Nxu46uz0aOPCGBBs2MiqwIQhssMsv3g3fn0AzxX1V&#10;f/CPU9PkUx28N5bshXfAUMwGDgGJ+QASfbA45xXD3HgXVbGYx3tjNbqrgwu0ZCbNoJYHG0Fjye+a&#10;8CfE/wBanUcq0lvbXp5LT1PfjwZPL1BSwjjyu11HR7Xd9V6a202ucRp/h6KRMgmUsDvykcbBgHIj&#10;MiLkoMnPB4I5x0sL4aWScvlXQAY2lUKDnq5J2YLAHBBGOMd+muhb6TPEXnJm8sgRIGZywIBGBnnJ&#10;UZxk4xXYWdol5ax3C27qkoJaORDHIoUgKo3d8ANnqcdTjFeNiMyxUb1ozbpVHo3ov+CtLabnqYbL&#10;cNOpGjypVKWrX3f1rf5H2L+yN8Wzp5i+GXiSYGIFv+EdvmJURhm3tppZmOQWyycgD5hg5r9NdPiZ&#10;kjckMx+VQAQCynIyGPyjGOnqQeK/Ayz+26XfwX9lILa6tJori3ljyHiliKvG4P8ABgqPbjpX7Cfs&#10;/wDxctviP4TtZJ5Y4/EGkrHba1ahgG3KuIr2NVPMEpTj0YEHnFfnue4PmryxlJe5VadRJbSa+Kyv&#10;vq35+p6s6M6UFJRsoWi/0fpsu23U931VZILYNAYlmy0gjbeVwGJmhIHU4Hy45PUZo0yRLq2jmB2y&#10;MASQGLoFbG8gj/WIcggc7TUUrefLJIWZ4WA4GcoVJAdTj7wyOg5H0pkCHTpTMxKpKB5gU/KpwMTA&#10;AcKwODXx2Jp8tRTXwO3NdaaNarz9DoozUqai91r8u39I66WCz1SzutP1CNHtbyKa0uoTwGLKEWZc&#10;D5DyrIccYJ46nnfhvrOqaVc3fgXXpGmvtERH07UHlWRtS0eV2Fq6xk7sxIAhznggZIXJ1I52ZkdQ&#10;XDnaQABmP72Bnq8bDcuOobv2zPEuiXMwtPEejvIuu6CTNCqMSuoWLHdcWcgXl8xglc9CcYq1XSmn&#10;CPPyb205o2T0+aVvO66msVGpGVKTShO1m+kls/TWz8nfoi18X/hnpvjvw5fGS1S6nFrLBd27BC19&#10;YupEiBl5E6HLI33sjjB21+MfiLw/qfwr8WS6JdNMdLuHE+kXZVmE9oZNu11wALmNhiVcnld/Cstf&#10;u9oGqxarY29/GyvHcRKGGGDIz/K8bA/ccPwfdQa+Tf2mPgfY+K9IuruxgRJHMl3ZXSg507VMsVbg&#10;5W3mXCuucZY4GQpHqUanLOUtqFdJTjfbRWqK60t1t0+8vLsU8LWdKWkJP5J6LX0/rofMngHxEkqx&#10;yebGV2qCCo3NkrgkA7Rznt3619EadqCK4VmDrLGNpOOGYFvmAAOAR1z/ABDp1H56+DdX1Hw/qM2j&#10;aoslpqOnyGGa3mJUhkbAI9VIwQehDCvrvw5rqahaQvGR5yiPKhssQ52sh4+XjH5ZzXjZjh5UqqlC&#10;8oSfTZp2s7re/wCp9FVhztSunCS1/DXzPovRp45NoYgi5yoY9d2SCOgA5BPbr35qt438C6X428O3&#10;2ialEokYE2k/DywzqrCGdT7MSGGeVbHWsbR7stAiqVUDEgK8nODkfUD869BspzcBNrcIgWU88jg5&#10;JPU4PavNjzRkmnyVYu976q36/geVV5qNROKsl17a6H4dfFz4Z6p8N/FN1em3eGEXiw3sKoMQXLSq&#10;IrkMc7rWVShz0BAG7DCvcvg/4jtpxaRyyKQduQSSNxPBLEZ6njJAI9sV97fHP4W2HjjQbm8itY7i&#10;8trZoLuEod19pxjzIAwGWnQAlDwecZ4WvynTT9T+G3ik6ZdGZrN5TJY3Lbtk1sHwN+AMTJkKwxnj&#10;Pevu8Hj/AO2cD9WrTvjMLGyb+3FWtfTVxXq7W10bNYuCnJxgowrr3rdJt6y7JO9/Jn6ueF44LlYw&#10;4iw4BDEgknjB3gnII6YORnp2r12xtI2tWgnSN0eJkeKRRtMbAISADjkHIHHXHUAj4/8AhT43jvra&#10;JZJd4AA+Y5JAAwDnnOB17ZxX15pN9HPbrJHwcKd5wAxZRjnqV6Z47fSvnMRCUK3vNWj0t+HTt18z&#10;za0HCbT1S/S359zyf4w/sVaX8WfAOoeK/At7KPiH4ailurCxm8tTfwJumfSJTjdIzxAmBjx5gCkE&#10;NX5r+AL640fV2sdRhuLPUbO4aC8tZ1aKaKeJhHPBImQUAdWDDjBXgV+5ng3xfdeF9VtblGLW0rrb&#10;3UJyEljJyQRjAIBJB9q+TP24/wBnW2iK/tDfDaxDWN55cvjrTrBNqQu5AHiCKKL7il2CXI6I7CXo&#10;Xx9JhakMZlkcPGyqYZfDe/uvW6vdpX3S2u3ZEYLFPD4t0cRK+HxbtCVtpaLkdrb/AGW+unpheB/F&#10;NvLbxpJIqu5UbnAV9wByrspxu6jI+U5P0r3nRNQUACCTczHzNqlSOxZByeDkGvzs+HXi3zIoYmlR&#10;WX5MtzgEIAkin7wyp6dM5r7M8Ha1bMLcvKtvKNnBJ8t84+aNmbGD6dq+PxkKlGrrom917rT00+e9&#10;20ejicKoOTSavt1va1j7rtLbw98cfh3qXwy8c4edrcHSNQIVr2GW2Bayv7Ryvy6hbSFc84kjJDBl&#10;aQH8kPFHgrxD8KPHOreFNfgMd5pdx5cU8KNHb6jYvza6jZeZ/rLWWLaRySpLI3zKVH37ousXlhfw&#10;XlhceVIjpPA0RXMc8R3dSeckHI6Ngg5ya9G+MXw2039oX4eQ+INIt4IfiF4Xt5XtkjAEl4qgyzab&#10;Ng5a3lCloSc7H4GPmB9ylJZxgvqtR/8AChhI+43o6lNK7j1vJL4W91fe7Z4eHrf2ViXOT/4Tsa0q&#10;i6Upu3vpdIvaXTRdkj4j8CeJpVmghZwEfAiDOAIiOSNobJBweMHP1xX0TZ3onEWwrtZcvydoY4yi&#10;gY9eB6ngenxVoU91pd/JaXcL2lxayvaz28ylJYJ4ztZJEPKuJNwP0r6N8Ka4sm0u6/dAcEFg4yEV&#10;grd9wyfc47V8q5eznyLRRez8rf8ADHrYvD8k+aLvFpWfRo+jPDevXGi3kN1bsGMbhZ4ty7LiA43p&#10;IMgqQMfz618D/t6fszWstm/xy+H+nRtoesSR/wDCZafZwlv7F1KZ1CaosKKdtnNPsWYcCOdgfuzK&#10;F+xrO8DbAzITgMMcFhnAYAdWAODXofhDXdMVb7wx4lgj1Hwt4jil0/VbO6QS2whukaBzJHjmJkYh&#10;wP4eQQVFfU5Lmyw840a82qM2mmtqctEn/h6T9b9DxK9KdOosTRjzVKatOOtqkLq8X56Xi/5j8Bfg&#10;H8StQ8D69Foc8z2u26M2j3LOQqTFiXsQowERhkqMkhgy9xX7W+DPGNn8RPDlvfw+XHqluqx3tsGG&#10;4Nj5nVR/CwHB/lzX5X/to/su6r8DfG32rSVmn8H6xcS6t4P1iPd+4hZ4520uedDg3cG9dpz+9j2y&#10;AcsB0X7MXxsmtLuKO7uCNQsPLi1W1LE/bLX5YxcBMeo59DXuZpRhS581oQtTqu2JhHWz0SqJee7d&#10;t9viR3OlRzLDQdN81WEeajL+aK3pyV9HHa3S3q39ZfGT4fefDN4n0qFvtMRLanDGpHnpF0vAoGDI&#10;qDbJgZdASOQxPzlp0qEmFiF+Ztj5DEspZeFfGSANuT1B69a/Ra8ubPXNKh1mwaOe1vINzomD8+w/&#10;KyZIXgtuHr1r40+I3gVvD+rpqulIDpOoXJkeFQP9DuGJLxlckCAk5XpjkelfNY+laCnSleL1urtW&#10;f2uvTp0O3JsdKSWDxEuVx0hfS1vs69Vrb7ux4F46KwSzKBtcoqsAVycqcMCrfKMkY7HPPWvBbu2j&#10;dWuoyxkcFW3ljIAxXbsxgYypBAAOD94g17x44mmNzOJIo08s43gqQoMZAz6gnpivEb2KSa5jhViq&#10;jO9sEIBnIUAdARgH0wK+gypzjShr7tlf0007n1bilClJLVxV9tfkcNe27eZ5gBdVdd4j+Ysy4IIy&#10;3bcOcckcECtC3t3jdV3FmnOXUfI2yToGZWIUhM+oye/Q9BFpu4lEIPlswO1c8KckDrgkr1zxxWw+&#10;kT3CQ3AjKhgwKgDcwJC7T/s7evHTNe9Ct8CknBu/V/K3y0OCrG3vJKTPvj9kO3gu5v35jlZLcx47&#10;rIcOhXbglPLLZ5AyBj2/SkRiCGMRoq7Aq8HCfKOCPQ8D/HrX5afswatLpP21kkWNrZYZzHlQCokj&#10;TAAPUqcH2Wv070fUItcsILu0ct5uA6bjmOQ43IwJwMY49c1xZbi6Lx+NwzklWbUl5xsldPrZ7nxX&#10;EuHqRr06qTdJK2+i2/DsX5JBIqhFAbgNkkBgeTxxzxjPHBznPNcTrOnQ38M1vcQxSxToySR8bXVy&#10;RsKH/ZP14z1FdwYHjBKxyFwzFuOoXGDuzySN35+wrEubCZpPOWMnzApwcjB6EgcHPJwPavb5U24t&#10;pp6evr+R8vC6leDUbdfxPgf4h+CpvDOqOYtz6ZcO01rMRuYKDloZHC8suRnp8uOtecXFqsrZj5TY&#10;clgTu4xjaoAQ7gMA5J9K/RPxV4NHiLSruynhzlCYpVXLwyAFVljJ6MCTkdwcV8J+J/DN94Z1W50+&#10;/jaPY7qCQwSaBvlSaI9SrAH6FSDXxmaYH6rV5qafsKmq00T6x/VfdbQ+wyrHupGMJz/f0/8AyZd/&#10;066+pwaBl3xu7N12NtUHaMqVOV67gfp1Hetjw3qureEdZtda0aSIskqLc2UzMtvf2hbFxDMFyRkf&#10;dIGQwVlOQCGXsAAJAJO1QFAxu5Jzns+GHoeKzopCR5ciElWUxMWJbbjCoSQAQJCT25WvlqnPBqdN&#10;y913T6pq3vLzX+Z9jha8cRTlSqxU4TTUo6O6e915/wBM/QbQFg8baNb6rpcqyW1zES0a7fMilGPO&#10;tLgDOy4jbAII5AVxwc1x+s+BbjTbtrl4Xlt5VO5jGSyj72/I4YDHIwOnTk14p8E/ie3w28R2730c&#10;lz4T1K5jg1qCM73gDHab+KNl+W4iB5x95cqR0I/bPQPhLoXjzw3Ya7o00Gp6Nq1nFdWV3blZYnWV&#10;dyyqVHGM4YdsEHGK9VY6GMw7jJ8mLpJXdr8z0s9Xs+3Rv0PjsxyiWV4hVEnPB1/gfa9rxlra66d0&#10;rrql/J3+0z8AfEupeN/FGveG7WfzdSluoXMUeIL8F4rmzlDKoaKWN1+Rs5ORuwBivm74Zxan4W1G&#10;30LWtHjUXF68OrBIWgvraTzNhaWOM7ZYxKuVO0FWBXODmv6wdb/Zrjh8W6nouq2CjdKLmzkMY2TR&#10;FlYeWSOJFJJUjkZDDHz18w+OP2RPCnhH4iaJ4o1KztLO0v8AVo7W1LaRHcWjXOoAxSQaiWUhYWZ1&#10;aNiv7uSInPHKwPiJinhK+T47A+2w9J+zjJcyqRqRVo36tLTl6rTdaHt4XI8I69DGwm6WI9lfR3jV&#10;Ts3o3o5dWn3dkz4k0L9mu/8AG3hdLzR9LudUuWt4bqBreQo+H+aK7hkkA5GOhPBUqa9U+GH7F2u6&#10;7bJc39pdNDNNLCWa3McjSwlkeK7hkGY58buQAsmd2AxKn9fv2d/CN94c8YD4deMNL0m21OGCB/D1&#10;xBDaW8euWRQiSNoIFVd8kaZDBVHmqrEAOTX1j4w8D3HgPxPpOqeG7C3utE8XWzS3GnyIVA1LTJlS&#10;cRMAPst0sZiU9TvjYMPT4/E8RTpZbicbisTUoRwck5pJO9Oc4wjUsvetFyXPypv3lJJW5Dtjg68c&#10;d/ZuHUKn12LnSnzNr3Y80qalsm4qTi3bWLi+jX88Pxn/AOCXPinUvDd14q8B6Y11qUFs82peH2hI&#10;/tWzVMyS2RRflv0UcjB3rgnBzX8+H7RH7LHjv4aXs+vTeG9Vt9AN0YbuT7FKn9m3ZcxvDehoyYkz&#10;kA45ZuOwP+nr4L8IaVqOk2VxHBCftMMUxVFRmikKqWikA4DKSVkTsf8AZINcp47/AGF/gr8XjqVr&#10;4k8I6PP/AG7byWWt2M9lC1nqdvcqySs67flmKk/OpDZIbIZc1+k8DeIGb8P4rCOFdYzL63LzRm3a&#10;UHZ2Uls7awl7yV7P3T8y4v4bwWfYStRxND2GKotuFRfFBp+9dO3NFv4ot67qzP8AOQ/Yc8Kgv4o1&#10;+5t2VrCNLGzukIZHWcq8sbfu8Oy7BtJIOFJAHf7p1SNWU8rlgM4AZzKCcjOeRg89cY6V9/fti/8A&#10;BOTRv+CfPjPW/D3g6+fUPh/4+1m/1vwpJOQL/SbZYY/tGh32G/0l7S4kVUm2jzIpIycMGFfnnq1y&#10;4UJGHG351cE/OF6gADjn+ddvF+byzziLMcxhCUacnBQjLpGNOCWl2ld3btpd9HofceHeX0ss4Uyz&#10;BUmp8ilzSVtZObbvondN8t7bJavd5emWk1zcuFkVVghlcllBL/Z8yhIxsIEpVAQGwGIC/wAS1+hf&#10;7MHxZ8Q+EmtIPD0dk48P6vB4gXRbmKTdqqpGy6jO0QHl6jYiCcGaIr5qqFZWZVOPzn0q4Eur25gu&#10;1tLqK4ilTzvmjWUYcq8eCs8cgRlwRjJw3AzX2F4J8E38+qnWvD1+bCS5FnqVpao0kltA91II20u9&#10;G8NBCXWbyZOhVwrep8Cq1ZKpUcJWumm01f0+7t3PfzRU4xdKUUoStvqrprR77/o+6Z+5vwk+LfgX&#10;WtfnuNJ0y78MeINVh/tCDSbWxs7jRLrUpFQ3Vm1ldSbX0mZGd1iZWePft83kEZV/q9w2s3d9oF1J&#10;J4evbqa4n06WFVuvDmtZktpUdp05sZJHieCRSA8cqwS/v4mz8waJPqWlf2Hc3+kxvFBHapDrEEWJ&#10;bVmISOQzoQl1HHNDKqyLnG0BvmGK+w7fw5Le3Frd32k3tvPqKRvqDzQQr5MzW8Usd1DLbMfOsZ7a&#10;WKQb13kyblbbW+G56kHGpZ8kr3s1ulbpZbO+rv5OKPFh7Gi6UoO8ai5bNqS922muui1XVNaX5rP6&#10;Q+E1jdzxw3Vr4ht2vHRBJZm1uI5XVipkDOUMbJx2diO+K/R7wAZ9M0d726yhW3laTCHaEWPdlBuZ&#10;g2Q2ASBzkk5r4g+Fnhe8tFsH065jMUUSFleONWcqFDrwdw5yAcZ7nmvrjxd4gi8EfDXxJr95LHGm&#10;leGtUvSpYgebDZyyQCRm+7EZxECeODmvp8A4wpuXLaUrdX5a7v8AroePmNRTlJt3p0029EtFq1ol&#10;pp1P8/D/AILXfFKfxx+1Z4ruJr1JdLMj/Zrh5LVrmWWFzZ3SypbSF0sxeWs/kJJtYRhZNqtLID+J&#10;V5fwuI4baJRKflEgY5Zd2Sd2Mqcnj/Ofqb9rn4lXPxz+PXxH8X2dkttp+qeLfEtxp1sqRQLaWN3r&#10;l/ewowzhm/0p+pYgAKCFUAfP9h4KihlSbU9UsrRCyfu45Fmk2DklhGCTnGPUZ9K/pjhrD/2dkuBo&#10;Vvdq8qk0r3vL3ttXez18+iWh/Juf4iePzbF16aU6cpKzb25Uk7Paye2t/wATh9Vi1GNYDh3RCoZt&#10;yl8gKgCHa3AcNweSf7uOfS/h14A8U+NbyLTtL0y5vJpmjAWzglmk3yHLE7U2ogLKcsQvHUZzXt3g&#10;vwT4U1SM3EGg6n4m+ziKfa6ta6fGTdQwq8sjbd8fmbDzk/N74r78+GOmXekWOn6ez6d4Q02byWey&#10;0C1trS6uoRCu37VqzJ5pHUMFOPYcV7TxDdoRptXdruyS29b+Z40qfJeTkpRWtr3+Vt9Ohynwp/ZJ&#10;tPD8tn/wn7yNqazwXNr4b0y3tdZ8QTHy8u/zObDSUeTy0aV/tEiKc4Bwa/Tn4e+HNG0ALBNa29vB&#10;GlzPBpNjfJd3885jjRU1XXDuEcISNCI4l+XzQFKgGvA/DOs2Go3l1pPhOJ31Ca5W1U2TyvLcCOMm&#10;RrnUZdzqpYjLZA9K9ys7WfwfpNuNcmS41CcgpY2bgJG85ODcXBw0jlIV7fMYSRycVNP2SqOUH+8V&#10;+ZK9ntvJvVdkreZjUqV6kIqabpuyTb8tEo209X23PaP7fgj03VtRtUNqmiaFetItrN5cSzGCU29p&#10;DtjXzGe58tQcM7s3XnNa3gC3m0TwroGkXc8sa6BYxaals8ZLS6gkCzy6jNPOxEk5d2LbAFDY4BzX&#10;nt6hj8EadFASNT8S+KvDOnixCAhjd65YkhCQd/8AosVyTn0NfQ+r2LQ38Olkqsdm6xmZoggw8jM2&#10;4LkFtzkdSefat6EnUx9OOjjSpuWu6cpKKt5e4199upnWgqOAk1e1aoo27qnBSf8A6cV+m3Y+nP2X&#10;/sGq+One8ghutShieeyeSFJvsM1qkk0d2uQRFPGzBkdclCARjrX6QSwXF8i2nlqlyFL/AGgpsaUD&#10;lGxj5+oyMdK+Gv2NfCNra6nr3ilyZPIhNsk8i9Wu2KlAuAGXyVYE9eBiv0gtzFqMTC2kVDDIsZLA&#10;ptJ5LKxHKDjjvX+Xf0/uB+Ks14v4f46yWMsZlGQYCOBxdKDb5HOvUruVSLVoxlGrBQqx2nHknpKN&#10;/wCrPo/5pl+G4fxOUYl+xxuMxE69NvRSjywp2i+sk4NuPWLTWzt47qWh2cke26aN5BEAxUMrtMGG&#10;Y1XcSo3f4V4J4p+HkepSTrDBJDMwfarozrxkEgAfewvrkkn6V9qXllbXitFJBbtcKBEkgG0Md2fl&#10;YDCsQM9e45wDWHd+GluEkmjt33RbiCdpBPzY+cHldq9eevPpX+fc3CrBfV5ONe65rb2V7p3u7rW6&#10;Tt1s9D+gk1F3a22/Q/Jvxn8EmleQSW7Su8ZI2IMgliN53INi5x1OOO1fF/xN/Zeg12KdLzTcq29A&#10;ihsMrhULSgrtYBf4cEfL1zxX9Al54HtdUCzQRNvmYJJCUHKgYkUOB/e6c/hXG+Kvg7ZzwqyWJdlf&#10;YiiNS2wrkgqSerZPHXFetlfFXEvDmJo18NWdKFLlanGcl7rt71t1p/Xdzhh68XGpHmbTX9f16n8Z&#10;/wAYP2NdW8L3FxdeF4ZrnzJX2xeXcPuXDEQBkQ+VKW4QMAmFwzjgV87L8J/iD4G1GTUd+u6BbMGg&#10;ur220tbq/itXEc7Otus7LAhMZG5ZA6BC3ygkH+1DXv2a9H1m2kEmiQFrpDBKJYguQQMkhuF55z15&#10;4r4E8cf8E7dKk1DxXdal4gvdN0qe1nvdMnKTzRQ3Mau76ZdyI2VjJA8p9rAk7WFf374I/SIfF3s+&#10;FuImoZxpGhXrcqp4pWT9nJy91VrK8U7Komklz6S/H+K+E44Kp/aODjfBx1lCmpKdNp3ulFpuL2dt&#10;VbtqflxpniCeazlmW7jaGSRJFQ7f9S6tslj8qU7gQjBj8oBX3GZxI9xeiWZ1QNbkRyWrKjjocKuT&#10;uYKxBIOc+tfOnhDx5aPpAS2t2udRtm82XEhSJY5UjIiEBkKq7eWNx9FAPau3Os3dxbQ3EirbyHEi&#10;RHJ3Rk7iYwJABznBbJ9Otft0sJOE5qX7tptavd77f8BHmcqvppF/lbpb+vI+r/BAg8N31pexGG5n&#10;MkbyGcB2jjkBLIjyMcnaecc7jkDivq9LlJoUuInDRzRK0coPBzjaSR0wcjpx9a+E/Busi9tgkhLy&#10;WiKku47iYyC0LZBwRguD0yU5Azivqn4fayLuym0qVy01tulgLbR5kbkGSMADGAdrADpuIr57D4nE&#10;UsZWoYmetVtx8rade6/JEYqhGMI1KS0S97Xo7a/f+fkd6WdZQwxyQAGIZec5XjsGznPZulQ6hDJ5&#10;olc7I2KhiDjCkskTMoP3klLLnsCM9KtiGWVCqpkryWZcl3CYIUgnAZMj6r07VNb6fNcKUlKskgAw&#10;EDAqwxhhnGHUHOMfNH+Fd86kukrJ6+d/vRy8q0fLdpJPz2KFpEi7naI7+MAhiuM4Pbkcnml1GKRQ&#10;l6kYcw7fNWPIdYtx3YAJ3EJz+GK6HTbFmVoXJYqTG+VYGRcHYygHKkrg+5GPaujg0HzYzG8SmN0K&#10;MCMgo52kEknjcxz7HtzWkb1qb5d0k/np94NKMm5K3f8A4B81/EnT/JsE123ge5tyES7REYEKxBil&#10;C8BkDYyT6g9BXhy63pt6eLGcOgw1wE8t1MTLtygY/LkdcgGvumPwva3ceo+ENSid1nt5TCZMlWs5&#10;yyoA4I3mNiR1OMDHFfnt4z03XPB3jG+8J6laxQQW1yVGpR2bNJc2ZybWfMRXzlMZXJB3ZBBNdVKh&#10;CtSvGKVSPS7309dfL5mU3ODVrxgtW79NH+P56atnqiX3naY88d20swA2JHGPNRC+1tqqCWK5XoOB&#10;3xzVKz1qKAzRxxeY0gVomuzIZTIBsdnlZhhDn0zXBQbZ45Fs7aMgLuluDEbZptoO5wgLYU7lyCc8&#10;EE56X471rVfNvXsoIAoDGcwxCOPaSVOGG5uBzzz+VcyptKSrSvOX2fJWuu+/ciXv2dJOy1cnZXdl&#10;8j8j/wBtT4W3XhT4hXfiWx0yWPRfEim/M0EEos49QZs3Vus6kjzN2HC9SDnBr4Vu1ERbc2CCdobJ&#10;3LvXbw3qgBJJ6nrwa/ow8QeK/COs2Fxo13oVh4og1GN4JLC5sorqwlCqNyst3uRgRk7lUkHB96/C&#10;f416NY6H8SPF2m2mn2mlWkOsXsdvptqGMVhBJI0otYfMzsWNGCLyenXqB+7+H/EVXGYX+x8Vh2qu&#10;Ep80avMvfhFxiouNk7x5krq6klq09/zXjDJFGo83oVbRxElGpBp6TlFvmi9bp8jbXd6aWt5jpGq3&#10;em3aXdhez2k9uwMM1vLLG6bAQdrIRzu4GM/jX1P4E/am8c+HjDDqskXiO1hVQkN/lLxVxn5bxeSu&#10;cDLBsfpXyFukLIu2BkLOCCf4R0xgAFvXHPHWlFzKiOGTytqKAIyQEJJRXVMEY5U4Pp06g/eY/KcB&#10;mcFHGYaniL/DdLmW2ikrST7tNfjr8jl+aYvLZJ4TEVKN3d78r035fhf3bbn60eG/2yPhjexRx61L&#10;qPh642KJVurV7u1SRm+4bizDOMEkHMYH8h7/AOG/jH8NvFPlf2b4w8NX7uoVYWv7aGcEkEf6Pcss&#10;g64+5X4DXdw0jsud3mguC6kksWJJ3E4bjgZGQMA4IzWv4e0nXNXuY7fS7G7vZG3BbezgnnmbngEQ&#10;5G4nvx0zXx2YeG2TVabq0sdUwHKuZ3cZwS0vuk7LvzvQ+nwPHua80KVbA08bzuycFKNST0s9OZa+&#10;Ufkf0d23ixNNeI2Otx2rFV8tReRIsiswIMcbyAuh64GcgDjmruo/tXeGvAyeX4n8YaTZ+UwMkf8A&#10;acL3uSByLGKR5WBXGAq9+K/CLTfgT8VNTCT3NrcaNu2MRPPI1yEZSFl8iCRSWAYAqSCDwMZxXrXh&#10;r9kbxNfuoNlqOqTnYZJ5VmMUkg2gHZtwy/MPvFuuc5r4erkPD+U1eatxkqsY3vChTV/nP2k4eWzf&#10;kfc0sTn+Ywi4cMugmk1PEVeVJf4eSE3+C/T9vvBH7UXw8+KVtt8J/EDSL68Ehj/s+a6NnfhyuChs&#10;r3y5WHBG5VIPY12Oo+INYQFjet5e1g0gk+RNvBYyE9OO2funnHNflR4R/Yd8RSNFcXtzDomASGjG&#10;JF4OQfKHB2553A5P1z9n+Bf2YtP0uzitNd8R+JvElvCAYrG+1fUm05VLAsqwyXTBo+TkcA5OV9fl&#10;s5zLLYytgM0q1odnG8mlb7UZJfgl3PcwWX1Uqf12NKnVWr9neUemyu7W85M6HXfjHp1g8llptxe+&#10;JdW3PELLRYZbwiQAACS6jykfI+Y5YjdyK5uKL42eNGQW1tb+C9McEm4vGa61V0kUjdjBMbgfMCFT&#10;kYzzmvpnQ/Amg+H4Uj0nSrGyjXBAgt4hJgcENKVLY4yc11LW0SIxbbGOCuNrMAGUggKR7Y44/Gvj&#10;quYVJcyi9rO8m3v2T90+iowwdFWo4ZSq6e9NXvttFe6u+qkfP/hj4NR2s0d74i1fU/El+cAPqty8&#10;lqjowO6Kx37dpwMbt3U17xpuiRWsUaRQKkafLjasaIF29FUYx04HHNSRso2xwRq7EHdI24sSDnID&#10;DABIOCeOOvNX/KnZfNnkEcQ5YswVcDJ+ZiNoXjp81cMsQqjjNzc57W+yvXt+JtOU5WjNpJ/L/wAB&#10;itvkXEkgiUKG8wnOQFwM4JBDMQCcEcdSMACrUd1NM4WFDEpVQSRsCcdtxHI9Dj2z2yILiElRafZ3&#10;G3ElxKxKhQMEL/FKCp43EIpGQByKvOZ5lX7NcIhClHmVN0hTukRIAjTjt69aiM5yvNTTUGrxjZt7&#10;bSbt933iXu8t425ur0tt03NKNEDBXlknk3AugJyDkHBQDAIA6kg8VtJKsSqHligABBjhz5xIJG0b&#10;cnoOy59+RXLoY7aHy3uCASGKqEQPg/NvMZDNxzjfg46Zp0d+F2i3gU4YnPlhRuOct05OCBgjnOa2&#10;pVHzRjNqEpbx+J9Huvx1QnG70bcV1tZdDtEvpIkVIIxsJIZpPl5bpuUHJ4z1x71UuNSaDcZrpVXA&#10;DpCuSOcLuIyR35zjJ9K5d57iXb5lw8KsCNkRI5+p4BznjkflVdTDb7CseedwknOcMSSU2+5XOQPf&#10;tz0vETa5Y3jHTrbbsl09RwhCMnJK9/L06v8AQ3zqH2li9vbyygEgySMTgjByTgqV46g96818XfDj&#10;w14wRptVgW3vwpWO705UW6GBuVJCqESgMRwwPv0rL8efFjQvh/bJJrLXk1xPA8sFvbwiOF44gFJN&#10;02FUAjkdcMCBgivDvhV+1JpvxM8Xah4d/stdD04yRW+kagZZHW5u2k8tobmRowEZjt2EYB6HnmiF&#10;OrWhOpFOcaS96WiUeiu9tfVvQ7aUMVTtXoqVOybTT1aW9lu0utlbTU5/xZ8EvFOhGWbTIl13Tss4&#10;+znGoQoFJ/eWm7L4UnBjLEkZ2gcjxK+tp4leCYtbzxviZJomjIwMNuU42Hbjv3ziv1cj0RWjIuZn&#10;eTywwSMjywDnPTqc49+epre8OfCzwH45a6s/Efhqw1IC3wJ5Imhvo2HH7u+t2SWFs54D445GOK2w&#10;+DrVpqCqKMp7X9L6tf5Hr4fil0Ka+tUfbwja8o6Ste3wvRteTjsfkJBeNtRY3Qx4PA+dQFxuVtoP&#10;G388/jWza61JC+9YwkiqPKeIkLuUBRJ1wT0PXAA564r9FPF37D3hq8a6n8FeIZ9JuOWXTtYU3lsH&#10;4K7Ly3CyLFtxwySEnqe9fKXi/wDZg+KXhH7RcnRI9YsoC7/adEeK7URR5Dy/ZPlliUAnJZPu4yMm&#10;rrZdiqKblRdlpdar1um7L1sz2sNn2T4uHs6eJVKUrO1T3Wnp30fybv6HMab4ugWJmuZXDIFYLvJL&#10;vxu2IuBtJJ716BpHim1dQ8UmGKq+4uGfKscqcnnAHQcnPfFfLeqWWqaa7rNb3NlKCQRLbski4yDu&#10;3p0HPfNUovEGp6c7SJI+NgI2lUVFxsymE3KSSO/HXjrWMcO2/iTt279vv/4fU66tKm6Tkp8ylbb+&#10;n+h9nDxIktsWjuEyV2RE/KQPMPVX7gevII96zG8RvaxTRSsXUckqwO1skjcBkspOM+ma+Vrb4huA&#10;FubmdW8wMVDCPgMW2LHGMKpOCcEfiSTW3F45troyRyyvJKzDAYlV2uxO5nz17dMe3etaeHqRnzap&#10;W8utv+B0OeGHhLRrmtr5r0+Z7/L4gFxIV82NLd1cBmJGyVNp8s4GP4WAHThiPfnLvUk824a4iUKE&#10;2w+WpGAwYguWAzw2Ac4446c+dHXY5VMERZpVbjEgKlMB2ETg43YY5J49sgZkur/z7UKzStLHIdzu&#10;xd0ZF2oQSPmXruGe3GK9Omn7sd2u/wDVgnh4SceRcqel/u1ZU1OKK586aJ5JVXA7sQxO3rj5RuyC&#10;cngegrznVbI+YJEkCgsGK/KCGwo3bM8rtDHIJGPbBrt7m7ltoxIHw7RyA7MqcugDMV3fOQCOP9rP&#10;WucmmNwjLcI6yo7QxEJGWdVcurDHUbMds8Y54FerTVO6TioqNn3V3+RHJOC5r3ttbyOZhedZdqyL&#10;IoLN8jbSAQxLMCBgADsab/a06uZHb5FQZRpFcuGYKWO1iR8nT17jGavyRRRzvKShjBMbIwIkdWGB&#10;gY556cY/GsNPIcSRpArKrsA5LCXbuBU8ISGGD2xgccHjsVCDTk56+j0/G/8AS9CI1nz++k7aO/y1&#10;33Nb7eyXAEKLmRvMWICIb8sQTGf4gF7eo4q3Jq1sgj80EByQylVQgHgEsDyoOcn0596zbSzgmYPu&#10;uI2hk/1uCAuSu5o1J+5uU9QAeeO9XLzTY5ZA8s0bsmQQTj90O7BuQecEDHTNaKjFOLXvXXXpsnbv&#10;+X5EVarkpR3V90+nT8CJZrKe4DmZjCuYd0eTlwrEgjA+UkDk4z0zWRqd3AisrxtLEN6MJ03xlTlT&#10;kFTtOc46EVK1pZh4mjnwryRrhQSSDtVhs78B+d2TzntWw1jY3Ntc2STxT702lJyvmo2M/wCsKDsP&#10;XI74PXStSjHVS923vW17ddl5MMPOXX34uys1pbvr1Pk7xHoElv4kh1Owt47yzlkjbyPlxE38YDN0&#10;5A2k+tejmzR4412LE2d3yneemcMdoCsCcYPZfrjlNauY4NQ1TTJGXNvKYyiuJFK9Vdgp+fOFA479&#10;M1r+FnnXT0iuJ/tRFzdrDKSPNhtQ48mKdpPmZwOOSfYYFPHRnOhQcrfulFJ6p8rs1fpdadtOh8/i&#10;Mvp4OvVrUW1TxcnKUdLRkrJ26q76O9uhUvLGTc2UGdoBKrnGSvUjocZyOtdX8MviBqPwt8a2muWM&#10;M8lqFWHVYhIPs2oafKQtxEcNxMEBeM4wroDkjcKbcI+xmiY8ZVlKgk9fvMWzjOOlcjcwSI7MwIPD&#10;SDaGJZs5I+UAttyD7E8GuByp1VKnUSqRas193Rb/ANeRhOm3FqWin+X/AAT9ufC+u2PiPSbDWNMu&#10;Y7nTtRhS7tZ1P+sSTLbcAHa6lirA8qyshA6V2LxrcRAbclBhExnzEI+eLIP907lFfmN+zH8XD4b1&#10;Q+BtfumGiarPv0qSVyF03UZmOYgcnbbTgpuxgLJGGGMsT+nVu/mRr91PlD7v4kxyjA+obryc8joa&#10;+Nx2F+rznTkm6b0u+qf321+48mcZYera+m6fdf5rZjNNaSNjbSMTtUmGR+rQFysTjPDSKCqt7Hnj&#10;NdPYS+Qxgl2hyx8sZ+VSMs0ZPORg5XsR9K5e5jcFbmKMRyvIHXGCkdxj95Dg8CGZDkcfexjJwKvW&#10;U/2qJXBKSIBkjDSRbWIG4Y4kRuDg/Mpr59/ua7UXLSzi77q6++3/AATsjea5n139f6/U6uxjj02W&#10;aSAoltcSmQxqVRY5nGXIAGAGJB+ta8i2+q289lPGJbW4jKsJOCxYsmTkYGDkc45UEda5uGcyxlWc&#10;bgJFliKglXyDvBz6AkD8K3tOaX5Vl2mRsOWIG04YYVQBnbyfxA7cV6dOvGXwyunZNW/Tt0t8jnlB&#10;xu5K097/AHH5pftPfBa40rULjxRokDSXtghnnWFTu1HSwf8AWHaMtcQ4Oec7Qe1eFfDnxgInjV5n&#10;wwCtlujkcjBPJHpX7JeL/DVt4m06a3kSM3UaNJaSFV3rIUw0eGBDI4OCO3pX5EfGb4X3Pwv8RxeI&#10;NOXytB1i7kW5toxIX0jUvNDy2twpI228gLPF/CVkK/w4rWgozhLC1HZf8u2+i/k+XTyPcyrFqqnh&#10;a796ovdb9Fpvp3Xnp2v9XeG9Yhu4oypG8+WSxwPmI3FTg4XqRj1BHWvWLK9NuEKldkg3OoyUjJxu&#10;DnBAOMn9a+Lfh14qVVtQ1wJFkOSxPDHG7cwHJO7I68lq+ptL1eGcRkbXEip8mFxuwcgAdec9u1eL&#10;iKSo1bpWTdtdPXzevka4mlyJJPmWt9LdvxPWrTbMnkuc7gGQ8OrrgZHyjgbf0YZr5C/aG+CMGuWD&#10;alpsAikeRrmylQELaahs+aOTaOIJTkEE4yx6cV9R6LceaVibJaPPllflIDclBjpt4PuOh5rsrnT7&#10;bWtMuLG4QtFPG0ciBQWBAwki8/KVIUggdvrTwk50sQqtB8k4e93a79r3213vtY8/ndOag5bfdZ/0&#10;j8Yfhz4iv/DuqPpupZtrqymaG5jkwGjlVijBwcfIcZB7joTmv0R8D+JhdQ2s4cSR4O5EYEYZRlic&#10;/d3Zx9OOa+VP2gvhRd+H9UuPFGmW7Lc2+RqqxRZ+1WAyItQjVOHlRRiQkZAGexpnwr8bFVht5ZSx&#10;ZV8xWOA6g5DY7ZAIO3GOvHWvdxUqeMpRxNNKz0krbSVrp+XVdWmd9SCxNFVYO8oLVW13XzP0gtri&#10;OaFCCrKUDKd6ZBLAgsS3BHfgfpXr3gPxPalLvwp4hjhvNA1iCWymguws1sFu42gljlicYNvJG5Vw&#10;eMEHtXy34S12OeFIhtCSIqpxkqMDaMlssBkD8K9AikcldrYZGGcKVLJ1K9TnHHPoc4rysNia2DrR&#10;r0/flDSydk1p7rXVNfd+Xi1qMKkJUZ7P8H0a9Ht+R8E/tGfAjUf2fPiGbjRoriTwD4hmmu/Dd2SZ&#10;RaKWaabRp5D1uIFK+WzHMkLK2SUkx1Xw/wDFNre2tuk8iOrBAclSyEgA4IPDD+Zr9K7rR/Dvx0+H&#10;WpfDLxeFa+S0zo+pNta7trmBCbG8tpJMn7TCcAjPzxMyMCCwP45674c8SfBbx1f+GfEMc8cumXLQ&#10;sf3ghuLdnzbX9sxbEkEkZVvlJxyPvLivYzDC0cfho4unL9zWW32oStrBvy6X3Xpc9XLcXUxdKWDr&#10;v/bsMlZ/8/IK1qifd7SXfXrp97aNLdBN9tcCeNTG6sWBcsG6nB4wOvHavcvA3jK+8MarDqcJY2sw&#10;WO8tF3bJU3YmABIBbHzL7jHevjj4f+LUkEEqz+YkqBnBwwQsCpwuR8ueSOq9VyMrX0ZZXsU0KlSg&#10;IXKhWOAxB+YYHPJI4xXymElVwmI56VaUatFp2bejjs/zVuqZzY6m5qVGtRTT0elvW6/Hoa37UHwe&#10;tNVs1+MvgO0EtvcRRXHiiytIizFOANXjii+668rcgDI4kII3EfJHh/W3tWRi4LxMVaNiGbGcldoO&#10;QMg/mehFfob8LfGtrptw3h3WzHceHtZR4nS5VZYYHmUxSRSLKpDWsgZldTxh8njdXyz8f/gi/wAJ&#10;fF39s6HA7+B/ELvdaPcBS66bdMWkn0Wdxn/Vj57dmJ8yEhcl0avVzalTxuHWcYSCi9sRCOrhN6e0&#10;Vvszt2sn3u7YZTW5Zf2TjJ3aTeHqP7UF/wAu2/5o9O6+V9zQtWj1CKFgSuVVldW+65wdmccf5Nd1&#10;auOAeNuVIdiRhiBkEdRkgrz3xmvnbwvqckUvmlv3M2BKi4IQgKA20kYIxnjsK95026juFRo5FlVU&#10;Qsy4JkA569pA3Q+3HOMeHRq3ilu29X93Z2/4Y6sTh5UJWesX/Vv63/A92fwp4Y/aB+HeqfBzx0IW&#10;uLu1kfwpqrqjXOnajCrtaNFIwysqSEYH8SloiDkCv54/iv8AC7xn+zl8U9V0fVbWW11jw9f4clXS&#10;01PTXYmK6gYkCWzmhwynnB4zlTX7oafqVxa3dvdW0rRTwTJcRXEe+OWOQBfKkXbwDkdCPevRP2h/&#10;gHo37Z3wck8Q+HrW1j+NXw+sJGWFFjMviKxiRpJtOcFcuJQrPAcHbPujwRIoH3GSZr7WDwdVrRcu&#10;rbVSnazg/NLby06XPKhJ5fiFVlphK8lzW/5dVG0o1Lfyvaa9Gz84PgN8YoNV0e3gaYvp2oRqfmYM&#10;1jeIVWSCUDlfmYKeMHcrA4wT9D65pSzaXcvdJE9tcIWiVhuBLfMjls4B7/hnNfjr4X1LWPhB43ls&#10;dajmtdLvNQex1axuYniksNRtQ6+fHEVzG8bI4dQPmC4IO1QP1K8OeOP7T8E3iXsqOlpai5sLuNkd&#10;Z7YxkxRgjO7C42nuOM9hxYrDrA4hYaMnUweJTlRlq7dXTk+8dfXfrp7eJwiqypYylD324qolfV6W&#10;nFdpabafiz4/+I1my390EIQNKQiId7yIHwEVQOvoe3BFeY2mhmTY7AkD5dwOXeTADJgnkjueM7u4&#10;FeneJLtNTvpLgRM8rSSGFGG902cmUsccYwOegPHSqFlBfMAEgQTWfmPJLgDCyIm8RoWyWKhgW2+g&#10;XHf08POdGhGHLZu7Ta80fTyg4wglHZJb38tNf68zL0rwi/kYiRg9zh5mdVBEZwSqYzyeOOuT1r0Q&#10;eE9ti8n2EBoLddkS5UuCVBZVxnzAMEgntyBiu68DadJeCFnVY1SRHMEhMPmJ8jCQrLnzFBJPOCT0&#10;FfQMnhAT2cs9vGZWkRB5ikjy1LAPzlQq4+ufTGKt4is525uZR1dtdNNtmrHFiJpRheGsXrfvpb5f&#10;8Gx86/DjSf8AhH765vsMlveqsGxmKYKOshAQkdDk9+gHevtv4a+M49KvLdZn82ykYLNGG5eLO1ZV&#10;xxvXP49/Wvl74k+HnsPDpNlcNa3aXEdxbXiu2+O7gYbCyqQZI8N8w7qx47VX+GPjwarD9muk+zav&#10;pjLBqNoWJCzfKFuIQTuNrIASnscHkZr5XM8TXp4z69h6jjUw7inbptZtPdPZ9Fs1Zo5p4enjcNNV&#10;YXjK8bW0t+luh+zGl+F4NasrXUbIrNbXFskkEseWR1chgCQOTt/lzWqnw/mcqhtiEQAhvLBCnBIz&#10;6D/GvHP2Y/izp9hqdp4U8STLHoWqTrFaXcjnZpN/M2xS5OdtlK+0PziNzv6FzX60af8ADGKZFfyh&#10;IJQGVlAMbKwBUqw4K4xg195lWcRzTDRq0mo1YWVSPWL/ADtK10/W+qaPzLNMJWyvEyozTdOesJdJ&#10;LT8Y9fPXZnwZF8M5eMwkiQkEiPGM8Z4HTnn614h8ZP2bE8SaRJc29qV1C2ika2nCHKkksYnxjMLM&#10;vrxnIxX7L2XwqjJCG2HI+XKDBHXGSM8Eda15fhDBcwPBLaK6MuMFAc56cEA9/wBPSu+rB1YSp1Pe&#10;hNWaf9aWez7nHSxkqc4zTtJbNNn8iHijwlq3he8msdTtJLZ4pZEkLq6kMuRgFl56HBHB/KuLmtCX&#10;DZDHJIAx8wbaQrDOdvr6dT7/ANDv7Sv7IVvqtve6lZ6cPtISRyFi/wBYgDE52j74wcfz4r8SPiR8&#10;NNS8E6lNb3Fu6xlnWJ2jb5SM/ISVIz1GD1BzXxmNwVTD82l6Vml6vv2PucpzWFbkaqKM3ZNd/L/g&#10;fkeJWuQ7RjMkTMwOckMACWU+kqt2A+ZcH0r9Uv8Agnl+1FZ/DTxRb/Cj4gXsZ+H3ia5VdE1O7crH&#10;4Y1mcqvlSyPxHpdwxGTkLFLg9GOPy7EMcbnK7WO0MvZ2DMwZSR8jjnB49On3bFvMYpSNxBcjrj51&#10;UghztxtdSM49q+WcqtGpCrGThKPa3krO26tumfXzp08xwtTD1tY1F06PpJa7rdP1T0uj+w/x98IL&#10;TxJbG/0lFF3AiXuj3sCpIZkMfmLGHHEgIyV7HO08Hnxmf4aaR400W40TW7K2LkJERJEryWuoW4Vw&#10;wMi/u3VwGQ5BxgHHzCvm7/gmF+2Za+K7ax/Z2+Kmrb9btLbZ8NfEmoXAZ9Xs7Vcnwve3ErHdqVtG&#10;pa0YnM0MZj4khBl/Tn4l+CpdJuh4o0aH94kyNrFpGCqPCpKtcogO0nDOTxwcjIzmvMzLDwny5th4&#10;9bV6au+13a2vL97j6Hz2H9vga/8AZWInZw96hU2utLWvspNWa1Slp1ueD6j8NPB+m+HNG1vX7Gyu&#10;da8FJaz6bqCXJ0y9nCjyjZR3wIO9wwURybgGMbbSI3r1DwzceFfid4Xhu9OM90s2oxXkEl7DHDPp&#10;niKJpbJ47pI3K232uSyuLe4QNhblkcApOjnzj4h2V/4g8O3kNhaT6lZX2k3Nrd2EUm2a+tZB5kUm&#10;nq+VOo28/lywdN4EsRx5pYfHP7P3xlh8C+LLjTdftr+11hNWfSfFVrPeLDFrnh3VHtotP8Q21tPE&#10;GXXLWdoC5Vg0iiF9/wA8qryN4XER9i1FxrxatNe64uMnJNtO/wATts1e8bStI9ajhMTWw1XEQnKW&#10;Iw0lJcrV4u6t7t9E3FbaN2UrxclH9c9M0RNH06LWNCRTDKhe+0ogLILm3Vo5jAx4W6Xa4ZDxIBtO&#10;Dgjv9H1yDUbS21CxlDIyK6uONpHBjZfvAblwQfmDRkcMDjwrTvGltrHhfWtR8N3LX51ay1PULOEY&#10;jktfEOlblu4zHID5LTRRCbyyp5Zhzmuf+GHj+7vIETxFp7aPJqJyBDGzadqkpDNJLGijFrenGZY9&#10;2ZWXzYT5m+NtqWYZdl39nYB1Hh6uJU0oOL9nzQcbSjU+GDmpxl7OTV3K0bSVp+PPLsbjKWOxLiqs&#10;cLKN9f3lpJ3Tg7Oai4uPMtuW7XK7x/Cj/gs38SLjxd8T/DWlPJuj8OaPqNxDGpB3Pqd9FbMcBtpQ&#10;ppakHvvYjIIC/gTqMjPvdvLVSGERDOCj8gB0YYC4J6Y59K/Wb/gpzfPefHzVI2kMscOjWcOFIIIu&#10;Z77UE2yJw6f6WP4RyDkAk5/ITVj9mnkt2RmSTLAEsGR+qFHGSq5/LtivtcrnUrR5q0+aUnu300sv&#10;NpJH0OR0IUMsoRoxUXZu1rLWTv8Ai7/8AxEt2NxAWcwFW3CYrtDRlyqhpCeMMXx/FlSBmvr/AOEW&#10;ty2FkmoRalMupWd5DDaXYuI51SOCN5Y7LUNLLn7Vp8zIVJcbMfdO/aD8g/b4RbbWiL3YcHIYBPKI&#10;wwdCuGfftKkAEcknPLei+BdRtkulW21CWylMQYu5dUldMuIHIyURm4Uh+DjG3gD28RGThZRtFJ3f&#10;y/rrfqTXpyqwkr3afa/Vfh63v1TP1L8B+Kdd1u0vZoXMsFpdR3H9nQm7jSxhupS8n2O2kVkhsftB&#10;XJdkQM6qu4nFfpn8NdZl8UWnh5IlkguWskhvnlRZpEihZ4o4hFCqKkwUZDjqkg3AYwv5y/s5aH4p&#10;tbfw94pudQEWmajqhtLm31FLO7E/7mE+XFdurQzQvFIjxpPGwd7cbUZgHr9jfhp4XYXkc0MNvqGk&#10;6hLd3OmX1u0RmigZkENpdeRM/kPE6uqCQ5dHJyyhAvLhYzUZWk+Vte7bSzd+ZNa9bM8WcqcGoOCf&#10;I3Z32aSTT0Sbv7y76vofRfw/SfR4rKPaJGLKjXCRszOi4JGSOOg7ZP0rwH/gqj8dz8Iv2MviPqNj&#10;K6avr2jS6Jp7W8SNcNd3zR28SiMuAY/NlhVmySqux2tgivoXQ/tEurJEkUsaW7Rp5eEEbAAAs5wN&#10;qZABIGea/nU/4L2fHy5m1Hwh8GtI1Y21pokDX+sQwvtM97eRCaIkLCWeNCAFIYbWjYkKeT9jw/R+&#10;uY7DYTl5oSmrrbRNNq/5fifIcUYl4PKcXiE7VJQaTVna/W3X/g9ev8oWraBrEt7dTmcrNJNO8i3V&#10;tvKeZLKzglhydx6+x9Kv6ZpGt2IttlzpEEhIIcWCXEvmYVgBtiO04B68Z6V239s3d7Gqpfkn7OzF&#10;jsZXWRiy7hMpLOFJ6nJx+WjYm7Z4IzdMpjkd0UeTCAdrEyJsjJI65yT7V/R9PG1KcFCUYx5LaWbs&#10;rWWtvu0fyP5jq4WDnzpycZbu9tdH3e/qei+C18bXFobaPVbz7LdrbwSxwwWeg2Hkxyi5eJrm5Xdy&#10;6IRtw2RwCOn0V4O8PG1uLe58Ta7HPNJbAww2c8k+5WjEUgnv5skSbgpIQDPb28P8JadFqYgTULtG&#10;lW7hP2ia4vJAqlZ9hCq+xurhjwemMHFfXHwp+Hmnat5dxrU0i2Fi0rBIIVijuGt5mQKPMG7yg2AQ&#10;MHB+Yk81tSrPEXjKo16LTy7dzjxVKnRtONNJWTu/+Hb38mfSvwkh0fw1bXOvpYxWthYxNbxKkTLJ&#10;ezTgSSXHmsBvXK43E4we55r0Dw80PxH8Z2jOSLFr+IQQSvGomSCK4O5UU4Ea+YQxPHynJHIryfW9&#10;TlutNn0K0SK10uCV7WeKAzIkkax27RDzJf70chGc4AfA65r334K6CujiXxGqObaK1hjWdkkWCzjz&#10;OCqB3IdiJFXIIznPJBJ9OFP2VCVrOTTu332Xn+r2PL5+erCUm+VNNW1VlZv007/gfSHi/wAC6dde&#10;JPB2iWt4tpe2D/8ACVxR26pKGfQ7Vwiz+WpMECpdqWcADcMZFZU2qMl3BavdNc4vGV5CGKzGJlzO&#10;FfDAbgcDn1zXi/hPxRL44+NHxAvUvbmPSvBnhXTtDjmj+cvfeJ7w3N0kbFj5SG0sQp53bWyMV7Jb&#10;2dsdQsoUUyGSOFw43E58zauGZsnKrLkD05BBrqymjKDxDqy5qkOSndq17QU27eUptfIzzKpGSwyi&#10;uSFRSqWWq96biuvWNOLfe5+rn7NkD6D8P7aaK3Sf+0ZVubiUgqxCxokeBjpgHsOa+nbSUSMfIaUR&#10;TId/lscRlgWZXB7c15p8P7ePS/CWg6cIjEI9JsTLiJA08skCSyopA673PPtXpMTwhAkcctrbBgsz&#10;NIolQkBt5xyVwO3Svw7idYbOMwzaGIpQxeCxc505QqRUoTp/A4uLTUouKs090z9TyVVcvweAUJSo&#10;1qEItSi7OMtJXT6Wb0sbbzqojtoizOZY/M8zBZZACqDYDlV2Ek8cgcYrdE8UQCSs8ts6LEwCgvHI&#10;VADvsfKxk9Ac44BOa5aKVTdwS28ivggPK7DasYywYsVJKnbjOM5PB71vRES3UkgZvLmiZZWRAFLK&#10;ctuJbCSjIwccgdj0/wAtfH3wCl4fY6XE3CtCdXhjMqy5lrJ4Co37tGbTvLDzb/dTlqmuSpJyUZT/&#10;AKb4I40Wf0VgMwmoZrh4+S9vBWvOK/nVvfitNVKKtdRuR3kFhiBxGibgiMpBJbaSMKAOuRUdw8ks&#10;kVxbxrIUch1LkOBjKO0RAyoVuv1FUVg+1F3Syuru2iddksO9yJVYZUMOhx3J/wDrTI1zcTPOtvd2&#10;u2GaIbizCQbdojkZvlBZVIYAe/cV/MtKeNipwxOHcKdGScVZvnjfVx5lGMkuuqveyd9v0KSg9pXb&#10;/B+dvM0H0wTqk4ZHUBfM2L8nnsASBzgIDkVy1/pmnX8v2a7slnt52kgnjeNXjCupU7s8E5K+owa3&#10;UlvI5YbeWbzo2IkltQiqIG/hw+PmOPr17VNLCAkzyxmOFtzuigCSQDO4Y52HCg9uf09XA43HYOoq&#10;9JSwTdSFVSSVouElNNWbaina3vNrqroxq0adROErTumrd01azW2vXQ/zmPDviy5s9OFtpKmeaMpD&#10;udwd5ZAXkmfOWPOAc9B+Fe2Q6j4juNO0u/uw6xxwJDIVj/cyTYICLKgx5gBHfPtzXyToTpaylEfK&#10;xvuMhfBPKtGSokz0Yc5x6DvX0Zo+vXy2IhEy/Z5Im22hZ5IfMEZEc7qsnyyB+nr696/2lzDD06dV&#10;ctNT9pK6k1r6dl3Z+FYOv7ZLm9yVNJW8l20W/wAz2Xw18TbXwG2m3esSNa2F/qFrpd35zqShvJzE&#10;8zkt9yBA8hx2QjvX3f4W1x9LvrG/glSSJHiYkMNs0TgsApJOVZCwz3BFfgH8Y/HjtJbaZMw3Wkkk&#10;c03nhjLeM6SFkjjBEe2NFGCWwysdwGRX6f8A7JnxB1Txr8K9ETxBxq+k2/2NXYgy3mlwN5WmXvz4&#10;y3kqFJzyIg2SWJPzXFvC2JwOT4PiOM/Z89TklFNaxlrTkkt7NNPraS2S1woZ3g8Tm1fJYJ1KlOlz&#10;ylZ2TbjeL+Uk09m7rex+yemW9rqVpa39kwe2vIY5UdeiK2CrkDqUk4Ptn6Vd+wCGRW243Fs452lX&#10;JkXgcEPtZeOjEDivKfgn4oW6tLnwzcupmhQ3Wn7nUGRMn7Vb7cDkMVIAJ+9xwK9zJUseVBGBngk4&#10;z5Up46MMo3uMivAhVpV8NTrNJuS1WvxLdfrr0szrjB03KE/sbPuuj/IZBp8cciXMW1o3IDLnlSDk&#10;7sf3X/Rq6y1ijZtwVQmAhC/3s4YZGODxz2rA0+eIl7crxKGKk8HptGVI5yox0HODWpazvA7wsNwA&#10;Kgg8MCAYn+YjaSML9Rgd62otxUOXSEnr/dfb9TOrBvSWrWvyGa/ph8uDVLM7b7TCZEGMm4t8EyW8&#10;nqCA34jivj79pSwtL/SY/iBYQSTTaJbIupRwIHmayz+8Yxg/6yJzyeoDH0r7SN2AJC+44QGQYLAr&#10;jkH07k+h718sa3cxR69q+j6hFHNoviFbmNEbLIWmVo5rVosfLviOQQce+aK2I+qTpzWkakve1tov&#10;81p9wqcfaxnGSfur10uvy3+8/LLWPjXq1zvtdD01LKCTeDPPlZHj5yypjC5Uj2yPXFcPPrOoXrfa&#10;9W1aWdyGZYd7PECCdyIobkjK8gYHNcz+0ho+q/CjxzrehQt5MDRSaho9w6jdNo9wSYZYRv8AmnU/&#10;IVUACSDacjr8heBfEHxCvvF9vcrqWoT2jTuZo7mWO4ie2AO8TW0mQjBck43EH07fo2WZVRxeAljc&#10;NOlh6ShzXm3zSsrtXd9dGnbrdM8HH46GDxdLDVKdTESqtJclrJStaVr7NO//AAT6t8afGa28J2s1&#10;1HaT3s1vBtVYysEYI+RcOTwCxAPc1+b/AMQPEcvibxLqfiG7jEM2qzvPJCpMoR5MuUyRlmKBckev&#10;5fd1h8MfEnxi1afSPDXhbxHfWNvKZptSu9KFpocNx3j/ALakuIoncbyRG23gHaDivZ/Df/BN2w1H&#10;VX1X4g+LTY6eGgZPDfhNfNmVI0VWjutYv0xG5Zn3COKTqNsxPT28nz3hvhxVKuPrexx8obK85OLc&#10;WoKEbpNtJ3korTVo8bPMpzfN+Whgmp4anNaP3bO3xuT1as7aX323Px4sbK5vLmK0sraS5mmmUwxR&#10;xvNK0jsQixRIu5nJJGBnk19aeAP2LPjj8RvLmt/DDeHdHndCdU8SM+mhoiy7jFavmZ2GcgFFzjg1&#10;+2fw9+A3we+EcEa+EPBWl2dzEmw6tewLqeszsQAWl1K8Ly4JydoYKM/KAOK9emu5MARsEGFbIdSQ&#10;OFHlqD8wPPtgHHSvGznxerSlKGT4JUUl/Ervmk135ItRT06yki8s8PaNOKlmOKdZt/BDSK205mrt&#10;fJH5q+AP+Ca3gfRha3XjfxDdeJb9HjZ7SwX7FpaOCzMNuS8qZJ6kV9geG/2cfhh4PhW30bQrS2jU&#10;BcW0SRbuAMSyIN0rdfvE969cSSQKMu7kHAcgj5tzlyF2cAD16epFOeZmJDSlhjChDn5tuQxKtjbj&#10;/a74IFfmeZ8V51ncr43MauJg9eVytBa7KEeWPpp+J9xgcowGWWWCwsMPJL4oxXM9t5/E/mzFs/AX&#10;hDTmjNvpVkXVcAGJJGyQpBDOOBlefc+1dPBYWMUeLeOCCIKAAFVQFGMAYAwcc1Ra6RUl8x44lVQO&#10;oWUnpuUcFCXKgY478iqJv97BUj3MAwUEnbIVALbFGSTuGeAfevCq15PkfNq/O3bdfmenaclaTb82&#10;76fk9zr4Y7Xq6rx2JXBKkDcCe+BnHHWrq31lbLIm9WYnGxMcEfKVXHORtHAyfzrj2aYw+bcSGKMA&#10;ERDc0hJOcAAFV5z94t16dqrJqJiIaO2kRSCHnb5ZCF4YtPKQEXBGNoHX6Cs6uJcIxTaTdtbN/Nel&#10;1vuXCkvivzKPbRdNL+h2/wBummZUjHlA8EtgswHBAXGcZ9cVbjtY2/eSMCAPnaRti/NgNhFPT3yO&#10;ma4Ua+iIDbIhVCcyKQ43EksGuJWWMN7Aluazp9XvJWJDvhlI2EGRgCDsK7iuDk9FjcADPOOc+a6X&#10;O3Ub6LTTTr/wLryNIqTbslS03e56st3plsibWDshYHYoZFPfHIVRkGs281WwuFZZArx7s4kdQowM&#10;AfK2OueCfxrzIy3TfNNKV+YhgXMucA4+VgoyBtPEYBzkGo/tMZJLHfjGwueSx6FVByBntgc9u9N1&#10;66j7KMIQpNbW3Tt1dyoUqV1NSlUm9L9tvuXn6nfx6pZwqBBHHnJCBECgbMgksxOFBP6dqlOqyFct&#10;OsahRkKQxxznI7c4xj3rzCTUGIIE3lFNw2qpkZdwB3Md3yr97IznBx1NU31aOENmRpNq/fZwqHox&#10;JbeAOOfQfrUwXLFXk3typaK110/yOj2SlZ9V839/3HrwvLGPEjuZTzyzDjILYIPAHPeuS8VfFbwX&#10;4QspLvxJ4jsNMhiVW8pZVeYlpFQII48tu3EcHHWvDvGXxQ8L6PpOpHUtVMiG0mDR6c/myKzIyqFn&#10;DhUlBK/xcY69SPy9k1bV/ix4yFjHJM3hiwkZrmV2DqSsxcyLIZSJm+YqvbJJxgHb7uW5fPHurUqv&#10;6tgsMuerOz2XSN7Xk9orXXyNVh7Wcm3UqSUYRtrK/W72ilu7afM/clvHOhrp9pqUV7bfYbu3iure&#10;6lmRRPFcRiSOSMuct8hHAGea8/1f4v6PEubHdfzqHxI2YbYZztLMwyw+Y8gDoc18UWl6LKws7G2d&#10;2tLCCO3tVaeSXy4oxhRtdsIQAcEemK8j+J/xNl0Wzk0iwY3Go3qtGFEp3AH5ViXy+AG3HLdApPOa&#10;5aGHrY3FLC4WPuzdop2Tte95O9tEtdVY9OGW0qUfaV6j01fb07+St9xr/H342az8UPEFn4L0qWGO&#10;K23iGW1Vgj4Xbcs05bLIUX5c45UtjkVe8K2p8J6bYxWJAurJ4ZhMMI7zoyyby68l/wA+n1rxjwVo&#10;qaLDLqN8PM1W/wA3JebDSW6y53Ro7vnHlkD6DjhsVZ8TfFPwp4WRpNZ123juMEJp0Upub19o6LbQ&#10;5KcDq+1eByK97FYatiJUMpyejPFxp2cuSDlKrPRN2Svyxvyrpu766dtGWFwFCeKzCvTwdLlaipyU&#10;Iwg+jbdnKVru290rXR+2fw0+Iw8UeF7O5mZXv7eCK2vMMN3mrGpVjtPcMOemQRX0X8LNXZtWuo/l&#10;CzWxckMc7tykElu+D0r8b/2Yvjbo+v2Njq+kTTDS7uVrC9tbjKXkEkJx+9hEhCsHMbgjOVlB4zX6&#10;r/CvUI5NfRUIZJ7dthVuHG0bDknk4HXFc+GdfCZmsDi6MqGIw8+SUZKzUtmmu6/Q+Kx8aDpSrYSs&#10;q2ExEeenKLTi4uz0fpr+B9SSTtCpZZCzDertIdzFSdwAZQORngfQVwfj29ez8Pahfh/3pg8hSFGQ&#10;s7qGRT1Cn5c+uAT0rr5gZMck5PzcsBuHOc9zgAcfnXjPxa1UW2k2ukh1LXk0kjkkJ+7gxkAFuzMh&#10;AOOCAM8mvo8ZUjTw1aUk1GMdNer0X42PJw0W50lu2728t2vwPni/s9K1aNhqNla6hHLuRRPBHIyu&#10;w5Clx8nHcH1rx/Xvgv4M1ySeFLefSLkk7JrGXap3ZwpjlyMAjp0/IivULe4WGR7eViJPmkjLFyOh&#10;2sTjgk9sdiTSPeAod+POiwwZRuKupDHkHlSOhPAEgzgZr4iVSrGzpys73ul1/U+npYith7qnUlTW&#10;mzaWut7baPfQ+OvEv7MfiSCKS/8ADmq2GohHb/RbtXguQu4lW8wZBABPQcYr508VeB/ij4TnkW78&#10;KapNDKMxT6VEdQjKr0kQWwZihPGNufWvtn4h/tNfDP4d5W912O91VQytp2miW6SPDETJc3UMbRwg&#10;SAAqN8ifxRgk1+ZXxo/bS+IHjS7fSfB13H4X0R2kCpYRSLqriUkBHv2JkMZU8qoiX5vu8V9rw9ke&#10;e5p7OVLCRWFv/FxEZQp2ejaaV5vyjF9L6M+Xz/xUyLh2DjjczjXxcbpUaHLOtfTR2fLDz52uttTU&#10;034h3cF5NbTSSpdWU2yW1mSSOaGQkI0c8Migo4KFWUjI5BA4r0rTfiNK0a/a0bzBglwwCHPygsue&#10;Dx39CK+JfhF8R9S8KeP4b7xRbQ61ouqXK2+v2upsl8Ft7qVXkuV8zIF0kipIpGN3lNGW+Yhv1luv&#10;hr8NPFehQa9o2mw2EcqxTPNpU6NbyxyKHE0MQLx7SrK3C9OBXtcRZbh8hxNCGIg6lCvBONWC93mV&#10;lJW3i1e611i9Nma8B+JuH4zw9eUZOhicJU5Z0ZWlKMJfw6ilpzRlrFu1oyVnpKN/H38VWd9CqwzB&#10;XXDLGxGZHQZIz2BXj3xiu38OyWd3YNJNErT26yCOTGfMLFSuAfQq2OehFcFrvwtOlNLNYapBfQLl&#10;40kje3m2Mp2kMAyseQM5UZHauJTxZe+F5I7Jpyo3bBFNh4nICg7JA+CxDZ9RuxzXk050aqjLDS9s&#10;nrazTW3Ty/q5+qUcxwk6MoztzX0f3aO9mr9jv9Zt5kZ5CQORsRVO9FYkjJHfj/OK5BH2SMFlZDIo&#10;Du7j5QWzyTzvxkfiBWkfGq6iDHMIh5hizMMlI+NpXJU7mwexrXh8PWt9Ks6yMfNbYu3eVbOGDqOQ&#10;WBHTHXjrXp3ppWacJW7enpstnc5lOE/eUlpe2un9fey5oxNx5sUTx5YBWLMBkvgs+CpwRtOQPU1e&#10;uvD8rBIxMoZwCJQ29WfOCARwCegzWNLbXGjPjcAJW3BupG4kchR8g27c8Drx2FdHp2t2rxeQyO7I&#10;6twy8Hd948dCQfw61EKq5oc0LtaK/bpv16P5EywsrxnHZ2b1vtbr+hyTaDfWNyjOiyb8yo+RtODg&#10;HdkbX+7059BWX4pt4oLFL22lLSLlbjaMfvCCWJKnk46/hzX03BBoFz4annDW8mpLgLZuV3FGypki&#10;4YKoCtnvkDivnLxHfaNHdy6W0kcbeafOtnMYkRTnaxjJ4BIOOuR71uq7mrOCtfVNa/5X7HRRlTSb&#10;fNSqx2b2f5XXmfGXxBuptH8RafrMLk2uqQGC42t925t13x456NHjB9eteneEtQl/s5bq4VohcOG8&#10;qQDftK7g+TjDfNx7AfSm+PPCVnsgv7eM3dnaXrXbwFgxt5AoCSbiSDCCc4xgY5yAaxNPv1uNkXnR&#10;wiMS7CxdgxhByoCoArEMvBPO0Z56dWKr0sRg6NKNG8qUeWTenuprl03vsvRLc+ZxladDF1qdab9n&#10;iGppdOZpXs+19fJ3PSTdCRWKLvP3grHjJOACwGCeR19qpSxM6o0h2EEs2xlbYpUHBLH5mBGa4yHW&#10;JxIVhOUIyNysq7t2CCOjEdAc9+1dDZ3U0mwyFGGVOQxYAABjgDHPBB5rwatF0mnFLVaPqtL/AHmd&#10;PEwqvlTd3p6W/rQY8q21xmJpFkVhLFICQYyrZj2sMFW3AfQgV+o37OHxfXxz4bXQ9WuY28R6HBFF&#10;cF2DSahYoAkd1/tyLwsmM4OCetfl1cJE6iVcO7LgEo+1dxLZdiQGJODjJIzg56nd8FeK9V8EeItM&#10;8SaPOYp7C4R5IWDeVeQOQJ7WVQceU6ZByBgncOQDXFi8L9cw6iv40E7X6u2zfS/UVamp0ndNzXwv&#10;qnp+D6/ffQ/dJTGybSrGOVHRhzkhfnVwecFWG4HPQEDnFZSieynPzggyIXdPuEMCYZ9w/hZSVYet&#10;cx8PfG+k+O/DemeINHuBLb38QLxblE1ldIQl1Zzr1WVJSVz0ONwyrCu4fFyipGoLxo6qCcCWINmW&#10;A4Bw3G5CenQV8Fi6LjKaUXGrB2ts1teL/wCD1OajNpuEumjXndXTJ7GdhcedIGQEOJFPICg53ED+&#10;JeuOpDV2UDt5SSgqHXaUZemw9OR94fLkex5xiuKsE2BgxJZSCXZRiSJjtik+bBP91x15xXRWUoAS&#10;2JZMFmhDqTiNGYPDw2PlYgcH7jA9K5KE+R8vNZtu34Gs4uTel7fidRaSsQZGycnCsAMEkZ3KOwyu&#10;c+x55ryT4u/DPTfHOgagLi3WeK4t3jvYVADuoUmO6iO35biNgrKw6bRXqMMyxHy2VypJ3YKkL0Pf&#10;k4Yj144rVSXY4QqDGQOCCwkVhyoVQAWAyQPfpXpQlzxUXL3otO66NPRp26b9/vMHo04O01Zrp+Pk&#10;fhvPpOrfDjxVdeG9ULmKKUy6deMCq3di7ERTp2zgAMB91wR0Az9LeAfFMM6LHJITJ8uwyNgqRj5w&#10;T0zkfSvcf2kPgrH4n0ubUdJhVNRtDJc6VMuRsmCs8to7LybaXB2gnCnHdQK/Pjw1rl7pd68F2ksF&#10;5YTmK9tpSA0bxOEljZT1II6HGR0zkU6q+tUnGdnWpfFbe7+0vJ6+j+R9Hg61LH0He8KsElLtfTVX&#10;Wz8tU79GfoppGqGSWOdGGIypKBjyFPLZHfAGevT0r1zTrsvH5ild7Ll8cZzkjAHb0+lfMHgvXYNQ&#10;t7YwurO8aujBjsKqOrYPLZGCOeRg5r33SZkkijIY7sYIUkHnGRwOQcA+nFeXh3KnW5Zuy13v0svw&#10;uefjKcIytHR9USeNPC1p4r0mSIwwm6RJPJWTYfMRkxJbuG4ZHzjB4ya/Lbx58P8AWfhZ4gj1K3sr&#10;uLw7qVzIbKZ4pBHaXB+aXTZJCMZBLmPuyg91av1qtbkoyo+11LDBCkfdI+Ut2OQB0rvpPAPg74t+&#10;Ddb+HPi61tw+o2rvo+phUW5tLtFDQXFvIM7byKbY8eSQwVlOc4b2crTnWlT9q4qsmtUuWUr6Lsr/&#10;AM3nbqcsMa8ElVUHVpJrnXVQ2cl0dt/S5+bPw08aJc2sKO6lxGgyzAkMMBjjr6/419VaHqaXVuhM&#10;ilvLEaluSep2tz97GT7gc96/OzVfDniP4K/ELWPBHii3lg1DR70wRz7ZEt7+ydy1lqNq5Y+bbzQb&#10;W4OFOUJ3K1fVngnxMbqKGWORmxt3hVzhcHL784Y9sDqO+enPjKLoVZOXuOPR/jp37HdiaEJRhWoS&#10;U6VRKUWttbNfJ6H05pt9caffWuoWkzxz2ro+5ONxVVIYHPKkDkHNW/2gPhVpvx/8AJ4m0K2hHj3w&#10;5bMyRqEE2o28amS40yQ9XZgpeAno3y8ZrldNv47qGORCu1gcAkFh2CYfHOAMduD6V6B4R8VT+GtT&#10;injUtaTMI7m3PAliIAYrhsK6k8c9QecGnl2PpYedSlibywmI0kraJ6cs12a3e55NRVVOnXoS9nis&#10;O7x6X7xfdSWlv+HPyc8I67feF9TGm33mxxrNJEYpFIkgmSXEqyIxyjKwIIwCOuOCK+1fC3iK3voo&#10;I3kYeYgIKMMjuSNvGMYyPej9sH4IwRRj40eB7RZ9I1ExHxbY2kak2U9wdkPiKBVxtheYLHdY/wBX&#10;OVcgiRynzL8P/Fc9g8NnO2YNoWJ/NQuN3ILOxynP5E4xg4rHNcJKlUbXvRa0ktpwdmmmt+t+23Q+&#10;mUqWbYani6HuVFpVivijJJcy9V+KadtT7vtGdIkkDF/JdWDJ8wZW6454GCMjPO2vqbwBqXh/4r+F&#10;NS+FPjfZP9ps3Gk3chXzSiDNvJBI5yl9byYMZHLINvIBB+ItB1udrdGLh02iTYpGGRsZZMfe5yGX&#10;sR6V6LoGrz2WowX9hL5N1aPHcWrozI6SxKHCZP3Vyensc1w4LGvA1Y21pVI8lSm9pQejXm+2+vk9&#10;fAxWDlVjZtxqU3zQmt4yWqa+f4X9T54+KOh6z8CviDB4G1y2uZpr+6ZdNvI0P2O8052c295HkfOH&#10;XAZQcqwKnpXofhXUptzQggI8iTxufWQDdDjHC5PH0wK/RTxJ4F8N/tUfDS1vBa2EXxH8JxGbTJpl&#10;QTrdeWDJZmRuRa3G07SThJAOg5r8620m80a+uNGvYZrO7tLuS3lhuEKTWt3blkkt3AbKOHBwOQeg&#10;yOa8nOMMssq0quGblgsSpSpzu7b6wa+zKCaTT1e+90vZweMo5nhPY1aXs8xwy5ay/mf2akUvsyWv&#10;k79LHrdi7EKWxg4IzglW+UOjfiOPYfSvRvhr8Q9W+G/i3TvEFg25Un2XVkzbYdSsmYCe2kBPUxht&#10;p6qwDDpXjWj3rSw7ZDsdABOGI3AD7r8HAPA6E8cAHFdExhkwJGBljcSbuFwAMKynHKkHnvU4HGyi&#10;ozjNqcXeLW991p/XVHPWw0GnTqQU0001bS23z7euxx//AAVK/YltPih4Y0/9rj4AW32rTdY+zL8T&#10;PDVgAr6dqM8i248UQ2sQ/dMLp1g1FQP3bul0P3byFfln4N/DDxD4M+FiaJ4ruBNqdxaedbW772k0&#10;y0kJcW93I7cyE4KrwVBxjsPvs/HvxD4B8FeJPBem6mV0jxNGsN3ZSosqBnCxTNbhsmF5ImMUpXl4&#10;jjkgGvjTWvEc819LjUGvZr5ys0VskzR2+0bEVpGQAcs2cAn5a/UaVeWLy7CrFQUYxfOoNK/Ns5J9&#10;rNtLdXd9jiy6jiqMqlFT5oQajCTcnL2aaajLouV6X6pJbaHhKaTaW+rXTRzpLtd4kjZt6oSrhgwI&#10;6FscDpjmumsfDohYPPJC5uXRIzGpLBQpOwqTkf8ALIgejHPSs06eLTV5pUQyyzTl2UxyD5mI6Kq/&#10;Lz098Edq9b0jSWvL7S7e3VnNxiaVkBLwxLJGjMxZMIpUEEYDHrxlS/FXk4JOE73/AK9f68kfbRdq&#10;dNyd3Ld26fI9f8BeEgLOFLyCF5drxoGiDqVIJRCSOBycY596+ntE8DWX9jhLSNIzLC7+S5/du6Lg&#10;JuY/Ip+bHQfMKseBfC8brp1oYFETtDJHMu9pfkIyGVVAYEHjnOO3OK+hp/DItLXEMSh4oUaRCjxE&#10;gudyBSowcgenc84rswWGjpUqLmjb+rfn9x4+MqW5YJ/E+uq/ytd+R+WX7Q+mf2LDZWzwiBZZpQBg&#10;r+82gbsqMEkA/T8a+MLy6vtMvIdf0nMeraYAl1bhht1bTSwaS2kHP77aC0bdVYY4Br76/bIlW1XQ&#10;02IJJZrkx5GcRIE3deNw81PbGOMZI/Pya+itdt1IwEIJjkZh/AMkElRwAR1564OK+ZzGnKjmVZ04&#10;qaWjTV+eLirprbZ2svVanpZalVwrjNaJu9u6tt5a+Z9j/DHx/Z67p9hqNhOWhnUBAWAlhmiLrNBM&#10;gP7uZXYgjg5X6V/RD+wT+0Rp/juxsfhV41vol8SWECx+FtQunXdq1lEgA0yZ3Pz3sSj93k5dFxyV&#10;Gf5GtA8TSeCNeTXbJ2n8J6uyNrltbSectpMAqJrlokakqyKcXSKfnij3/fjwf0e+FPxGvNLvtJ17&#10;QtSaC9s5bbUdO1CznCujoyzwXFvOrfOchCCuQR6g15tLFVshxtPF4eTnhK71i39l/FBr+aHR+kur&#10;S8nOcojjsNOjVXLLVwlo+R9JJrVp7SXVXW6R/ZvaeDomRMQjJHBK8A9wB2BNbUPhKIqEMY3cA5A4&#10;xxge1fP/AOxF+05on7RngKO01Ge3tfiN4XtreDxJppISTUItuyDXbJCcvby7SJQufLlBU8FSfuga&#10;fG21goz32jr3IOOT82Pyr9bwdWjjcNSxNCanSqq6at5XT10aej7H4tjpSy3E1cJiIONSi7O/XS6a&#10;fVNbHzd4p+GVnrFhNBNArFkKjC85IPIPbjFfjt+1p+yVa6laalcQ6eoLCRw6Jh45ArbWBxwuSv8A&#10;+qv6G5NLR49yx7iBjGBnGcN/wLPtXkXxF+HVj4l0y4RoEZzFIpymd2VPBIHPSpxWCVWnJSjzcy7b&#10;rzHgczjGrF05OE4u1vPTbzP4NfH/AIC1LwZrl7pV7beW0M0pidlIMqb2Cgf3flx1/wD1+cxgNHJG&#10;6lSjEPxhhjlWXn7wJ59Qea/f/wDbb/ZPZhe6vpthtntxLIjrGMgjJ8t8feGCOD6A+lfhLr2h3uja&#10;jdWt1btbz20jLMjDBYoSCwBXJGM9R34r80zXL/qc+VX5G3Zvv2238l016n61kWZxxVKDUvfhZNee&#10;mvf+rEXhvWNR0DU7LU9Mu7jTtT0u6hvbO9tZ3t7mzvLWVbi1vraaJg0TiRI2DD7rKCDX9Vv7Cv7Y&#10;ulftOeBYvCXjC5tYviz4W06O31q1kCRL4n0uJRCuuWseRvlZcfaEUfLId4AVuP5QYgOZFKB+FUbW&#10;bbGyhirsCcRliDnPylgQcCvUPhB8V/FPwn8b6J488H6lLpmu+Hr9Jbd0ZtkiKVNxYXkYI86zliyj&#10;Kwwyt64NeBCcqFRycb0qi9+PRx7+q6erWx9Bj8FTzKhZPkr0lzQn1UtNO9ns/k1qj+ufxJosXg/V&#10;o9PnimbQNXuSdMusFk0y8lbItZH/AOWcLTbNmeA3HG4EfNXxO+C3gjxNPqXiPVNEmj8Rafaz+Tda&#10;PKtnc3UjW0q2s8qBdsiM7x788bomDMEkJHvn7PHx58B/tefCYa5Zy2kGsx2yab4y8NO2++0HWVjC&#10;maOMnc1o7ZkgkAAZG2k5BqwNFvoTe6FqsqTa1pTyR290UVDf6UW3WkoJ4uSIvkkYKTlVdvmdiPNx&#10;WHjhK1OVBqphMQ+ahKyfJK2tN/i4dvei7WR4mExdam5+0lOjiaFo1opyTlFtWndW02UmnreMle7Z&#10;5z8LTZ+HtP8ACb6bDdX6eJ0WPULGdwut6Nf2sQtZb6ewmcG4t1uFkMxUlmiuM7SMY9t0U2+iXOqe&#10;FNc02O58P3UGo3+muw/eWc1unnXmniTqvls4kgccmORWBryTV9Q8MQ3/AIZ8P6897pF1FqG7RPFd&#10;vbo8elXpZQunaiysD5UkjAHII+XcSS2T6J8Zr7/hGvDl3qv2tJWa0tXaeF40i06+sYJFjvrlDIxg&#10;tXRJ0bGUkgaQNzCr1u8PHFQo4rkvPDTTlFcrXI0lODTveM0rSWiTtPXlSFXrv2lWnZxhjIvlcrp8&#10;0X+7nGatrC++7V42Sld/yg/t8a1DfftC/EKG0uTdW1rfwWMM0jq7FbSytoZOQBuKyrMmcbjtyeSa&#10;/N3Wts0gl+aJgjBmODvOW2nOOMtj064r6G+P/jKbxp8RvGPiebCDWvE+r6ooTO2FL2/uJ441K8Oq&#10;71VQeigA9K+Y9TvFd2KkGVGMfQyB1yWUYBwj5PA6cjpX22XUlCMeWLUE21e+i6Xv8rJn1GBpShhM&#10;Opv3qcY8z87a6rrcxbWOOa7UygAB2aSKQgM0StudUPZcDp2zjrXdaBaQxskrTiJXJWMSQKGULyFc&#10;/wB3HQ4OTXCi6LMXaNo5woQPHD5gJJJbcqjhdncc5yCBnNeyeALG+u42uVSG5ngaGSEzCLy/JDlZ&#10;EZLlWiuIMkZPyunGeMivXqTcKbckoxt3136ev9bHPVio2mk9NPJ7f8D5H6sfsl2mqanoNlD4f1L7&#10;ctlLFPdaLfMJLXT/ADJFaC5tvtpMQ3FJsoSq/NtXL4r9pvhdcWEdu12hhsrsWiNcQWfmQ2RkgVv9&#10;RaF2EJJ27hk4I/CvyJ/Zl0O/iutP8vTU0rSNWgVL6BbLy1SUoSV+2QQSR20UigshRIwN33UyWr9d&#10;PB9lo1naJE8shS3aO1jEB8xZXlGGZWhLBwFXJABzjLNgYHFhpQklJLlbb327q3Xrd679EeBim3Um&#10;27J6qyTetk07b67abW13PY9K11dK0XWPEl2cW+mWV1e3BMmI2WJWlQAHGQSoAPbNfwqf8FGfjZe/&#10;HP8AaV8ZeJ9Nnt7rRrO9bSLO3llcSO9gyQXUkDMQCpuEfHqoUZPFf1u/t4/Giy+Bv7OnjHUIrtYL&#10;u/0q50yy8ySW3klnvrd4YIYgkD/PvYEnbyBxj7w/hp164vNTuru/uVaaW5up7oGSNnMsk0pmdt45&#10;J8wjk4PzjrwK/WvD3C2xFXFzipKilFXWjct2ttUlbR3SfmfkHiFjueFPBQbividm79NHo120ad/l&#10;r5WrtBETJpt2rKhAaNQ65DMWU4PzDGMH8uldXosN5qt/bQQQSiSaORUEjpbRqShVpN7kYAzg+tT3&#10;FjIEYxEKFWOMoNyA4zj5WICkqcnsQRg+s9uL+JkMZxImcykDCqT9zdKw2nBByDgdc1+tTxUE17q5&#10;7vq7pf5H5B9Xesed8llsklfu72Pp/wAC+ANQi0y0a/v9K09Z7lGUmY39y/kSGN0EMY+XLeX36dh1&#10;r7L8H6VDFdT2ebudfOnzLIn2aGR3umcl7fdklgwwOuPwr4x+DOstZahAmrTi6toVnljiMRmmHn3N&#10;qG8tidhmyMbd+Mgkciv008K6NYalawaiz7PMSOWO1eWOOYslurliqsSqhz1OMFcdK9DDVFo4e60/&#10;Np3t1PGxkW+aNRXitu3Ty/C5lnwq3ibVrC2j3Rqt1ZFkiTYscMJjE0jEHDDZASSegGOor3nXdUi0&#10;zwtcaZpwFvpUC29qsYXaJ5ImjR53cfeXcWP161Fp9pD4cgdNMtQbq9tWWW6Mqs6x4zKsRLk8iTBO&#10;OhPbNeQfG7xFe6L4EvHhWVCq4gaBZJJFlQM0mFhz5mXWMDk/MDxX1OEoS0nVSezS3torP1Pm8RVt&#10;F06cnbW7vu3ZNelkWP2Ski1qy+M3iV5b7brHxNXS7NbfHkTw+FtEFhdNLKw+cC9v1woOSzdDivun&#10;wNoya38S/DOm+VKbZ7zT4RBkGRlZVWRZQSMbY5GdvQLjvX5ifsx/FPQNO+Efwh8KrPJBr963iDxF&#10;4i+zRzXFxd6z4i8VzyrqOpXKIsUX7jT0XZ5skmGGEReT+0H7M/h3+1fiIutzRN5WnWU95HcFCEmm&#10;mRLOApu6MI5ZskZxgDvxy08VKhk2Z42pRdCpD6zO0rN6TmqbvHS0oqFutmkzunQjWzfAYWnNVaSW&#10;HhdJpO1Onz7rpLnu9r3fU/Sy1lEJhP7xFi2LDGkYYJGo2qfcYx+GKuTzvPIsTuWLhmy37rC4BO7P&#10;U4H6VQskkRS7Tl9oTZGpw4jDYzkqRwOOvUc1ZmAkMrywuU2jMmSjHGTksCNq46npk9TX8/qUtXJW&#10;b79e+1z9d5FZOLurG1BHA1q0se62lAkhaQsDFwAI8g/dz1H1zWnpM0rSCQ4dI0QrEzfu5SHIf5ie&#10;ZMA/nXMfNcQRGPMkEafvoo2+dQXVFcqWxMAAOeTW/bWQtnhMV3ujSEMxaQgCUnJVo8fK+Cf8DXNj&#10;sDgs1wNfAY7DwxWCxkJU6tOSThOElZpp916Nb7l4fEV8LWhiaM3TrUZKUJRdmmmrO56O14qQi4sp&#10;GgRsSywwsqRnnDKUz97G7+lEF5eIpnhKGxuJGdlJWVhICByT0U4xgdMe9czp9yqAROTLGCSWYPgH&#10;BZS+8YbqehHWtiCd7eJTbZdS7MQpQxkgsPLIOSmSDnA4wDyDz/nT43+E+beHuLpZrllapiuDsVUf&#10;s2o80sHVltRqWTvGceZRlZKaVm1Na/0XwZxbhuIaDw1eMaObUIpzjdpVYqyc4eaduZbxb7GlBYlr&#10;iSSUxgeUHAbqHJz+7YDrkj8uKSWKQzOHiEqHy8NFlvLjDjduPcEnBHH3vaqzGC7lEhme3dofLWMS&#10;bVhfadzAkD5xwcHr7Vzmk2uvaZevBca3qGqwzywW0TyWtpD9lhTJaJvJAM4kY5DksflAXHOfwjDz&#10;y/E0p4SdOrSxdWdqXsaSrOvKSk2uVypxpxglq227ySUbpn23LUhJz548kV73NJxtqrWdpXu9dbK1&#10;9e/+bRBcLazb8BmYuPKQcAK2N0mQQ4AGcE9vatvUfG1v4f0Ke+R4WvJ4xHaoAihJcHEqqTzsY8k9&#10;cVx095aQwvFHIFw8ofyzvCxjAJ3EnPzZGR3B4r518f8Ai/zz9jhDJFbuY4wm4/KQxOAFyHPXdX+2&#10;OVZG81xEITg/Yxacm/5U9rf1pc/lzNs+WTYOdeU0q0k1BW1T0V/VJ7vbQjtxqfjvxla2LO8ltLcC&#10;4u7jAZY4EmUztnoHYblB7s445r9IfhP8SLTwDr2mM8sFtpQNtp0sYbZGliwWMDYG42ZB/AmvzF8I&#10;63qWjwyy20Jiub2UmS42eZIIhgJEr5IRRncfU4J7V6XDfShHvdQvW2xr5kkjyEFUBHYtgjoPfFfQ&#10;8T5BDNoUMvqNU8BQg4RhHeTdry00T0Sj10v1Pj+Gs7WCWJxXLLEY7GS5qk5aJRTfLG7u2urel9Ff&#10;RH9JPhbxG1jf6TrulzLJte2uoZoXzHcQMFcqGDHKywsV+jc+o+67TV7bVdNsdWtGVre7gjnxklo0&#10;fCyxsO0kcu7tkEEetfhP+xj8cNK+I3g+78KNevPrngtYol83KyXOlTFltLhSfviJ1ZGPUBcnqK/V&#10;v4VeLGVLjQ7li3m5uLJHbIWWNCLm3X0Vh84+rEDnFfzFi8DiOHs6xmSY6nKm4P3ebTmvZ05a9Jwa&#10;enVrsz9jwuNoZlgsLmWEmqtKas+V3Ss7STt1hK+r21PeFuXWUuX+dGyWwRznccdwCAGGOOTXURXK&#10;Twrcg52qwlBIAKbTuIx/Er4YexNeVS6uQ5RQcRkKCxJ+XrGSD1wSV7jDVf0zXDAfIYjZNu7cFsnA&#10;IPUclT7NThNKck9KfT10s7+u+xrVblHnWrS/A7vUdTkt7GeXeAVgYNIQDk7BjDe+c/ia+eNchTU7&#10;WWIuFuIT9qtJCR+6nUlkMZxwdwOTzwea7PxbrxtdMktg4VbhwsRD4LRM2NhAH3lIIPPTmvFn1kKU&#10;Bl3Fdxj3ZXJVSSpH8Rxx+A61xY/ERlKFJu7jHzvrZbf10FRg1HmWyd09Nv6djyP46fBzTPj9oPho&#10;S6hbaRrHhzUv9MvHsI7+afTCSNQ04RvIhWTzVikjO9V4fP36r+Av2c/hX4DRXstEj1W9cK0t3rJE&#10;8bSIDwlkAItu5jw6yYzwa9G/tQ2eptLEFWG93NPjIVZSiLkAZyzEHtjj3FXm1AuQAAzAb0Yk7FQE&#10;/KAvcEEf5NWs4zClgYYOOLnHDxvaKVvis3fq722e2trXZtCjSnXc/ZxVWKSTsr2V9L76NtLXrrdJ&#10;W1leKBEht0hhjhQokMESwxxIM4WONFCooA6AD61VkuflYFmOW5C8k5y6szA8DHbtjGKyLm7wA8kj&#10;MzgKqR8Hk4CsAoyNxH51F9swhVQtuFC7ndvnCnhiq4JONqgDnrzXnOrKMW6jctvXXT7/AFOnk0em&#10;xeeSQvzgKUO7cASVOMk8YJJx2pm5BEyrks3VyzDaBkkqD+AA96w7jVI0V2jfzyqktO7bYIyMHDSH&#10;gNkNwMn6cVzc/iuB5QqyGYqw3gMsEC8hCWdss65c56Zx9K51VUm5T92nt71r7/Nv/M3p0qs7csLr&#10;7vvZ2slwEYrl/lYhVUtuJb725ic/eDfUCs6bUlUbGlFuykgpGS87ntsRTkg7hnOOtcFdeIrqRjHE&#10;+5SdrR2gbaQpXkzkEnOeueppsGr3EaHyYre2k/jmb99cNn73HQHk5ye1RKrUb5aEJShG1m1ZWT+V&#10;vv7G7oci5qk0nb4b69PL9GegW63Em550EEJClXmKyT4bduJUsFjAVQR1OTVj7bYW7SCANOxB3PGh&#10;lkLDgkSjlV/HHfFebPqRfa00804xktO5RNxzn92h4HA4Oev4019dijUgS5AThF3RoCfwxjke1bQc&#10;m7tKPXXVr00/z03MpJS0jsuiTSfz3fzt6HoMmpXGxgvl2wxhQT9onIBO0+WpAXn1bjPtVH93KPMu&#10;2aZwGx9qcEAjbtxbodgJIU5wxHAyK83m8TqFOxguVwOoAB4ABxxnB6VyXiH4i6V4ftTfavqK28Ab&#10;y0JZjukxuWNQgJaTCt6D5eo4raNNyqQUYSqN7Jrd+Wn5GsKFV25VyJb2/rZ+p7o1/ZREkyF2AKqO&#10;VCA8BAAeAOnyharvrMYG5MKuGVscclcHODzwD718Jah+1JpCeIdO0mx067ubW8l23N+zHEMIbBnM&#10;UYOAHIyCx9hXY6v8adJhAFl5+pudxxHuht+FZgDI47ZyeMe9ehUyrHUHRlUws4qvFuK6NXs23q1r&#10;fc2w9GFVyVOSqypu0rNOz0dn0WjW7PqZ9diZiGl81mLBOTxsyCMjqSFBJOM7vSvkD49ftE638Orq&#10;fT7KTT7eOWFHs2jC3N5IJMpypJWABiAQUJ715l4x+N2sw6fcXkt9DpVkY2McFm+J5mA2rEJsbixK&#10;n8OSa+ONO03Vvip4qfxBq8tzLpVrIXlE5eQXGDmJEycOMbefTPevp+H+HKFX2uOzL9zl+FTcurnL&#10;Rxgr7tvTTr63McfXnhOXD4aMa+OxLUYQ1tFNq85W6RWuujPtn4N/FD4gQWetarr97Jq0WuzQ6hYr&#10;qs7ymymVpBL9njbO22aPycJ8oBjyo657rVvHOqakrtf6jLJGFZjBu8izUfe+4vXHqckV4pZSpYw2&#10;1un7tI4UgijjGQdoygAbGxeQM+leG/Fn426bo1x/wh1jOZtUuPLivp42RILFJTjypJmYYl4Bcfwg&#10;j1pUcoxHEGZzp5fhL3d7RjaMKceVXlaySirJvq/NndXxOByTCRxOPrRowi0nKb1lNraPXVrRLp5L&#10;TqfiF421HxvrUHgvw/IFt28xbiWI4SPAC+eSj9Bjjp0zivV/COj6f4Q0Sy0q0CSTQRI1zOI9v2m4&#10;lJeSQk5yPMOV54BxXy9oHjXwN8OtNM+p6rbav4ivMzzx6YVvZ0WQBo4PtCny4hhjnLZHQjg1wniX&#10;9o7xRqZnt/DWnw6RbMNkV3N/pN7gZ3MNwCqcYwQOMjkivpXwrnGZxhleVYN4fKqWs69X93GrU1Tn&#10;d+9KKu1FRi01r2PKqcVZFlc543M8cq+Pqq0KFL97KnDR8j5XyxbaTk5OLvb5/UXxe+LEXw+8O3F1&#10;D5c2tXyNDpFhvyDcBdpuJELcQIcE4IBPA5Oa+GPD3xy1y3utQ1nxXpcniDV5C8mmlHS0tI2BHmJK&#10;jIxjjXggqGJyc9jXOXf9veJ7o3uu3l3qE5JBluZpJfLyQdoVuEUkgkDHSte18HiVUgKlOW8wEAlw&#10;yjhOPXHsM/Sv0HI+FsgyHLKmEzGnDMMbiWnVqrmjJRTT9nCaalGNlrZpzu76NJfnmccUcTZ9mtPF&#10;5PUnluAwsbU6LUWpSaadSrFpwlK792/MoJJq7u3FqHxm+JXjO7mgW/GjaaBIq6dpC/Z2aMPtw10x&#10;MjoNuOGXI5I5rn4dDur5pLi5DPKzEmSWTzJH3nDks7ZLnJ55PuBXqekeCoLZ4DFbDe+4LIfmOF5Y&#10;ZP8ADhTnHv8Aj3MXhmKGPLRruZiE5UFSB/CCBuB9M8d/Su+pnOVZXBUsqwNPBUVZWhGMZN31cmve&#10;k/OTcjiocP53mkvb51mNXHVpNv8AezlKMdrKKdoxXlFKOysX/wBm/wAX3Hw+8YQ6ZcuU0HxHNDBM&#10;qnatnqKny7G8OSdisMRSHusiliQgr+h/9nDxUl/qWn28shM0KEbmKksjIBkYHJU4GPcmv507nw28&#10;f76JWWRWjZGChWDKUaNo8d84Jx2GDX6afspfF+4C6TezTg6r4ant7fUYnZla6txgRSsD98PChVs/&#10;xqSetfk3Gip4jF4fiLDRtKMoxxKitZctlGbS62tBvfSHmfd5Fg6uGwVbJ6zvyJzoeV9ZQT66+8l5&#10;yP34eVCgbLDjDEsQqlsjI55fOD+NfKfxlvzc+IYrZGO2xtIkGQVG+RnlyccA7QBnoM5619HWXiXR&#10;Nc0LSNU0+VZI9RgjmAXopdQSjehDk5+lfHnxQ1TzvFeqeTzsdIcMTgrFGoIxj5WGTXj5xVjPBRdN&#10;8qquC06q3Nf8mGAUoYizXvRT36NNLVb90cbe3JMRuFGWjHJOSMKoJBBJH3gc/Tmvyo+K/wC2F8Rb&#10;Pxdqvh+3ji8Jabps9zaytYxRXOpXbWonMX7+9iaKGOUtGHZUJRSQCx4P6XNdOrOhLhGDAAnCNnOR&#10;yfunJ/Ee9fnn+1r8G7HWLKf4j+FLaOS40q4jsPGNjCAZbeSZFa1v2jXhYJ1dNzMMK45J38Pg6eWx&#10;zenSzOhGvTxC5ISntCd1yt3sve216tPyPmPE3DZzX4YxM8jxdTDYnCfvHGm2pVaai+eGmunxJLs1&#10;rdW/P3xD4213xDfm41C7Eq/vkG2xs7RmS5aSWVHNpEhlDu5LFmYsNq52BVGSltHrV4hZI9PhCIwb&#10;a7xQ7FC4YhSSW259ctioTAwKlUaQgKXAGAXKqSBxgEBiOOwrtNKmD6RNpphtoTLcLdvJ5TC8nAGz&#10;7Otw3AiCjIXGCcnOa/d5VaWHpKFCMYKFkoxVkn59Pw/Nn8OV8bVq1JuvWcpX15rtuXdtnJRaYI2K&#10;qFCruUydOjBiYgACMkYGR9T6/d/7OXxJlsNLs/AU8tzO0zymwmu7pWibztrfYIYSAYQXaUgl8Eyb&#10;Qo6n5fe0hvbPT82cFvNZxyWu+BWWaYiVpVubgDiRwrKpYdo1+tdJpNvPpVxBe27PC9vLFMjr8rLJ&#10;GwYSRsMH73TH4V4mdxpZrgZ4WrH3viT092SvaSfz+66Z2cOccY3hLOcNmWCnzTotKcOlSm2uenK3&#10;SS69Hytao/QbxBoHizTnVbnT7tLWcu9pIE3oFOc27lScLg5HPFeHeIvDj6mjhoW35feHVlbdlT94&#10;98gZPXg46193/s/eOtP+LvgkaPfSRnxPoUcYmSUIz3KxriG6jVvvAj5W68n3r28/CPwnr8UU9/ot&#10;t5pzBdeTEYmS6jAU52YxkDA91BzX4pWr4jLMdPC1afLUpK8Wna607+vS2jR/ffDfF+B4nyTCZzgZ&#10;e0wuKjqlbmhJfFGa/mi7xab3Ta0aPxfhsdZ8O3CJcQS3WnBmBYD95ACoIDKCS6gg4Iwa9O0PxTYw&#10;xRpFewIFG8w3EhR1cYJ/duQVJ3H2zX6a337Lvgu6LD7PexrKoKqk+UGR0AcHjHTr2965W6/Ys8Ba&#10;opW5F8JlyN6GNSu0ZVhtTPQ9eDgjvXb/AG17RJYihJSXWFrtab9Py/z+lw2YUUkozlKPZx29Hf8A&#10;O58SDxRp7qJJjGzFmUuswI424OPXOPesK8v7NnlmiuUT72Iw6suc7lHB4Gcde+a+6E/YO+HsoZpF&#10;1ZyowAmoSr8w6kLGw5Khc4Hr3ro9P/Yt+GdqiE6Jc3DLtVlvL+7lBC5BEg8znAIoWa0XKLjGo21/&#10;LHT58+vTex6NPPaNHVQk9VZp6dOj/wCCfB3hnW40vFkNyUJXy1UOrAjACnZklmyR2OQ3bmtHxN4X&#10;8LeKrea4vbcRatbhDDqdoxiuLQyM+zLp/rId4+6+5T6A199+KP2P/COt+DdX0bw1pdv4d1xrRjo2&#10;s2YkWey1O2HnWcrvvy0DSjbKp+9HIw64I/Gi98ZeKPBXifV/BXjK0l0fxRoF5JpOt29xLIIpJ7aZ&#10;l823ZgBLbMqpIp6MrBlyGFehl9TE43nqYW9OpR3i373Lp76s9VfSVm7O11ZnVT4iweJqRo4h+xdR&#10;pJzS5brVRbXwt62utbaGpq87+H7q60zUriK6hhiZg7gKtzBIrLvKbyDnODg9Sema+f4dSkF5IiM6&#10;xlpPIBLKQgd9uxoyBkAoenOMe1eg/Ei/tNXbSZ7eeKe5bzI5vLl3AQt821wCMqCePTJ6Vy9ppG+J&#10;ZDsbYBgAFnjVFUkPgfK3DZPfPrmvqKKp08NCrXlec9LWtqtL/P8ArufNZ9jJYvFLCUF7uFs3JP4l&#10;JJ28rW8y/YFm2GZgcMXjwWViWUFVz/EuCeufeu1srgqQGbaQQpGAQykqo5HfgHPoD+HLw28qbFZV&#10;UKM5I/hAO5QOqg5yDWtbgoflRiFGRk9guAFPbr1PY59a8bGTUpWilfotNuv/AAxlhZSoRTirt97+&#10;R0TyiJVMrMoG4updThDIz5wQQuGz79/eqMsnztJFkRZHDY2qcdQQOpB55IpQmFRyjMZCo2qFfZuw&#10;vz72x1BJ9PpVsQtDEAit8zhiFBIRPmO4jpjjjHHJrki6cEmtLNX166dD0aamueV+WMtba6Xt1/r5&#10;H0P+zZ8YP+Ff+JTpWpzlPCviSRLe9V2JSwvGXZa6oig/IoZNk4GC0ZDH5kGf1h091bZPFMGjcJKJ&#10;YsOrrIA8TqwJDLg5B6eh5r8FltJYrlVKBHZGeFiMDzRGWUHa3ALBjg8/LgDgV+mX7LPxbOq6YngL&#10;xNMJNW0iBTod677hqGmxJ/x7bj96WEfd9YwB/Dz83nmEhJvE0mlN/Fb5e969H9/cyqQqNOvFL3fi&#10;Svtp7z9O/ax9r3MRjWKUIp4YgEDaJSCZoQB/C4wy443DFTW2JDEN+NwEsMrD1LhC3beACj57bemK&#10;SJ0dVR8lGDEN1I5VldM/xoeV78H6VNFCYppFY7vMIOONkUrICrpzjyZUbn0avjJxd1UjZKT1V9dP&#10;Lzf9WKhNNcrWqRuK6Sxl1RSQSrBlDFWUZKg8dDx78fWrlm25xKcnZxkDkEnKgADnB5x6EisRXEPA&#10;yoI2y4GflyAHb1KnhvUc1ooTAwdHGwYwRuZh6AAcYAHfp9DXRTqJpt/HGzdtl95Lh2e5q3FjFeQz&#10;RXIDi4jZXHDMCSfuD0+6Rj3FfnD+0r8FLrS7mbx74ftGLwYbXLeCPImt1OI9RVR1dVyJMDOAD2r9&#10;KYXEhWUBRkHIzherEqcDIOeV/Fai1TS9O1Sxltr+BbiKfMLq0fmZjmBjZWTHzRkOd3pzmtoTkrVY&#10;1bOD67OOl07feuzJw+Inhq0asLu2jW11pdafh2dmfi98PPGF1pF4qSyu1nKFMTB2JilLsxjX03Du&#10;ehXjrivt/wAJeLILyBCzqWZM/MMMgOOMZ5xg/ifwr5V/aH+Ed78F/Ep1Sxid/ButTy3OnykM0enX&#10;oDzTabI6j5OAzxZPzIhA5Q1438Mfj+l54207w1LZXh068uptOttXXcLb7daruMBIPzhmDgkHGRXU&#10;8txGYRrYnCUvaRopynaytGK1u3bVJXS1b6HtYmrhKtKlWnU5XW0ilq29rW1tbZt6Lufq5Y6rBM0a&#10;sco+Uwv8LHoxH4D6YrutKv5bGZHilKzW7LPDKGO9WQho9rfwnjJ9h9a8G0DVI7gJIBjcvzcHBJ+6&#10;TjgHAx69s16fDdeZHGA7K6AAMvIYhAF3D1PT8PrXlU8SoXuvehaz2a1X9LzR5VWm4vb1+Y79pj4P&#10;Wfx9+H6+MfDtrCvxJ8H27ymKBUWXWLGJfMuLCVlXdMSqs8BP3XUqDhsV+Y3gDxRd6Xf/AGG6MtvN&#10;BK0EschaN0kifDI6tja4cYx7dO9frf4J8WvoOqQXWHa1bEN9CCcSRMw3jBHzHbkj3r5P/bP/AGfB&#10;4W1O1+OHgS2L+EvE1zbyeIY7WL91o+q3LAJfBIhiKzuXOGJwI58Kf9Yor3PrMczw/tI2eKope080&#10;rJT/AElbS+peWVVQqf2fXf8As2IbdJu/uT3dP0erh1vdLc0vC2uSSQpIrb45AmQST/CpBGeAM/5G&#10;OfWrK4WeHdlTvYEcBQvBDEDHuK+KPhz4tXyYIXYsVkCFS7MQRtALL26d/SvqrQ9RWSJMEPnHQkDP&#10;HQfUevNfP4im4VHJyvCXW1raI1xWHdOTun6913PoPwPr9oYrnwl4jigudD1aGazaG6CywsbtDDLb&#10;zJJkG2liJVgeAxDY5Jr87vj38E7v4M+L2NhFNP4N1p5Lrw5fMXkW2yS8mlXUnQ3EQPDHmSMKxy26&#10;vr6C4ZmCFgZI/wB7C4BBZxyGxjhhwMe/YGvZv7H0L41+BNQ+HvigA332Umwuyoae2uoEb7Le27np&#10;NHJgMOrJkGvVwVeGMwssvrSvVhrQfn1pt/yu2nZ+iRzYbE1ctxSxVP3sPU5Y1oW3j0ml/NHr3V11&#10;bPzX8DeLiPs9neS4aPHkSE5wwGA2WHJwBkfxKMda+jdGvRKwnif548ebEuNgTa5SWMEcxnJI+uO1&#10;fIfinwh4g+GnivUvCOv28lrqWjT7EmwyJc25bNveQORh4ZItrKQcc9civYfBfiRZxDDM/lzRKQxL&#10;YJUJgHdwJEOSSvbO4cZr5rFUveaqJxnSbTW1rdUvK2qPpMXRhKl9Zw7UqVRJq2qakrr5P5fofbvw&#10;o+I9/wCBPEllrdm7PBujj1GzDlVubRnAkypzlgMFTjhgPevo39o34R6R8RPDMHxt8BQrcyS2cU/i&#10;W2s1w80Eac6t5ceT9rgI23A5YhfMOSHNfA9jdrJskgO2UAA4bKlRgjZ/eUjH5mvs39mr40R+DtV/&#10;4RnxHKJfCeuSC2uFnPmQaXdzgxG5aN+FtJNwWZeRghsYBz00KlLG4arlmPklh8TrCf8Az7qW92ce&#10;395XWl+jZ81VjWw9enjsKm69DRx/nhfWD/OL77apW+L4Gnjl2/N58QImAJAkhLffQ9xgL+NW9W1v&#10;7Dp5utxBUEK28IxAAJQg8kDAyfTjjNfVP7TXwP8A+Fea/F4p8NQBvB+vSySWfl4aPS7uRRK+lSMO&#10;lsw3Pbsf4cp1QZ/ObxR4kuNS1a80q1iG1J/s7AuyFSQPNO1h7jtg4rgyDLMRDOKmX4zSphPf8pxu&#10;lFrune6/Gx9H7SljcJSxmG9+lUt5OLW8Xro099fMxdY1r7fqKHcJxNJtEYkyEZWwWbaOAXIOe54z&#10;tJByXEgmJaMLcIS20NlHLkZIKpgMuCCe+R7Vbg0e3Zgn9pwWUrSgyElFJZHimEO899qtjPX6cHrN&#10;P0kao7S28omUzvE0yqSsWxmULuY/KWABHY9q/TaktIxUW+mnl5fmVRVOLd9EtXdPv/S/4JnaBos8&#10;zrfeRsijOCsi+YP3rqX80tyARgcnnPXivoT4deDLy41VJWAk2orEMOFj52onzEbVTbgZ6N+cnh3w&#10;6hsl0+GCN55IwHZ2Du7ghg77ThcYPJ4GK+ivht4egsNOhmndppkZoZGIIDsDlSAB03HHc5NcnsZV&#10;ayVnyR1b6J9u3b+rHdCpFwbvrJ2St00ser+BtAmjuLCLaVdJFkDKxEeAEXk9DhR2r6J1Szk8qOWP&#10;KsIgu4/KSuGAkY9WIOOv97isTwXpNsY4pFR5JjGpDBMLGrEEhD/Dngbjj0FdZ4nEosnlKmOO3QCN&#10;I1P73BUMoCngZxz617+Gi4UnbS7X39P6vY8fGJ1aqSje36/1c/I79ufRZHtfC+qRQhY4Ly+tZSFd&#10;gHnjSVQ+COv2dh688nivy51rTINQspoZGeEMMrIn31dWLKSp5Iz2Pbpiv3f/AGjfCf8Awlvg6eGS&#10;3Vwl6LmI7B5ilo5VccDtuJ9RnFfjL428ITeH7yS3uI2XlxE4D7JQGyPmIxuxtyD6V8fm01RzVrmU&#10;ZtRkn8ktvJr7j0stqpRlh37rW2t7p2ureR5F4P0aTShdWV9dfaoJpHuo/NACs9wvlyRhf4YihbcD&#10;nOPrXsfw08Y3HgLWLbw/qU7t4d1Kf/iQ3kj7U0y5mwx0mRscWxOTCT90nZnBGOGQlnQqqLPFtAVg&#10;PmjziQZIwTjJyM4LCr1xDa6tZzabdqPJnBMbnAkgfho2QgZjdWwVx0I69q8vF1VWlVjiE50MRbm5&#10;Uum047WlHy3V4t2bPXnQ9rQjyRXNSWn+XXfTv3P2L/Zy+PXif4PeN/D/AI88I6ibbU9Kniklh3t9&#10;k1KxkcC90q/RT+8s54l2tnJUhXXDopH9gX7P3xt8IftAfDjR/H/hOdMXUYtta0d3Rr3QdZiRften&#10;XiKcghjuifG2SN1deDx/nr/Bj4kXlpd/8Id4juP+JvYIr2V25IXWdLQ+XHKjMObtAQJFB6gNjmv2&#10;p/Yk/a78Qfs7ePbLUknnv/BuuNa2Xi3QTKzQ3mns4CXsCkkR6nbhmaJwOQGjbKsRXTw/nE8gxqwm&#10;JlfL8TbW91G+1SPk18SV72t8UbH5zxhwz/a+FdfDx5cxwyfJ054rV05P73F7KXWzZ/XcItrFgOCf&#10;m5HOTnPXrgVUurNGRm2goxAYEDCsc/MfQdc1m+DPF3h7x54Z0bxb4Y1KDVNB1+whv9NvoWWSOWGd&#10;Q21wpOyZDuV0PKOhUjINdIw2llYAqwAIODj39h/jX7DD2dWmpQknGSTTWzT1TVuj/wCCfgfPWoVp&#10;QmnCpTdnFpppqyafmn06PQ+UvjT8KtP8WaTeRyW6S+ZE4YBFbkqfnxg55NfzKftn/srXugajfa5p&#10;GnlZImkdxHCQJYwW4OAMjByOPav6/dQsFIeJwHSQEIWwdoKn5fyIx9a+JP2hvgZp3i7SL1fsaSNL&#10;FKF+RThmDHbwOVPNeFmmW08TCUJQW2vl6P8AFf5H2+RZxKlOnOM/eVrr+ZK2tu/Rn8OV9ZTWN1JC&#10;8bR4eQSocq6Nj5gVA+b7vI/xqqIgreYoYNt+dDgGRASFVScZKkDr24561+h37WX7Nl94D12+1Wws&#10;nW0eWT7REkeEBc4J6cDAzn2r8+5I2hYo6uojYBGILPty3ytnqflHTOPrX5NmGClhqjpVV70b2eus&#10;XazS2suvZn7TlOZUsRSjUhL4t19z9P6ufSn7Mv7SPi79m/4kaX468Nzy3Nonk2finw95pW08RaG8&#10;ga4tJkzt+1KpZreQgeXIOu1nB/qu0Xxd4W+Pnwy8O/FH4ZatFd22raet9ptxEVa4srwLi90fUIRz&#10;DeQzF45InGcqVPyuK/i4G6KRSCQvLBV+QEsDuh7ZB6g+9fox+wL+2HqX7N3jn/hHvEF1cXfwm8X3&#10;tqviLTizSLo087eVH4i0yInEc8Z2idRgSxIQfmVSPLpyjCE8HXX+z1tLr4qculReml/Kz6WfXmOC&#10;+sRhjcOksZh9l/z8jpeD81vG/nF6O6/fy5RtbtBcSQx6Zqg821vcRK7215B8q3sMThgBvKOMDODg&#10;5IyPir9t34jeJvCHwkur7+11ur7S/Dt/p2sSKq2srzTH7Hp19DGow9u7TRROoIUm3GFxhj+g3jCx&#10;hvbaz8c+ELm31fStWs4NQWWyljmsNV0y7gEsF3byLwSUZSGHrhuc1/Pl/wAFKfjIJ9JXwlG89rc6&#10;hcq15bPKGlitdOjlZIJERjuQ3MkRHGMwg+lRReJhio4OpJzqSlFOUY6SjZtT25bSSd731v5X8rCQ&#10;hiZ0pRinBvZ2bi3pKOuvu/dt2sfht4k1I3OoXDTAFZd8m/DYZmkmMgOOpGOCfSvK7wbLt50dnjk4&#10;IJbcSCACSTgcdv8AZrf1jUCZyDIpZtxCj+IAur7COMZLDPfNc7HLDc7lJBKthsnA+XJBJPQZ/nX6&#10;PhYKnD3EkrL0f9fgfWSsoqKtqvlbv+mhvaNYJqVwIkCmUKW8qTGZXBz+7IIHGBjrz2zzX018H7SS&#10;z1mxg1q3nksLsGMQL5sDyxs/lkqFUh5Ny4K4BbGGwOa+ePCtkZbnfJ5qp8xHlspeMhJDHIOc+V5o&#10;TdjkKSR0r9OvgJZ2+t2WlabqUaXMhuz9gOyKG7tbqPIIWZ4mLSBhGQGBEgOAocVz4qc1eEnbm20b&#10;s7rTS+l9Njz8VUlCDWk+fdLS1+qffv29bH2l8BPB/ijw9Hb3mmy3o0+6nW3tYUhmhkijncD7LfW7&#10;sDGdrKSASnpwTj9MfDlxqaw2EUrrbRwKDeNHB5biSFCoDnygFYAHBBOeea8G+FSXNvaxJq9oIJQk&#10;cZkjSdPtqKhjSRp7kKRICM42lV7dMV7H4nvNa0n4Y+PPGmkaRqF+nhrQb/WLuKzinu5I7Oxs5p7q&#10;5ENujNJDFHGdzBSFDbjwDXTQo06TjGHNd7J3u27aW83017HyWMxTUKkqyjGNJXctNvN9l3P54/8A&#10;gsf+0Y3if4i6V8JtEu2vLDw3bR32uqZd6rfzqBbRFFbgiDczYwRuHavxExaXMZNz/oz+UzBtvYl1&#10;XA6hsSAnqTwMcYr0z4z+Mdd+JPxM8W+MddMg1HxBr+o3xWQuHNv5xS2jQv0QW8aALxjGAK8wW0eW&#10;cxsC7sWEayHrtAYKhIJPAfsMnGM1+6ZHg6GDyvD0m/3iSlNx6yla7b262Xklrc/Bc4zCviMbXqtp&#10;KcmoppaLorJXvayu+pRfTY3KeTeRvIpEatNkyEIGA37gQh3AZwP5Vcj0tApubm9hdcBpIoM5Kg4G&#10;4hRhCQeOc/ylmszCkKFlRndy7Lngg5IZs53FtuD0wfwqSGNWOAqsJFKuvOAFGSsmBwQ2PzzXv05y&#10;k42b5G2k7LZaJa/5fkfO1Fy80bLZX9XuemeEtT+yywwWCJG0jpCrrGgIErCRnXcuQqgw5OcZfntX&#10;6DfCaW/uLGOWZ5LmBWjjWcSYV94jE0QUfMCLhpCenEfHFfmT4bu7ldSgEcUbTPdJaRqHXeplZZDK&#10;CCRs2WWCR03DOK/T/wCD11FaQaJ5e1Vn+03EzSt829jLeiNkyMqqXHzEjkpxmvoMsppVIRk3NOzd&#10;9db6bJL8LHzmZ1JeycuazenZ/wBb/wCR9faZYrqsSCFnhRhLHuWPcYz8qsu1h9373JOeOPWvBv2l&#10;0hg0K602GYLewWExgTDbFubu1VbZ1KMdri4JwcdXHXv9AeD9V0iDTYLyUypJdXOosQrs0Ui7/KQq&#10;GPyoFO4DrwT3r4p/aq1/UbjRvHWtWEJjSx0sX8mqO4jj06107SmukTKnMk0k7RhV2/K4BJAGa+1p&#10;zcaM5W+Hb+v61PjJwUqkYrrq/wAL/mfM/wCyNrNzrPjKw0SXXTqFjpVvo2nWenSxwJEJUtYZ3VBH&#10;GPMZJTIwcksS3Wv6rv2XdLeDQb29kz5sj2dqoBAMccMXmtGoB+XdJLuOMZyPSv48f2Fkkm+Lulva&#10;oZLV7qW9juC5IjDHyUDNuOQE6D72fav7V/gT4faw+GmjnfHHfXFvLqdxGCPPkR22252qMsTEigY6&#10;YPpXyvFWJdLh2tTTvLFVIQVtG0mpy+Vo/ifTZDh3PNqdSUdKFNy06XXLH13vfyPalvpkPlNHhI2w&#10;XXgSEHO1yD82Nw/zmtNLpnfaxVo0GJUADLsPLEKg+bjHfFY0CxTMYtkqXPlvI8RUMBIPulgWBUEf&#10;/XqWCNxGZ0ckpw6RZRxwRyvO/Jx2+tfjkqbknF7v716fh+R+kUqvs2tNPwZ0FpFaxSO1mpYzHyF6&#10;ERebhn2oRgLuHbkkfStOKa2hlYvKjMTtfam6NJFHzMeD5QJHT8vfEtHuZDBHEy/Z1KbrdYTDMrsx&#10;bl8AiQZz+Parjo1usoZcJIxYZXJC9AJFzw4PcZyKqNPliuXbv/X9aBKopSbe77GzBqrEXKSM48sE&#10;RBDuBVujBSvNMgvLr7TKzM7CONSiFl8heWViw/hkYsuSOyjtnNGxLu0plUJDMhAZF8w70UDCnOQC&#10;DnGP8avBGgVHd1cCQZQhCSjHMYc/3SSOOcYrhzLK8BnOX4rLc0wdPHYDGR5KtKrFTjKL6NO+vZrV&#10;OzTTSN8LjMRgcRRxWGqyoYik04yi7NPT8OjWqa3N6L7TII5PMF15DbwisEjVeNjZzwcnp7VcuGeQ&#10;Qq91JJcyMubeAMEZiThnYchAhbJGOlYCazD5lwkKMvmugMUbKuCoC71UD5o+v+ea6AX1jZQC5dDN&#10;IV2IsGHkaQKcA4OVAIOfrX+XfjL4JZn4aZlDFYVzzHgjFuThiasnKdBt3+r12laMteWlJ3jUitPf&#10;Uor+mOE+MMLxJh3Tm1Rzailz0lopLbnhfeL05ktYvfSzf+V74j1/+y0uWknczyf6tYXTCkL91oeM&#10;KCy8jHykcE5J8bjubjU71rmaCS5ETFiTJiPd0DKBw3t93pxzWdq19fazeS+UZJ0EpCkjIAbAKgYy&#10;cBV//UK9i+Hfwp8e6/Zunhrwhq/iW7vZI4lisraWS3gViAr3FyPkgXOCQTnjp1r/AG9hTwWS4T22&#10;Iq06MpKN5SlGC/8AAm0klrq2j+I8RicZnmM9nh6dSrQp3soqU279bJNt30tr5Hn1nq+riVEs4xBF&#10;5mJAyGR/LHykP5YIQEAY+7jdzkc17P8A2PeeJ/D9vAsX2aRti7gsvlXDAgBlDDJB7g5APTivsH4c&#10;fsN+I7i1tp/G99a+GoZnWS40i1k/tK8OXDNCzR7UUsQQwZxtHTmvtDw58DPhz4Pij+xaFBf3dsy+&#10;XeaiBdkmMfKUgcbIf4uNpxjGeK/MeJfErIsLOEcuf13E0XfnpWcLrvN+7K/lzfPQ/QeHeAs3qw58&#10;wl9Ww1eNnCbak0/7q1jZdHyu+jtZn58fszeDPiL8OPHmheKdL0OdtNEp0/W5pXaO3udHuii3atMz&#10;Km8ELLGM8NCBjB5/djwzfmCW0v7aRVLi2uLdlZ+g3PFlSSoUqdjEnO5c8V8valY7Imj2pHGozHDE&#10;qqvGDtIQYA4/WvQPhl4hMltJot4StxZZNqJH3vLbSSAMDz0jkOQD0UgDGK/BOMs+xPE+Lp5nicPT&#10;oV8PHkTgpc0o3uuZt2bi27WjHd36W/XMk4cwmSZfLB4OpOpTnK8lNppXSu42jpey5k27v0Pu+K4T&#10;ULeDUIVXFwoMoBLAMwzNGWJyGVsEYA9SORRtm8wMFYlfuDgBpMMSBg5+YcjsCuetcz8M7yK8mOj3&#10;ZCm6Be2JcmNbleDEMn+JMkfWvcIdBQZRkKOhADnGQoY+Q/TkB9yt7NzxXlUKzxFGnV0TlpLR/Erf&#10;8OW6XI5wvfk266bfd+p4b45lkmg06MDdLGrTOCOHGBFxg4DMgJ78gjrXmb2NwxUxEgxtuA271bg7&#10;TnPYge/HvXv+s6UlzrUi+WvlLiIKQMIyBvMU5HBEoJH+8aqf8IkEK+VAFyfM2nklCfmUkjgA8/8A&#10;AhXk4iVSriJ1U1eD5X8lb5pm3sXTjCCTasnr97+59DwGfSrmUmPLhlJdYx94r8pcRnHLKRkdhu9B&#10;zVm07UILR5I0cPbqWZFBZzECWcbMnd68D6da+jz4TV2RlhUOqs0bYG5ZAArDPZSmFPTsajXwwVkM&#10;hiUxSEDPc5BDAq3HB4/GpUKkHTaemzfrbe/rbrpoaQj7ydtPxuunofIh18rtaZ3t4R93z2AmdlOP&#10;3UZbPJ7n06YGagfV1mO+4uGggJIETS/vGXdlRLIMZ+bqFwOOQcGvQfG3wemg1+S4jaWSzuy1xbjc&#10;QluxA3xIQPuq2cex/GsCP4d/ZZFZoTI2OrAuwyWGd7E4Byv55qZTlzcjlywhv3b6J+XZK979TulC&#10;jyKUW259F0/4PnbySOUvNWtLyIWyLNJB0URIyoADtHzqQuPx98msQwIhylrEBg/fJmLZAH3mIC8g&#10;dN3HODjj1VPCEw5Ns454LAMw+pPTgEfjTW8HPIfmQDJRSvRfvZGDnGcgk1q5qUITbTldJqyul9z+&#10;WxMeZNwgpRjv8W+3ay+88nluJgCmCDgHylAKHAyFypALHr93jHJ6Vnvc3hkwkZ2gk7trMVycDaT3&#10;ycfhXtn/AAg2XAWJjkOTjn7rY2gkYzx29etVtT8HW+m6ddXl/dW+lQQW808l3PsP2dI4mYTEN2UZ&#10;JHfbirjLlajBv3l0957/AH7F8q93ROWm/wDkrngl7fzW6Sy3s6W9uo3SzXMghhRFB3P5shAHOBzz&#10;yecZqtAZ76BZ7R2uIJRG0NxExaEoyhshwcNGVwRz068jn4o8X+Jtf+KPjGHwbplzcXlneXjW000M&#10;kjQNbLIU82QphY4wE8w8DATvgmvr7TNNuvDPhqw8PxXs91Bp9qIhJvKszhi75cHLRgkhRnoor2q+&#10;VvBYXDVatRPE4n3lDls4wtpKWu8npyu2mvkdmjk4Qim4NJvzW9tNbaappbroR6peWmlq32y7CuuQ&#10;La3BebryW5x1+mcn1r5P+OnxRtn0eXw/Z2CSzSzw3DyyzmWeNYihiZPLdVhkd9wCkuTGxHJIr0b4&#10;l+JbbwxpNze3LL5syMLSAMGeSX7xkOTnYgOWOM44r5b8EeHJ/HV7c+J9WjkmsFu2kiM+St1OD8qs&#10;uegwx4wACvtX0WR5bRjGOaY26wuFafbnmnpFdXt06r1ssXOdoYTD/wC84hOz/lVkpSa20utHf8hP&#10;Bfh29t7N9V1IhrnUCJYkcKzW8JAwqNIARg4PXoeoHFdxOzRwvJNII4oYpneaQ7VRAAxPyDB/iyGP&#10;T1JzXU36WWm20k9zJb2VtAOZZpUggijjAXbukKgJheme1fDfx5+Kw1Vj4R8K3pfTwDJq2pWsjbLu&#10;RfmjtYJkI/cqCfMK8MeM4U5+nyrLMfxXmsaVCHsqMpXnUcXyUaat12btZJaOUtXu2vMzbOMu4Rym&#10;dfETVWrTXuU+ZKpWqS7btK+snZqEV1sk/TNUu77x54gh0vT1P9jwF1kvVwAEDbWlZh1Dbdu3IKhu&#10;Qea9Sn8Q+E/AGkJb3up2elWsCqGEsyC6lcAg7IUG+c56AL6elfn54P8AFvjLRLG703S765htdQy8&#10;jqiLLllXJjmkBaMYIB29+Rg816X8PvgH8WfjhrAtvC/hrXfFNzMwWfUHM8trB6tc6hckRwoF9W3A&#10;DIFfe4/g3D4flpZlnFLAZJg0n7rUZzb1lOpKbUIO90vj2v1Pz7B8fV8RRdfLskq4zOMZfmdRfu6S&#10;2jGPIuaceru4XfoekeKP2k9Pffp/g7T7y4uXSSCLVr9EtoIWKBVuLeFMyzMpZSvmbVBTlSMrXzjH&#10;4e1DUmub69uZLq5u5ZLlriZvNuZHncM5k6gNk855zmv2u+A3/BJy1sY7XWPjP4iM0m0zyeFfDDDj&#10;LIVgv9ZlU7gFVs+ShBDYBBFbv7ZP7Cvhjwt4KTx58FvDb6XJ4eS3i8R6PaT3c+/SoIplbVbeOZ3e&#10;ScSvGbjBxtjDKvBryMFxpwTkeOhlGROcnipck8VJJwcl8KlUk4vlk3o4Q5Lu/UzxmS8T8Rwhi8+q&#10;QUqF3Tw0PdjFS+JKKTvOyVnOUp/Zv0Pxgs/BjN5QDEY2hlcbvmbGC+V3A9cdPu+ldvpvhIKUdoTu&#10;xtXcMKqKysfmZyeo7c4yBnNfRnwg/Z4+LvxEmtxonhHUrjT5ZIjJrF3B9k06MMSgk+1XKqJYxg8r&#10;uPy5zXrPxc/Z88TfBDUtN07xSltOmpabDqNrfWnmS2km6Q/arcSsv/HxE3l7h6FWHDZp5rxlBYqO&#10;CWPhUxEr2jCSbXe7Wz8nro2loz1so4Uw8Kca0sP7PlV/fTvZW6PfVq7St5nyta+EoQgZYo2VyHbb&#10;8uwA7l4Bxux/eznpjPTorfw0jiAncqhWyVR1AwVUsWUcgqTwPTjHFdvY2YnhkRD0LxiZUyAx6Ekr&#10;yNueevNb8GmSRW6xhi4VVUNkF88YbPQngjp0P1r5rFZxinfmq9bJX121PscFktBONWEFGMlrZJHE&#10;WGn26yiGGJpJVD/KyKqAHALM/VQCzDGCcEZAPFdLaeGIQwllCTSIpIH30VmyNqBshDgkZOPwrdtN&#10;KiikykZ3YLFivLRsS+AQMggk/wBea6K2sgI+mF6phgSDyOQe2OMV4eIzGrOzjVcU9Hffp8126fM9&#10;ingKUEnOD5l5uy2OIvdJUqzLCxLEKCu4rGCkfzNjBK/MOBnjOMHGYPA2u3PgHxdYaihl/s+dhZap&#10;DulANs5G6RmOQ5V/mUn+727+gTWiFgm0ANncVLDrgKqqemfLGcccjmuM1fScRygLIMgsGBBYKxDF&#10;SG4Gc8n3p4fEKcKmHre9RrpxcW7aPS/dW3uv+CTXwabjWpu06bvdau6X9JrzP24/Z4+JEDWA0O4u&#10;Fe1lhF7pUpclDGI2ndDwAqsgyOepx7Hm/EWoNqGsandFiTJczSo2CS6u8hXJYdVTjI9M9OB8Gfs1&#10;fEOQ58L3lwUv9IZZdPZiUeewJCtErE/P5bDGAejZr7M1CRlbzN/yTRedA+MbweChPUFW38fj6V8b&#10;iKuIw1aeU15c6w8nKnJ/ahL4X6JX66ar7J5tfDxcp4uEeX2qSkuz66972+ab6mRfTARkkNiPfhUO&#10;Gxnkk9evOPWvmnxf4tuPAfjU+Ib+2XVfAfiSyi0Hxtosv72NrRle2+1ABTyI2B7sCny8lSPe7ySV&#10;lkzleCSckYOOmB349e1eQeNdFh1TT7qzuoPOgu4pIZEI+Uo6FWz7jJweowCOlbYWtGlWhKquak/d&#10;kvJ2u12a3T6NJnBi8NLEYedGLano4vtJWa8rX38r6nwf8cfhEnw98XJPo7vqfg3xTCNZ8K6vGd8E&#10;tpc8m3lnT5VvIiWSRcckKyoquoHmFnpgG0vjduXygx39z94tGB0OCR09fT7b0PTW8SaVqPwO8YXC&#10;GzhS51L4da3ct/pGn3aFStl5jHm3fewkA+7jcBgV87Wvh290vXdR8N6ra/ZtW0u5lt7mCZACpjIQ&#10;TQs330bAII65yOtfr2U5xXr4aOHqVlXrYaClz2s6lJ/DNvfmXwz6p27n8XeMHBNfJsS8+wOHVDL8&#10;ZKSrU0tKNdtXUUtFCfxR0sr6aWMux09gwKwgH5QGLsyFXBJR0ZiuMEnIIwBnBNdGNPhaNBGrbiVR&#10;9ybQq4BySGJKnnAA5P511H9kGONoSB5wZWDAFd25WY7gPRcKR23deld14E+E3jr4latHpPgXwzq/&#10;iLUpBHGsem2U0qxjIQPcTquyBBgYZ2UDB59NJ4i/vc/K3sld3b7+vRI/n+nTxVaoqOGw08TWm7KM&#10;E5Sld9Ek22c/8LvGesfDDxjpviPSpgy2tzEtxamTal1atKglt3RT91kLAZGVIBAzX7x/DbXdC8fa&#10;PpvifRHjk07xBbxTELICbPU44la4tJ03Hyp0kU5JwTg4BAr5s+FH/BM1VlsNQ+PPjKx8NLdiGVfC&#10;OgSw3uuTRGYRAXN4SIbIeaQsjDe0ZOea7zV/hvrP7FHxks/DLS3mr/Av4m7LzwlrkjvOul3T7Va1&#10;nuCgA1K1mIjlyEMsTLJtGSB8xxHltTEYanjVRcalGS3VrpqzjK+qUlom0rStqtn/AEZ4VY3ibgCf&#10;ts/wro8MZtOEK0JSvUws5cqp4pwV+WnzJRrL4uVqTS5T7Ci0TzYd3lKTGpONoyGBOcqOSPTtz7Va&#10;GiEos6RkHbskAwoLYwGyQCvBP4ZPUAV2ug20d/awXSlJFZYkdkJKuCoaOUHHIZSDnvmurOiKrfKu&#10;YpBkg8EH5iBjsOT+foK+UShUjFJcqmvRrbfz6M/reFWOklNTUtU1qmrJqz81a3keQrpbQSiRxhMB&#10;XAADk4B3YwR0z3Pfvk1dfSNx3oiqrZwSq4JOCCRjj8K9AuNGUAxNw4LFB0yg6KPXaTj6D3plrp8h&#10;QwNjKNkDC8ggFcZPIBx0/KqhFKXKlpfT9V5eX/Dm3Pf3ubVL8DirXS/Ik3sMrKFEkfAOeQWwcAD5&#10;hj0x+X5Nf8FL/wBlVPEGlR/HXwfp7nXNFgh0/wAaWtpArSXujqQLXWNqA5mtyQkhPWFwxP7tRX7S&#10;JpodSgUh1Utlh15/hz06j8ves/UNCsda0/UND1ezjvrHUrWWyvLWeNXintriN4Z4pFcYKlZDz14B&#10;Ht3YPFVMFiKeJoytOk9u6e6fk1o/80YVYwqxlGS5k1r+Gvqt0+6P4xNI0i6abLI21PuM37zgLhnI&#10;4OcdOfwJr0rTLEvEFZmCsSBujWJsKSFGCGK4CN167s42kGvqv9pj9nG6+A3xS1XRoLedfC2tSSar&#10;4XvGjBglsJZHLWxdlx58LkxsAeig+9eIQWhadYVhCFkWUnKjlchlUYw5JY9PSvocZmjxyjUiv3TS&#10;20s7app6p3+SO3L8DGjCEm+ZX37/APA6Ptr6HJPpqxukjM6K3yLsA3d8gAdfrjGe3ek8kRxO5RwE&#10;L7Aqx5IGd+5FB8xj6DGcHqBiu+k0sOjgjOxg5JBAYBeGU+uWGSK5ye1McnlFl4Od7cBTnYgV1HUf&#10;1PtXmRq809+X12v/AF5fkerCk1zOUbJvRdf+GX39SpawNKiIQCXPmE4UA7vmwgYfuwNxzjGMnpXR&#10;RWgBVGlCNtZ4hJhhhQFY483943b/AIFUtvarOYyEI2RiQsTg8gnaFB+Y5b/9dbUPh4S+XI6ByFMq&#10;Pynlb+HQDHEgw2fpWFXFU1GUZtRS++/4L7rXN6UKmsW9LJK7S7HNzRpdzrbKy7nbDKQowEARpVcK&#10;dincmACMFgDnNdDoE2r6He6bq+lXklrqGj3SXUM5PllpUOdisPvQ7RggYyDggdKsz5t3RBERHEAw&#10;dVJLhArDccZDYJxnrk56CoHaa4tzNbjOfuoImxEyojSbW7Atk8f3sCuOpUnLlSjaMlu7NW69+nS/&#10;zO2jTUVq079L9FbR/wBeTP17+EPxEsPiL4VtNXikEWowJHbaraqBvtr6EZl2LnJiYgshwAQSOc17&#10;IIhKmWXaQpC4LZZCcywbVUEnGGQ9OcAYGK/GD4IfFTUPhn4vjv5i8mi3bJa61YB3AktncE3UaFvm&#10;uYmZmXA5AKngjH7H6LqllrNhZ6np1wlxYX9tFdW88UgZJIJQWhkQqfvENu9mBXivlsfgJYOrJtp0&#10;6l+Xt0bXy/LU82tT9nUtT+CW3l5P089zTiG8Y3ZdFUk5AMsZBCswVQDlcqc45FPU7QUX7rN5kbbi&#10;NwXBeNwpyWU7Q3B+U89zTkgXzFaPHLE4QYUs3LKQP+Wb8n2JonRGx5UgUKQ0ZII/eKcHIJ65BVva&#10;vLlGUU07dvyBNPrqxLW9S2uUhmMiI+6RGDqu1iWxGdzjleo4x39a6GXUbeOMBCPNK7gpQYyRgY5G&#10;Azdcjgj0ry/xVp+p6jpF3Fp9y1hfSKJbW4jXJglQDcpz3JBGemGFS+GJp7/SreV7p5r6AfZLtJfm&#10;kS4TEbiUbf8Anouc8cEHvXPCo4TlCCc29bv5f1/wwTpRklO/w7/1a1ulvI6zxH4U8P8Axd8Ka14B&#10;8WW7TQavZyCxlBRbm3uAp8me3kKkxXkE2xo2HBYBTlXIP8+kvwr8Y/CT4vzeD/FsSQad4V1u61LR&#10;9RXz4X1yJprhrPUCjORbqyyszpt+V0aPJ27j/QNb213G8dwJHjuIHyHViHRiyFiMnhg6A49hXOfG&#10;f9nnSv2kvAN7q+jRQ2nxd8EwzTRIirGdasSpkEJAxuSYIQP7kwHGGFe9kuc18E8ThYpeyx0ZKXNf&#10;mTtZTg7q01FyTVnzRd1ZxSZThh4VqVTESkqNOSsk/dTk4p86s7wbjFvs0r3R8S/DPxWL1hBJJhXU&#10;quHLDcw+Q4B4OenIxntX05YXaz2wC5EqiIFCoOexw3UnIOcZIJJya/OjwhfX/hjUp9H1C3ktdQ06&#10;7ktrq3nUxT29xbt5csLRkjy3UqePavtvwTrkeq20brITcKrM3IUupVTjBH97dx0z9RjxsXS9nW9x&#10;+7LVemnXrp69j2cwwqVqkY2Tttt5ProewWJJkTduVjwQpOflIX5gwx3P+OK+nvhdqXh/xLpWo/Cr&#10;xxBBqPhvxVa3GnRRXoUQpLdo0cloztjYJS6+W4CmOZQVbc2R8oi9KpGyZ3qAckdR1Kk55Bwfetyy&#10;1J96Sxu8Ui4KbWZTHIMlGDg5Vsjr/tUYHFzwmIhVp+9KO6vo4u1079/zszxK+GjWpuEpOMZbNbxk&#10;tVJPo09bnxH8e/gd4i/Zs+KV34Xujd3mgXcjan4Q1mVNq6no0j7VguZF+X+07dsRXAGAWAlCqkqC&#10;uz8AeJ1ulRJXY8AFmJOegwoY4ByeD39hX6s+IvB+hftk/BTUPBOqva2/xP8ACFqt9oOruqfaJLi3&#10;TZb3YYjc0M6IsN2o4JdZMAkEfiFHaa/8PfFWpeF/EdpPpus6Nfz2F/Z3CskkM9tIU5zjejbQUbGC&#10;rAjrXr4+hTq0o4nD+9h8Rdxbv7rWkoP+9F7b3+9noYHETzDDzwuIsswwaSkl9uNly1FtdSW9tpdr&#10;o+5bGdJ0TYwDEHa2RlcA8k55Awc+vmdOMjp9G1S60XULe9sjJFPbTJIjhsnKn5lIx8yHnPXj614f&#10;4S183kNuTLnGSR1VTjBYHPrjg16nFO00aOGyDk5JPOWJK4PovTpmvBTnTlePuzjZ3V091/W33nJU&#10;pOMuWa+89h+Nnwm0/wDaI+HaeKvDEUMPxH8NWkrxQIo8zV7aFTLPok+GBab70lqc8sTEchwV/L3S&#10;nvLG4MFyklveWUzRSRFDFM3kMQyHdjayygAD72QQQN2K/Sv4e+ObrwfrUFxGxksZGRLyBWI82EEN&#10;5ioBjzVJBX6kd64j9qz4N2V6q/GnwHBC9jqWyXxbY2qYS2vZ8FdchWMDZbzE4uR0WVfMP32x6WNf&#10;9oYR42Eb4qgl7aKXxRsrVUvL7VvVrQ7cpxn1SssrxEk8LiH+5k9oTdm6bfaT+Ds9OunjHhPX/OgT&#10;Eq5jRXlQbRs3YBngwc+XuzvQ4K46Y6+s2dwHP2mN137Y9yqSySA9WAGcg54I59MGvkLR9Ta1eOaG&#10;VopYyoYcsVwQCwHdSM7h3B78V794d14TRwEMArgLE6t8kMx6wSHHEbE5QnpyOvX57m1bduR7abWW&#10;+2n9LY78Xg3CTlBadf1X+Xz+f6hfA34k6L8SfB138HPiGReQTWH2XR7y6fNw9tEiiCASyHcNQtWR&#10;GhfqUQKSCg3/AJKftM+BdY+DPxT8T6M7mX7Tapf6Vewxo8d3Y3ICx3MIYAI5CKGAB2tu56V71pWs&#10;XNhc2+pabcPaX1pOk8E0TbZI7iBlYFcDqDge4+tdR+05p9l8a/htZ/ExL2O18V/D3T1sPENnIqj+&#10;0NNu54o/PiOMgrcyKwHTDsB0r6rLa8MTGMpS/wBuw0GoTVrzpaNweuvJ8SWul7dTzsoqxwGaqLfL&#10;gMe+WpBq6jUdlCSXTndoy6apvSx+a/gj+09Y1Y282Zbi6lMqm4+cIwCEsAQRvBQgZGMS8gEA17tp&#10;WlLos17Cslxi0k3SwQSFYZrmQHPmBB8zhgMnb7Djivm4eJZvCF3Za/ZEObKYyy24AIkXBT5cr8wI&#10;wMdsVmQ/tBatfa/Fd3kDQ6fJOBPEVICZf5iBFjeQD1PPJFfU0pPFxvDTl0u7Ky+/9NT7LE5feSdO&#10;CUZra/VPZLvbY/TD4WaLf6hNK8Hn293cori1STzVihKkkTK8e4uQWJyR164r6j8K6DqJvDHElwIF&#10;IEsczIEacL1TAzs3cknHUAdyPlb9mfx1Y3/iua8tt8tg+h20aEl2iM97IUAZW6MFH/jxNfqtoug6&#10;aLVL/ToTcPHCNqhcgyIAJpcH/az19K7sJh4eycubVNp9b7O9rddb/KxwVITozhCUeVyimr7rsn+F&#10;rvqJ4YjOkWMc101ujyRqs0jSMUXJyqhXUjeCeoPP5UzXdbFxIbRJo54ipQrHyFwjEMWHAGMZOMkZ&#10;ya+OP2g/2hfDPwe0/V9Q8R30kC6fcR2w0qHa9zdXNxGTaw2kBbLO2BwOFAJPAryn9mv476h8TJpd&#10;a1kC0N9fk2GnB2It7NnAggkYnDS+QcuQOr1Mq/K4RirwcuXTbm6+tuu9m1saU8BzwqV3aUoK9l52&#10;t+GvY/QOy8Ff8JXDqFgWVwtvJdRRqgYZEkSA7VUFSPMYde2SD0P5t/tJfA17cXrx2pi+d9sgRk8q&#10;bkqw44jYjnqPev2k/Z68PHxJd6/PDENtjowztKlSz3kCAY6/dQnJ965/43/B6LXLC9/0QSTokm5S&#10;BiRMNgHA656d8185neFVepKztNJcrXR6ddz5PE436tmMo/Zjyt91fW6P5OdV06fR9Qe0ud0c8BZH&#10;6ASBWK+aDkfJubHHXHI4FEYVV39VeTseEfJJw7HgnJyAecdBzX2t+0Z8GbjSru4vLW1KTQs5T5QD&#10;KEYnyjheO30PNfEaI0VybeR2RQcEOASHzgA+o2gV83zOa9nNqE1o999Hder/AK1PscHio1aaqQdr&#10;JXV+n3bFvVdMfUbW3v7Cf7HrWlzLdaVfRqTNb3UeCisRgvE6kq6nKsrEHPSvqD4LfFMeIrARX2LH&#10;WtLZbTWtNLszWt3HgmaEOPnsZlw8TEnhtpO9WA+akD27BxJut2bnYRnqOMdjgAg+1Yt5dX/h3Wbf&#10;xf4dDHU9PhVNRsozsh1jSx9+1n5A81VAaNj91ox2yKmdGOJprCVIpVIe9Sm7JKT+w3/JUdrv7Mkp&#10;dZX0xNNVIKpF3Xbqtulnt+Nz+rP/AIJwftuH4Ua7B8L/AIgaozfDjxLeotheTyMy+FdZuGEcd0CW&#10;Ij0yYlVnAACHbJ0DV/SrbXcN7awXFrPFc2lxGk9vNC6yQzQyqHjkjkU4kjKkEEcfNX+e38L/AIj2&#10;niDTrDVtMui8FwgLI7FZIJUwJoZl6pKr5BBA4A9a/py/4Jm/tsQ6/Yad8B/iPqwOq2yiDwFrN7Pg&#10;X1sijHhy4mlbLXiAf6MTy6DyxllG76bhDiKdCrHJcyfs3FuNKUtOVp29k79Okez02at+N8dcKqsq&#10;mc4CnavTSdaEbe+l/wAvIr+aKtzW3j726d/26IEqeU4GADtPcZ68nv8A55rmtW0qG+geCVAwIIwR&#10;uyCCAQcda3xLEyBw2T2xzgH09+KaP3wOAAwHfH3e+ea/T5KM4pbya6dv62PyWhVqYeo5xbjyv01/&#10;rc/Lf9qj9new8WaNqbCzR2kgmI/dhs8EnkjhsdCe4xznj+W/9oH4Ian8OvEWoRm3kTT2lLxP5TEK&#10;dxK5yOMDjnjnvya/ul8V+HoNasLiBo1O6Jwcgc5QgDP1/lzX4sftbfs223iXT9VVbJBMFneJhENw&#10;YZxjPXp+ma+Mz/KoV4Jtcso35ZfLb0/4D6Wf6ZwznbpyjO94OynHs+/p1P5XpYQCwkZUyFDEY4OS&#10;FdQV4buOT0wcVZtpCyZk+9AzhsAByMAHaIz8y9GX2OMcZr2D4pfDTU/BWt32n3du0flSuEZlKgqr&#10;HYQCOOcYPtxmvHPJ8ok4KgFQDnnHC4JP8XpnpnHevy7FUHB1ITg4TjdNdfRn7LgMVTxFKE4NScmt&#10;P68n/Vj9gf2CP27W+HOjXXwT+KFxPqPhOSyvT8P9UnaSdtB1eRGaPQrnDMzaPczsNmQVt5HLAhXY&#10;H8gP20PigfiB8W/FV9HcGa0i1GWwtHD5iPlSu0xibjahkL7Scnnt1EsGow2MVxOJCpjhYK3O5WYY&#10;BBx8uCTgivjfxtrTSaldM8kbmSWVmVncktxhtuchgQDn2Nd/D9KVepHngqksK7RdrvldtObtpZLp&#10;e1rWS0jgKVPHVcVC8J1UnKP2XK/xWtpJ31776Nu/CahPMkpLSHcGkKgqhURsGwGYjqTk8dM8jmqO&#10;nvJJMGQMA5bHKbD8pJBXbhhwccHk460k9yTMm1SwfJJ3Z5HAznoMf55q7pULSzGEKVDsEU9g+PlV&#10;iOF7193JqMPhUW/l8rdfxOyfLdq+n+Z9CfDGwhuJrSKeJlmuZY4YHYxIIJmmRHKSNgKpUqcHA54L&#10;AlG/Y34K/DDS7ZdH123b7dKLi2muobCZ4pbdSsSI8tnLbRPCiPGSZYhKrPKVLqdoP5yfBDwFcana&#10;Ibm1S7huFFrcCWIm4sreUt5F9AQvKh1mRmAZfnXOCAR+v/7PHh69s4LeCwnnMDW6wXQvVKu7RySA&#10;raTqD58AiERUsocHcCMgV4ialiZXhzxd7+TVtls99dH5HgY6blzKnUs6O99mu11tt+T7H25ouiab&#10;JPBDbW1xc3U8UTKZZnu2ikcLwCkVqzENjloVz/ED3/VL9mPwppOi2NyZEsby+isRDfabcRR3Mc9t&#10;qCyR3f22IqUFpMheJYzwfKk68mvhz4S+DLq+dbxled4VIhXy0+QR8sVcKN7Y6Z6E/Sv0C+Fng3xv&#10;FHe2uhQ3CjV/Ia8mitwBEkAkESC5ZdqgCVs85+XjGKuGJrrMMLTw9GdWqpcyVO7adrxaS6p28utn&#10;sfEZ/CnPK8ZRrYqnhqUoqMp1ZKMOVtKSlJ30cG7232utz+Wb/gtb/wAElrP4Sanq37U37O+gO/wg&#10;8SX8s3jnwbp0XnN8NfEt8zTMYYoYSYfCl1KXaAji3djDwmwL/MRdWE2nXyIjSWcscbDy2XzIZUZw&#10;STkb8gj2wDyK/wBcjQ/gzot14C8TeCPiHYWHifRvGtpcWPiTSdQjW8tL7T7q3a3ltblplPmHa5IY&#10;Y2sFZSCAa/g7/wCCw3/BKbXv2NPiNP4/+H2nXutfAXxrqVxN4b1xYjMfDF1ITPN4W1p1TEc8eGME&#10;h2ieJcr8ysK/a8rrY2nhaNXG0lh51Y/vKfWDvZPlS0jJJOStaEnZWi0l+G0MfluIxmJyqjivrKoS&#10;th69tK0YpNq7d3KMrqD3nBJu8rt/z2TW1zvdhAs6Im2IrPswSUb5kkjAZzuGQOc8HPbEkEwWEGOa&#10;JVI4O1VjLnJ5Dj5toPJ4Axx1rtNQtLqCW4iIZWLuyEMURGVnBJyMAkZ+uOK46WRd8ks0oYqu5kVt&#10;weT7qr6DBPPrX1WDbmk5aqLtGz+/Ts/TucmMote6naUlr8rd9uvkuxv+GII7XWreaeTyRHBcSpK4&#10;BBmnVoI43WIgckYz0G7JByDX6B/C5Gi8N3F5BNJLevYC3t4pB5ctrdzzlI/s42sCDG5VwpJII4P3&#10;q+EvCVk16895Lk4kS106JtqozNGwP3zhkADvk/xL7CvsP4X6rdarrmkeHtkOmWWm3Nnc6pN8rrND&#10;a2guI1RE4ErMOvUggV9Lha7puEkubVJWXyT/AOH0Vj5zG4ZVFKMHsm5c3ZavX0X+V9j7pk0nUtO8&#10;Jae8DgjToLOFxOjxG5vJVdrgibOAEOMgpxtzu7V8E/tm+NbwfCrXdOsYtFgj1ifS9J1GaCWSTUbu&#10;6SWC8a2VTmKG2+w2Vw7SjLssbKoAzu+9vG3ifTT4XsbOaaK3jks5JWjEphDPPlo1Rhj94Vj79ga/&#10;HT9r/UrXS7TSNFt9Ql1HVtYm13xHfRuUW00qyj+z6XpVtbxxkiSV5f7ZDM3I2Ljggj7SMn7CK3bS&#10;31/rvc+Mioqs1J2V+z7/ANeXyO+/4J4WdhJ4kutRawkSaO5t4vOZlMEUCcyJ5QBErBjxk9T93IzX&#10;9l/wwurjR/DfhO5tokM1roVqnn3EMUieS8AHlbWXdINz55yASMDgV/HP/wAE6tN1DU9ekhhhmaaW&#10;7059qK/lss12isqoucgLyewK1/Z7olpHp+haVZQAM0FlbRMsrAYXyIidpHZSre+RXwXHk3DAZZRi&#10;+WUqk53X91RXl1Z9rwvBSxOPqy1jGNOG/e7/AE+/udzFqGXvLqKMW15eLlw6eUyRuD5uzap6tnvn&#10;DcnNNtxJcMJYfLiKYV4zlgeMl1b+8e+AMfyqWzmzt1lkYSJdxtHlcSOF/iXaedobPPHQmrumARB5&#10;kOYVymZQRhiOAc/pX5zGXPypu8vLptr8/lsfWtKF9NOn4aF4/ZwsjxNHHdoyyS7ZmCSxg8tGI8/v&#10;8gZGOQuOvNaCXgnLNAYmJUoyzq370EAkKCPvFifcZxmseRzcTN8kMDiJMEEbWAYkyKwPDbR0Pdqb&#10;BcXA3hIQ4iCsS2A33gC5UdQODxitL8tr6x6v+v61BJtaaSfT/g7epdm+1OyzWFqxeJwZLeV8Kw5C&#10;hAuRsPc57YIqaK5k8y4lvCIZYgZPs/ltJEsaD5wihucKobOeM8+tV5L2Qu8drN5wiVZhLGfKB2KW&#10;Mb5PdwRg/WpbswXthb3MEb/bLmNRewSBVUXO3JELqTujMbAZJGSMYpOKqX5W1Nq67aW30Wuu3r2F&#10;GXJZytJX20vd9V5f8AtzFvsxlgVRvj86JV2gyo2MxYCljkntjkVDourCyuBHcIotHRlnDqyyLI5D&#10;owVsmPb0HUH07GC3umdIIAfs97HuhNqw3gKB+7KYGAc4Oc4qJLqUpcR6jBC0iOd0yhRIVByC4Xk8&#10;Yx+FeXmuS4DOsuxeVZrhYZhluYQdOtSqRUozhJaxknqn1T0cXZqzSZ3YLMq2DxFLF4WcsPiMPJSj&#10;KLtJNdV0aezWz2fU/j08Cf8ABL/4C/Ba5t28QS6t8TdYeGG4muNeMNppCXIeVZEtNItNq/ZyeiTP&#10;M46FzX13p/gXQdE01dM8O6FpehWEMarFaabZ29pEiIMBSkSqWO31GetfUfjbw5JM9tdwQkqkZR2R&#10;izghzsPqwwTk9sdK84Olyy/IsWzJ5eUMgHUfcByxH9K/Ms9znOc0xdepmWPq4tSs4Kcm4rRfDHSK&#10;7aJJfefqeWZPl2XUKcMvwlPDQSt7sUnfTd7t+rbPmjXfCJg3SwrkHMjKCvAwCxwB90gNz7HFeTal&#10;YXkMgWOGSTDtv2oD82QMAdPXPOc192jwtDOMTkN8p5ZQuVyMfu+OAxxg8c8e3EeIvA/mCUWkO3O4&#10;YCgA5GN2Bw3f1r55zrqCqSVordJXfT7/APLue1TnGN4353H5L7/0PiC6s5pFdZ5DCjAhV28sWIwA&#10;3TPC9OmDWJFP/YOrW+q2cbFoZV8wlj89uxJmUkeqFs5x06Z6e86/4EuIGkaXzBKjFliQY4HIZgc5&#10;Xgn36ZFecX+lKqPG0e4qNhGMOTkq21AcRnIxnk9Mk1SrQqQ5JPWa6ra+iv5/8OdVGvCKTbunvFbW&#10;dv6ufQ/hLWVzY6naSbVbybm2kVt5+XlDgHjIyCO+MV906FqVnr2iWWuw7ds0RW+iXO+OVPlukI6g&#10;jBcHGMDOa/LT4bas8Dz6BcFlaImWx3MOYi37xOACQkmCBjoTzzX2r8KPFpsnvdCupFWHUreQQhuV&#10;h1NVMcRJJOFdcqe/zr2rhw2JeCxUsNNqUay0XaX2ZfmvnrsYYmhaUakNLNXX9121X4Py1O8Ns015&#10;PJ8rb5pSTnIeRWLRSbh2eIj8Vrq7S3FzCrYAZcL82Mk+gHZSoI5/uisiGFonCMjDBRWLAq6RHJjb&#10;n+JHyuD2610dkQk2Xj++NpADfK47nbnIztb8TWVJx54xn1b5t16NadP62HiIOUXbaOxGlkisNpBX&#10;aqocBfbcGGeoAH4CmnTgwOOVcl+Bn95kE7Qeg2gEfX8a6hrJcAncDncpyflXcpkULn5jnJHqGHpU&#10;62gJ2sPnwGVmA2huwUf3cnnnv3xmvRjSlpTnZR389bf1+pwKTunHocTd6FDqVuIJY9zRNuRvlyOQ&#10;v3s8AEkH161wl/4cgt2IWJnwByyfMcruyoC/MemMZ6V7pHaCORG2kjDBcAheR0xjk8+vbpXnXxW8&#10;X6T8OfDN74j1eNI7O3hkdbiRgPtM53C3tYo+B58hVVQZOTkkDFRWw9lzxWsdPys/O36Hdg5881R5&#10;OaUtls9bKx8n/FP4peEvhdp01xrMyG+BdLbTjIEnunAwvUZSLdj5j345PFeefs9fEvxB8TLHxVrP&#10;iTREstNi1TZ4emjUx2723lAPbZkXdNJG6qWkwQTMVBypA+O9f0Xxb+058S5bm7kNlpFxdpd3syFk&#10;h07TYCBHBHsQK8ixAAE8s/XIr9DdG03T/C+h2GgaFAtvp+nWkVtCiAIX8pMGSU875HkG52OScnJr&#10;Sp9Tw2CUKj9tiq2rVrci0trfd7PXRdNT1MXhY4VRo2XtpJNu793rbTS3nu9X2Os1LVFtlIVIoc7Q&#10;BGOR1wEJ5PAGf/rV+aP7Wvx2Ny8nw38MXcr3ErPHrVxbOWMkqqTHp8bA8IrDMhAIzheor2v9pD44&#10;aT8L9BTTE1e3h8W+I4nt9JtpJVae2tmYxSal5ZO7YG4j9X7YBI+XPgp8O/D896vxT+I+qWNhZ2c0&#10;01q2tXcKxXcoZZVvHW4c/IHJc8bi2OeufTybDqjGnmWMwsnh5NqhCzbrTWiSbXvJPdpaM56VKk6d&#10;Sp7eKrULXSavFPq0rtNr4U0k9ZXsj0X9nX4L3ngnwkmu+IYll8U63EbiRniZrjTrGcNJFafMAY7l&#10;kkHmDqMKvYk+h+NbjSvDGi6jr2tTx2WnaXaSXl3cTsAEjjXe4GMDf0CjuSoGK8/+In7YngPQVm0/&#10;wVp2o+Mr9QyRXMYbTdHWWNTGyC6lQyTKCcqY4WQg/fAxXwP8Tfib8UfjHDJp2tzwaX4faRLhdB0q&#10;38q1do2HlG5uZi8t3IG67nWME5CDjH0eFyDNM6x39oZlbL8NUmnOVRqLULq8KdPVqyso3UY+e55d&#10;bMoYakoUKcsRVhG0IrW7S05m3om9W73er3PLvEvxyHxI+Ijy6vbyaf4PEtxaWK2i/aLuOyQMY53j&#10;MihpJFALKNuN3XANdT4g/aAvdG0yLw/8OvDEWm2NlG0UWpaxtmupS24CdbOABIyzbT87SY+nTirL&#10;4X3Y2yxWrRvliCqhGYHKkgKODyBnA65zXY6b8MWlkg+0FY1MiiRxErGKMtgybQP3rY5AxnnnOcD9&#10;Oxb4Qw/1b/Z4zoYSEYqjKcnTcl9uUE/enLZuTfprr8vg6fGGIpVoSrunUxMpS9rGCU4xaXuQm0+W&#10;KteKhrfXm7fOOtXfjnxxcmbxHrGo3qyMXaAyNHa7CSVSK3UqkY46DIHHeve/hB+xr8VfjE0D+E/B&#10;91/ZDMscniDWd+m6Jbq4KPINQnQfbSvmEslss7jPKcV+3f7P/wCxp+z/AKV4e0LxobSL4k39/bQX&#10;cd7r8ELaXbTbQZI49CAaNbiOXKt9pM7BkyAnQfdUVjBZ2sFvZwRWsNuqwW8FtFHFBDEoCpGscSqq&#10;xhVAAAAAAxivj868XZ4SlLBcPYGOFhTuk3HkjG1k+WnGzfrJx13i1c2wHAeDr1XXzWvPH157ucpN&#10;7p6ttt9VbQ/MD4M/8EyPhf4QFpqnxGvpfG+sWxWQaXCJbHw9BMPmKPEh83UFBIGZGVHAyYgTX6T+&#10;EPB+geFbG30jQNC0/Q9MtkVYrXTbS3tLcIg2gBIANw2jgnmuqtYBIobBySEYEkhSQG2kAEDj2H6V&#10;qRWyxEugOOUPzEoCfbd+X8q/Jcz4gzjOqscTmOPni76qMpPkSf8ALBe6reSTdtXc+vw2XYLL6boY&#10;XDwoRf8AKkr+r3e3U0bS2iUK0a7xtIyRsHOSOT3z0H1/G5caRa3Nu8NxEk0cyss0Myo6yxkFXR43&#10;JDoVOMHOc4IqK1HlgMAyiQfOQSMOM9FzwSM/THuK6S3gMy7jkKehHPAzjgnnvnr04xWMJRnSTik5&#10;bW9bf8Oc84zhNa6b39NjE03wnYXBstP02xt4FE0dvFb20McMcQYqiKkUQURnJ445x6141+078CrL&#10;4q6Dr/hYwwpq2lsbjw7eMoBh1G1iEYiYry1tKoMcq4xhwwwQpH6Afs9+C7TxD8QLeDUrb7Vp1vY3&#10;N3KjBtodCiwSZU5DK7Blz0KdCMg4/wAUfA8mheLtas3ZZkF9NJbXKpw8MjM0Zbsr7WAcdM56442l&#10;g6+DwNPMoJ/va6Skt4uEW1dO2jbvfXWLvbS/ThMxp1cc8Lf99Qp8zv8AaUmk/uS1XVS9T+TO/wDD&#10;Oo6Ff3mjXtsbK6028ltb61ZAssV1bO0UsbBT2dT0HfOT3kSwPlx5GCAN5QcoP4ef74YH69/b9O/2&#10;3fgVJp96nxT0SzCwXvlWfihI4/MWK6UCO11NgAdquihHIxyFORzn85RZvuA4wwYk/KCWClwI8NjJ&#10;AYYPbvnFfRYTMvrlKN/dnG3N3UrK/wB+jXkfSU4U3FOCtGS6fZ2urevYxYbZUYOzYJVgOBjHYhhz&#10;yQx56bjzxV1IWwSyFQo3E53Fl6Z2D7xz/LpV5bRtqAKvG9SNoIBGRkYOMgKMDPAJ+gl8vydwKk7g&#10;RuD7cKMYyo4AySOnbiunnbbkpWjHp8iuVuUeV3d9fPb8P8+5RW2UmSZVeREaMtKwwuGcEqEJ4UN9&#10;OfXFc9rQt4o3eWWNVj5J3g7wgyRjHPOOAf4s9K2dX1y0060kV9gEOGVGYsc7c7WBHPRSOvXDcZr5&#10;+8S+MbzVZ/7PsY3uJZ2Ahs7fO5jIABkFDlcn/IrvyvB4nG1V7PSnbWcr2S0u72/No5MbiqGEpylN&#10;++9orVyfRWW932LkHj+HwZ4m03XLO42zaddJIVBCiaMyYa3cKcukke9c9t3civ158F67Z+PfB2m6&#10;xp0wlivrWO/tOcSRkov2m1ZRnbOHDoyn7roQfWvx80j4WPHKur+Jl82/ZPOtrFSzW1q2NyvMAMTT&#10;Dk+iknBzzX2V+y/48bw5rs3ge/lEen6lIZ9EaZyVg1ApuntPnztSaMAovTeuACXrPi/B4Kpg6WIy&#10;qq6+YZav3ktHGpDTmjC2rcNXe1muayel/HwKxtR1ZYymqOHxOsIfbj2cuiutbatJa2eh9U3UakOM&#10;ZO4hoyMlSpxtO7ock56VyWqWokjMXJOCcZztOW3HkYIIfHPHGBnIr1nxTpQt7gajBF/od8SzBM4S&#10;4x867MYGev41wNzbgtnACsMEPtAQggjaMEliQASePrXx2HxcMRRjUWsrK9rtX0v00sZVIOnNwd7J&#10;6fh6bfofNfjbw9dXQivNOcw6xpUwvtNuFxvWWFctG5C5ZW+ZW/vA7sdDWR4i05fil4Qi+IugRLF8&#10;RPAkPkeMtEUAXOq6FD8kl2tup3NLCoAdsY8va+MKTXuGsWSMrOygfMRkHJPDZzjO7gKB2GPYV4W2&#10;ral8LPG1j8QtBtvMgSX7L4k08wrJFqWmSsUuUkjaMjb5THd2PAPByPq8lzGVKdONOaWIpX9k21aV&#10;1rSlf7M72eis7NWu2fKcVZJhs1y3G0sTQVbBYqDhWild8ulpx0fvw3vrpfRtI+q/2GPhV8Ffjf4+&#10;i0f4mXeovPd6d9p8H6PBex6fZeI9ZgdnvPD+rXCnz4rz7NHMYIYnjaeW2a3D75Y1f91dQ+HFv4E8&#10;N2ug/DHQ9F8IeHoomiujo1nZaQoSUZW7vNVcrujcZDySPnIB58zcv4D+DvhrOPid4N8WfC/xLY+H&#10;Ph38S5rjXNO1u8lvI7fwP4u0ywn1o2XmWUbyWl4TYulvwDIEjBfzIRu/QHQfBP7TP7UuoWmoQX/i&#10;bxjosMohbxR4pk/4RL4b2QDeVLcadoenGC2nuWkyzuEmuJSDvEjZA+2wufYaFNuGHdXGVXpBazi9&#10;OanJ2bvB2u4pxejdmfzBgMtr8BVq2TxyJZpi61SUsJXoxipYig2mnVkuapFQ5ktlHo2mmz3PxT8R&#10;fhp4R0+N/EPii28XeJrGS4nsLfQJpptPgucm3mtNa8QMFjNhMioJ4bcyPvt1ZMEK1eA33jD4yftP&#10;yaV4Z0HwdqHjrTfC2pC/srKysm0nwD4ZdY5YobrUdVvJlUOlpIw+0X9wruXJyw2gfo38LP8AgnJ8&#10;MPC66d4g+NfiCf4l+IFW3dPDNsLvR/CdsI+DEtjaLHdaogAG3P2eNsnzIpFJr6vn1n4L+FIbJrO3&#10;07QvCug2yWf9i2UOnaR4G0K33ajBPqs1pEsdqly0d0yzshaVlSJnQlCwVZZnmClLHV44DDy3gnFz&#10;aVvi3gtFfVzt1iunv/2NxDnic87xkcoy9x1w9BKc3HR2qVJ81OO3RTttdH50fBe68WfZ/EHg34gx&#10;2Nt408FarJ4c1e205Yfs8KW9vBNpro0ShJle1mVkcZLqgYk9a+gLS2EqOshAcZV8gDEgHB5PIIAY&#10;Y6jPrXgi/F74d/EP9pv4nXvwy1m31vSr3QNA1LVL21inWG713TZZdNvWt5ZgFuIPsX2fEiDa2zhj&#10;X0GikSpdx4EN0EjdgAQkhYGNyB/DuYAn078cfB1p04YvF041fbQp1JK+94t6Nvrro2tN7Kx+z8K1&#10;FVyTCU6df6ysKpUVUclLm9lJxjeS0b9ny3fWSZmzWAmwMDzoSQp2nnjBBbB4IyM+30rMax2SrJEo&#10;JyCRwuAGy2Tnr+Y98V3rWQkCzIp3gEOi/eIBxj0IHygH02noKzpbNonYAHbLu2jb0JwSpIzwRz1x&#10;kVXNB2bVr2/HbTofRqTRgPaAxrdRgj5fmVuvylhhscjk/h+FOls0OydODhdxPGPy/h6dcfyrdhgM&#10;TGAoCHB+9kKCcgjI65Gfy55NSi28kujoxUjMZOPmXOdpORyDkfTFNONlzK1/0/HUWrS8vyPlD9qD&#10;4AWHx2+G11pKWqf8JPowl1TwpdsqIw1CJN0mnPKw4t7mNTGc4VX2OeFOf54b/wAMXWlatdaZqNs1&#10;neWFzPaXMM0bI9pcwzGGa3ki6xyCVZMg8hh0r+tSCEODEyAso+QHrgDjJXvnH4V+SP7eP7PI07WP&#10;+Fw+G7Dy7DWHitfGlpbwoEt9WcqltrYCAFFuUG2YjH79FcktO1ae19knNS5aaVn5PTX101/4B6GX&#10;YjklLDyVlPWLvt3Xz6efqfkk2nOWZfMhQqTGVYlnBJACyBgNhYDPfr0qoPDCyXYXG7cizMCRjcWA&#10;UkYyCGDHp2HSvRrjSFjLyxBd3yCSRy+3LbeBsQ7mx3bFaGnadEZ1WaHJYKTIHZTtHzlNq5JB2Eg+&#10;/sKKuLXJzRd0l+Pp1+89yDSkuZ+6rf1b9dDyi60FNOtkmMgBMzA4VyBkOwU8ABVLYHPOeO1WtHkj&#10;t7owMSwk+XzZllEcaD5sgMuM4zzg8V3XiLT5EEhgjQ20oAf5FcsIl3K5LKCrY57H5iPevM54VnRy&#10;JrkMscscjlESXIyQysYgchTxgHoBzWOFqLFU5wrvmT7Lvazt5G1SUIyvBfCur3228/62OrutHO37&#10;VFOZ7dZBI6IGG4vIqje4GQoOCQRj5ME5yKxZ7YQPOkKsCXZGiUoFV3xy4MoCLg54OTkcZwK6HwXq&#10;guCLOVJy9uAjXDIyiVw4+SXLnadpViwHO3GBxWpqGnDzpCUX96BIVIcoPmz8rkA7jnknkHoaXPOj&#10;Vnh6t3yWcemmmtvxM6VWMuaak1GS26rVeh5U+npDI0zyRmIyKy7huMbdWOf7nB68f0+4P2Wvi1Dp&#10;89t8OtbulFlqRZ/C0txLkW922Hm0uSQ48tZHDvCCABICvR818ialYPDG5lVvLVndbcTNvJUEoqu7&#10;5UfN04HOMnFYEMs+nXdvdWcZF5BJDscSbnt3Vkb7QrMQWI6d87MgZ5pYmlHGU5U+e+l07q2nfz01&#10;8rrQ6uWnVhKNvi+9PTX+vPoz95YGCxlsnJGM8FjkAkKPXqw+hFBhBIOQzlw6sSAm8hiEbI+USKQO&#10;nUeteC/Aj4sWnxF8NpBe3Ef/AAkmiwxW+rQ4KtcYRRFfJExyVYAlypIDhufmxX0NAimNMKCXRlAG&#10;OpyxQEHOQMMhOMZI5xXydSEoSdKXxQ0e71/r8NtzzLOm3Cas72foVnTdCyMFGVw5JGUUghW6/McD&#10;acf3QRzXnpVvDuupqQONL1KVLfU4zmNYLojZbXpAHyxuQFY8fMQSa9LQiRmU8soCsVGA5AIRgu4b&#10;VK4BHQMKoX+mW93C9pOqTQyRsksboC0kbAqV68SDPuRgEVxVFzKNSL5Z3Vu1/l03X3+RvSklJqS9&#10;2Wj/AK6PsbICshmHILIynG4cn/WLgcrtJDY74rQ0jXL/AML6rY+JtJ3G5tpBFcWxyFv7FmX7TZyj&#10;Pznbu2noNoNed+GruXT5U8NXszmWxiM2mySsFfUNP3hEMjZO6SMYSUcnJRjxXcAhHCScjaChGGZR&#10;yV6D7yng+oq3JVYNtODWt1pJSTTT+Xfr6b5umoScX7y19JRen3NfceOftqfs8af4g0W1/aU+Flj5&#10;+m3ixHx7ptjF+8tJuI/7Z8qIfI0cuI7nI4yJT8u4j4l+HXiT7LNHEznBZIy+8KEK7AUdSeCf/Z/c&#10;Z/ZH4R+PLHwjrt54Z8VQxXfw/wDGbNpus2t4guLKyuL1Da/aZYHVkexmjcxzggAqwY5ANfnz+1z+&#10;zFffs5fEP7bocM118M/GMz6l4O1MZlisGbfPcaBczjP+k26sDA7E+dbsjg7xIF1qz9tR5mkvZaT8&#10;rrSUe0ZWv5O6voerlmIjKLy7ETesW6E3q5RW9Nv+aF/nHW1kjfsrwXUMLh1CEbCdxbccZLjHTgHr&#10;x6V0tnIrI5Eq+ZGPlGecAHaW4B645wRz6cj538GeIzJaxwysd7Mq544YEbSCW5OK9nsLt3aNuGLM&#10;FYlRghiCHk3Zz82Py/Pyak3CcZW1Sfo9twqYbkU4y1R6n4A+IerfDvxZpvibSZCsllcILiJmHl3V&#10;pMFW5tJQrfPHIhYc4wSDjNdt+2/8EtL+MXgWw/aT+FdgtxqtlYIfGWnWaKbm40yBcT3Ukca7mv7G&#10;QMJM8mHD9FOPCLyMM7MrEHaGXLBhhTgfKSMZyM9+B0r6B/Z4+MQ8AeIj4a8Qyrc+CfF5Wx1O3uQr&#10;21hd3CeQl2YZQV+zOj7J15Uo2SMAk+jgcxp0ZfVMQ28PiGm+qhN2tNfgpLS6+58s6FSE6WMwn+94&#10;VaL/AJ+U38VOXqruOjs9ldq35ZeCvEslnOYnZguIi5ZtuMD1PQeo49ehzX1VousQ3FvG27G5V57q&#10;4/vDBIOW7jvxXOftnfs8TfAr4hr4j8NWzP8ADrxtcS6h4euIRvt9KvZv313oLyqMLGqvvtifvwN9&#10;4vG5HlPgPxQrlYJCCrKVwSwJYdBhj8w5567qvF0nSqOD+KPrt0afX1PQrU6WOw9LGYZXhNXfdPZx&#10;duqas/1PqHzQNkq4+UYDD5SAcZ4POPqOxr2/4ZeMIoxc+F9bEc+h6tHJbGC6xJABcKUlgdXGDFIG&#10;wR/Cxz0JNfPGl3Ec8YcNy4CEMSGIHRQc4HGfxrejlNtIHUnja7HG04B5Ybs/L347j1rLC4yeFr06&#10;sZXlDeL2cXa8Wuz1X/BPGqUI16U6c/i7LRp2Vn6o8Q+PHwuufhX4tMunq8/hfWWmudHuOqRw7vMk&#10;06ZyOZ4iSBnBZMHqCa4Lw/4lFvcJja1pMoV0D4XPdGB+624jaTgqxA6NX6KfYdI+Lfgm98F+IWSS&#10;9S38zTb5xm4triJSLe6iY87wQFkx95Ce9fmT4s8P6r4A8R6joGsW0lvPZXBilQKRG6HiO4iZx88D&#10;x/MrKeQ+O1b5ngqSUMXhW1gsXeyX/LuS+Km/R6rvG/a572TYz65SqYPFv/bsMtentI9Jrrfo7dde&#10;p9N6XqoZfMjfzw8YmjOMGWEnlsD/AJbIThs+oz1FJ4o1e/fw34hsbKaZY9V0x7ae3DNidUKS7HQ4&#10;48yOMjPdc14l4X8RnyhFJIQrHfHKuC8bkcTx5B3NtwHH8YO4jJOfVrFzcRkyiM3XllyFUFbqH+/t&#10;bjkHkY45rx6deeFlFxndpprXbbrv+hFbCezrxlJawd1trZpr7mvv8tvhiQnUo72yfBEUjbeQGUMr&#10;MqsCT91kccdc46CuFvtNgt9MuJIdrSWzMsgyN5JJO7k7t2RjOO2Oxr6r+IHw9tNDe88Q6ftitdXf&#10;dLbbGR7W9eKdi0RBw1uwyccFcccYr5V0zR7y+1TxEWWVoUslhRS7iNpHuVJY5b5iFDDkcjvX6NlW&#10;LpVqSrQqpKVrq2z006X/AMtT7ehWpYyj7aLdoRXykrJp9N3+ux+gX7Ctrf8AiIXFmY722D3iSw3Q&#10;RnicWgVkjDgfc3A8H+ua/avxn8QLL4BfCbxP8RtXktZ7Hwv4Y1XWmhnl+z/bvslnJNHZB2Ris8tw&#10;EjQbSS0qhQScV8O/8E6fhLptp4dt7+3eWK+uphcuHw8byj5fl3Rjapj68nrnjkV4t/wUr+It/wDE&#10;L4p6b+zT4fmnh8H+Bv7M134nTwysI9T1m6gh1bS/DSkHbJBDZT2c8isGDXMiD5TbNu9lzoYag685&#10;8lGUnNyve0b6pJu3NukrPW3TU8rEVHjMZKDfuwjZ3XSKSb9NktdfVn5X/tQ/HHUvjr4j8OePNfhv&#10;tGu/Emp3mtWPhiGQyWFppkSi0tnuG8hWuLvcAN+UQKhATktX6E/sUeHNavNEi1iSJ444ys8QZZAr&#10;RCPykMJA5IYKDz3Bzmvy38V6LJ46+NMGhaVbq+naFBYaTbQWmHgjjtlBaNto4YbgrdSSvzHNf0Rf&#10;st+GtT8LeAIkXQ1lu7TTd9naRQLHJdMkBdbaNWACyu0a4J6FslsZNaP2NbC4BO8JTi63K9eRTk5q&#10;PS7tLV31ZE5fUsNUqv3IVJdXbSMUr9dNLabWPrb9mX9p/R/hp8VX8Gajd2U3h/UGs9A1++MqSHTN&#10;eUCZre5IY+UFW7iVgeVJyRgGv1m8feErTULKLVNOCXVhfRiaOSEB0KzLvVgV/wCWbKwIr+HHRvi3&#10;4i8EfF3xTq3iVb5LfxL4j1CXxXZ3RkiuLLUZ7+aaa8WJgPIu4LiSQbePkynTGP6kv2Cv2trXxhoF&#10;h8K/GmpRajIlmjeFtWnm3f2jp0kYMVuZi2HkVcbe+OO3HxEcxqLM62Dxsl7HGSlLDVLNKNtPZTe1&#10;9FbuvN2XxfEOVyhGGZ4a83yxdVLVNcqfNHfbZ+ST2TPEP2nvgnFe215dw237uVZWkCoCYJMErMMD&#10;1+96g57GvwF+MPw8vvCms3E6QHyllPnKq5RTkhZVVedrZ+n86/sd+K/geK8s7llhSW3lSTacBgVx&#10;kByeuMr9R+VfhZ+1T8E0Md+8FopiIlaPbH93cDmNjjiPrj06ZrPHYV05yxEaac46ST7aLRd+v6GG&#10;SZk6cowbvHb1Wm+trr9D8TRJcKJBHI21lyseQSxALkbTySOQMCsXwz4w0TxHc39jFdxrNpxJuoHy&#10;H2tIqu8h6j96cAHGDx612Gu6XNoOqT2E6NGkU5VGcupUI4+X1IBz19DXJTeFLOaWfUtMtLPTNRnG&#10;68ntV2TXgZgWkl2ptZmYZ7kn5sg5p/7M6NX2rac4Lkkmvdaab5la7Vr7NNO2595DmqOjKDiqU3eV&#10;07tW0UWnZO+7aem1jo9D165+GmujXLIzP4U1aVRr1nGrFdPmZtq6vAi7sJ0EoHBUZ7V+ifw58ezR&#10;SaZrOi6lLFcJPbahYX9rN5UitG6TQTwTxtlJFYKyMCDkAg5FfnDZ2N9NbtaXkvnRvFs+ztGgUQhd&#10;gUSgfMSDz0PA5712fwx8U3nw61u38LaxMzeG9SkP/CPX0rsU065kPzaVKzlgkTO2YckbSSg4248v&#10;FU4YyiqkJKWOwqvdK3tYLu7X54ed+aGl7xXNz4rC2kpRXPCpfTdp9F/hfzs/J6f3XfsHftmaf+0L&#10;4Jg8M+Kb6CD4o+FrKFNWicrEfEunwgRR6/ZxlubgbVW7RR8rkSqAkm1P0VivF/MckH9SP896/hp+&#10;C/xh8SfDXxXoHjfwnqU2na7ol5Fd200UhCSAcT288fS4tJELRyRtlWRyCMV/Wf8AsyftMaB+0F8O&#10;9O8XaX5drqcapY+I9KMi7tL1iJF+0RrlvmtXOXiPUq2OSDX3fCvEyx9FYTEztjaEdG9HUgra+cl9&#10;rW7+Lvb8W4q4TjhqzxmEp2w9d+9FbU5trRdovePRfDppf7VHlyx5BySPUEc8dvqfyrw34j+B7bxF&#10;Y3CxxI8ux8AKvzZHTJzzzXfw63Ci/LKXY9Y05QH3ZiMd6xL3xJYRxSPfX1nZQqTvaaeKJEAzks8j&#10;D0PfvX1WKxOHrUlCbXM/uvprc+RwGFxWDrSml+700d9vz9Onmfgl+2P+yqt9aX2pxWkcN2iSSRiF&#10;Fdywy2CQuOoH0r+fTxv4R1fw5rF5p99BLCIZpQS6kAqSCJFwMYJC/Qmv6+v2mP2mf2bvBOk6nb+K&#10;PH3hBNTgt5Ha0n17SIZXwhJ2+dc5YgHkKCSDgAniv5Mf21P2m/hx4k1m4vvhbf6brEszSSpJbFZL&#10;AKPN3RtKGJecOBwoAw24nJUV+dZ1l7xc4fV7Oq2ouy6Oy96W2i1V+h+ucLY3FQmqapSlTls2nZPy&#10;6d7+fzOetvDOiz/DHxX4jaaO51WS+i8NaLGFmdYbyVfNvpSAAk1yInRBHuZkMu9lxzX5x/Ev4efE&#10;3RJpbnTNLj1vTHuljWRrqC01G1YuFaORLmRVm/eABNpLEEAr69N8K/2ip9E8UPpuuyifSdT1Nbm2&#10;0m4kItNE1+4mWAamrFgDA6Mqv94EKpIyM15/+118V/FXwd0y1s7MWcvjb4j3t94sGrWssOpW2maV&#10;G76RZWdkHiwl9GbGaMzHgCMPGqOwYfW8KcN1/ruDyyjTpyxGIi2vaJ2qNNylL3bNRpx0bi3dJJX5&#10;kjHijP8AFZK8fmtbEONBKPLypSskoRVNRbS5nK7+d9Dzea48c6HbT3+qeHyun2rKkzG7gecKwbYC&#10;ofCuCjKFZ1YlMAE8V7V8KSnjIo9gk7BFE9xA0TLNEsAG9nTaSjDDc4PTOSK/MPQP2gvivo2p2s2v&#10;6nfa3pFxcw3d5pOrEXdjdW7OrOU8xThiAw3DgE9DX9N/wP8Ahz8Mv2yvCvwi8S/ss+CbXwP8W9B0&#10;BR4u8F2+umQ+OLGwjB1vUdF0e6Kj+14mBke3iLeehbyYwEdT9rxPwZisuwPP7GjUrzu4SoylyyaW&#10;tPkkm/aPeKT1s7Xeh8zwz4lf2linTxM5xw90p+1jGMqV9Y1ZSTVqd0lJ2dm1ey1Pon9lbwVBeRRw&#10;27uqXWnCFbeZV8+G6CKmQ5A/dm4VJVbBRnRopAgkU1+zXwh+FkzLpdja2qP9onKQeXHFJDI80p3c&#10;qo8twzEnO3AYZUV8TfBLwhL4Ym06x1bTLvRX0q5NleobcQXtlqQidHP2a+ieQQjEilGct1BkIwqf&#10;vD+yF8MDqpsvFV3HK1hbp5VrcyFQZrhArSSqm35VUSAcE4Y4JxnP5ll2GqVJKlyt1KktVro7re66&#10;ddFt2R9jnma4bAYOvmE6qVGnBySunzu3upNbuT876n138Ff2dvDvhLRLPUNeg+1X8sccgtTtS0hX&#10;AYB0T/WsW65OD2FfUFubOwhS2sLaG3gjAREijWJFCg7RtUeg7461nxMY40jUkrGoVN2SMKMAYJ56&#10;fSnElsbjnB4AGMDOcda/Tsvw2Hy+ko4ShGlUa96po6k3pdym9bX2S0XQ/k7Oc0zHPcXUxGY4uVaD&#10;k3CndqnBX0UYXsrKyb3e7uW5bjfgMd3chScD0z6dfbFeX/GL4S+APjx8N/E3wp+J3hyz8S+CfFun&#10;TadqumXMas6eYjCC/sLjaWstSgkKyQTxkPHIgI7ivRAy88ZHtnjI7nv09+tLuOMZwCcnGefc+tdv&#10;tXq3LmlJW7t+Tvun1WzWjR5lODpyhKm3CVNpp7NNbNW2a6NfJ6H+bR/wVF/4JxfEP9iD4xahoN/b&#10;3Gs/DDxVcXepfDfxzHZkWutaOrZNhqLQpss9fshJHFdwZG7KTRjypFA/I2TwsLC3muLorbl5QFLx&#10;ocD5skKehyR1HU9OK/1hv2ov2Yfhd+1v8HfEXwe+KWlQ3mmarE91oetLDG2qeFvEMMTrp2u6RMyk&#10;w3EcjESKDtmheSGQMjkH/OF/b9/Yt+J37Ifx41f4Y/EnR5BpNvdPceHtetoHi0bxHoMkrNZ6zpjg&#10;7XR4gPMQktE6lWyRk+nl1RUJ0o3apTa1vdwl/LZ2917xbv1Tu1d/WYbMFmdCUKtv7QoReukVUjou&#10;dabrTmiuuuz0/P23QwW9vHayTJFCxm3JsKFZIvKMpZMnOZJR6A9cGvUvhjc61aXTy29yYrd5Jru+&#10;vpQjlII23QB5ZXGwFPLTgkkqAOtO1Lw3oejLp8kNw00OopBFPDgLtSURRQhlGRt82WUoQB/qyOlb&#10;+tXNlo1peWSQpbWl9pek6ja2zYEjO6yecPM2giRdpJGfvN3r9EwWF51CbqckNG1bWzt02XkfN43G&#10;cs6kYwcpWcd7JSXy7v8ArpT8Z/GGLxBdX1rqms+TotnBAl3NFMLW4CQq8cXly+YvzbVc8c4du4wf&#10;k745y6DdazPZaDGHtLHw34RtYLmSae5luJNX0698XazdzS3B3tMjazZQuWOCtuSMDivRotd0e11+&#10;U/2QdVu9Qh09rayBtLiMz3NlPE0k8l6REgV5FZQwJQrkAkCvn34i6zc+JfFHinxDewG3v9S8ValB&#10;FbRGG6tLWz0l4tItNNjaONR5MWl2dvEpA2usQIUYFfSRaUkou6SXX0/ryPAVKXIudavV9N2tn13Z&#10;+3X/AATa+GcXhq78J65cmKSfVLjSXzbotzGIDJDcu5CZInAP3RkDrx3/AKi1js8Ws0RIjyFlQJsY&#10;QuhLSRrj3I5GBznvX82v/BOO5jhtvDE73CXCaTYw3EQRCIPtb2ySEOjBfkjDhCOuV+Unt/SRpe2/&#10;0+1uVhVF+zqVZGyGZkQOMA4285wfevi+PsLVlh8rxMPeo0+eEnulKXLKPTS6UvutY+m4Tr0/aY7D&#10;SSVWTjOK2fKrxf3XX36XRcAtVJMT7QqGbZIPLaUMVOUXPGdx6AfTFbtjsubCRQjPD5jGWJSVc4TI&#10;G4jk56VmFolG/wCyxtIyxjzVVhskG04RSflbaTx0J9KsWSE3KMzSRpIW3Kz4JOcFtqnB5x756Gvz&#10;mjeMr6We6PsKiUk4u7fn09CxbW9vewzGL/RRCVdFnJZ32MpkjDLkYB2DBOW7dKmtort5GuphGLaa&#10;ESiRJI2UQgkoroD+7BUdGGQeozxWfcu7XQtLS3cxLICMqVdmLEqzNyQevXJytSwTrAk1miSmQI0r&#10;+c0paPeSJFQIoXy/97OTVvl5rflor9Frp934ERTtr0/q7LkzWwQSx/u+NzMsZVevGdv3zgdqbYXB&#10;LzKIHkKxSAxMxUIHj3h27glHB7dfwqPSbDzlhcyKEnn8hI2lUsjvIEWMR4+ZWDdOvpgde3HgnXLS&#10;B518oSXknlRWxZ/tKpEHLzTYICZZFUDOTnOMUqftJSUoK2vTX89PwKaioJSd+VK3lt8zlbi9smtU&#10;ljAjuFmjWQlHDRHcFxucZdeBxjkGsua1u7W6a5uGVluZV3GPc2bd1ALKB1I4OBz7cVPqtlJZ3s1o&#10;HEl3EuyZgSIlkUlZYW3D5mU5U8dcgGokkn0+KJWiZ4JF/eW+7duYEKXViD5SgMOnp71esmlJ7PVr&#10;y8v+CTdaNJLm2u1tp1/q/pqfmsulRKNxUYOOCd7kEHJ5XgZz/kVjX3g211EO8MIglBO+YDAB9XBH&#10;oe2OlenQ6U6ne7KxAyqIGYDjbtZ+pUbfbnt2qpfaW9yhEl6LWAHlIjiRsjPIXtjPX/GvyqtS5qb5&#10;qPP5aK+3V7aH7FTrWqJKolHa9m7fJbnz9d+Fru0mk8xVe3Rm3XSDMWAowmSc54Ht+VUzbWAwAUkI&#10;yQ5UysOAc5Ucfz4r6E+wadFEEeKW7OzA+1MrxjtxAGAccdfm9uvHOal4Qhv2L2ifYZTu2pEqrbnG&#10;MB0Re647ce9eQ8JVcealCLkuju7baJ+6vz9TsdaFTRtpLS+iT+Wr/I+XvE/gix1BJLi2WTzpMh95&#10;CglhzgHPTkYNfKfjfwdLZyS/Z4HMiK7E7CAymTJXf3YcHPTOfWv0OvdAuNLIF7HlCxG9SWiZeerY&#10;PzZHTjr0FcFr3h2w1eKaNIAZiCN6xqAM4CqcnhxtH5+teXisI4VHUtGjf4kur0eyOunK6Ti+bs27&#10;fe7fmflpepe6ZeWmo26CCe1lDyLyGaMHEkJGclGXd+J9sV9H+FtWWdLXUbRjtnSAow38NlfKfg/u&#10;2DZVvfFefftBaDqXw90yTXP7Na6t5LpYJJY2CxQGUFo2lPBwScYHc8kV5V8BfiSdav8AVPDV8jIY&#10;o/7Rs3jB8nypZAt1ZhiTiZGWOVRkEh2wPlNediMJVr4eWLhCzw1rtJJ20Wt3fS+3ZvU9WNGc8Mqj&#10;SlFaJpp6aJr5eZ+seg3keuaRa6gW3XRUw3aL2nQDzCR/00QB16c5rrrKPckeNpZQEyecsvMbN/vI&#10;SD714J8IvEEcOpNpV3Lsg1FltixwI47hdptpQwYqqsGXrj75z0r6fg0g27tyVX5VJKjKIzH+6Mkp&#10;IeM9QfSow8Y1VGpfmvpPXVNK6fz3+9HBJu0qUn70NV5r/gF23gF3ahQpDow2k4DEhcgk+hGVP0qe&#10;CzbA+TggFDnlVJOR0+8DxWvp8JgfLxqUcmKWMgg+YDh9me5XDDpnBxW6LQMSgj+c7nTgcvhfNVQw&#10;HUYIHI5NexFKLi3q0rarV2t+ZwVHySso6f10OWNjt8tF3HzPnTaclXGOefUdvavMfi38L7H4s/Dz&#10;xF4KvsRTT28kmmXLrvNlqVufOsbpR3VLhRkDrGzL/FX0EunJwcFdygx7iV2vxgMRwo3DB9n78VXu&#10;LVbeWK7jiJDA+cgG4AYHmjbj5eOp55A+taSUXZv4eq0f9W6BRrzp1IVKcuSrTalF+ad15a/8OflR&#10;4P8Ah1Y/C/QTo135C6nbNKdYuOIt1xGxLh5D1hXC4yQO9eVfEL9oT4deD457Yasmt6mqnydO0Ufa&#10;yJxu8uKe5jbyolLAhjvJA7E16F/wUt8G694e0fTPiJpN1q83hfUni0vWtNsGljtINTYM9ne3SwMF&#10;VJUBjYv/ABRqAM5r8cNNMlyqmWH7NK53vugkjYCRSyhC6/Nxk5J9eckCunB5HSrxjjcVNzp81uWO&#10;jk11k7yeqs2klo+l9PoKPNjIuvOrzVKqcra6Prr0ttb8zivGXh3xJ8TvGOq/ETxtqkl3qOqXLfZb&#10;SJz9n0yxjdxZWFkhJ8u2iiOBjG45dssxq1d6VIIbeC7uLq7jiRYrdbi4lmSBRhc+WXITgdhXdTTw&#10;6dtZZGc7QT5jgxDKheYjyvIbr+XBrzrWdd2El1ZAzERgIHQux+YghvlAA74I/IH9EhjcTinhcNC0&#10;aOFio04RilGEUklGNrNKyV+55ksswuC9pUs/aV5XnJvmlJt9X5bJaJLRaF6G20y1kVvLgJxJGAY1&#10;ZNywsXyHGVJHTHc+9dPb6v4bs44xOsQ2BQWUhnBbJwdvQfX8eK8cur6e+8xWcqgXAZThmGQN5K/d&#10;I5+uc9RiuS1LUorCJlMoleRmbyVfL4UkIzbnyAUAOdo6100srqYt+ynXlKcnqo/Lzt+G3Uyq49YO&#10;mpwpRjC+ra7L0XT+tj6lHi7w3DA7kxxnH7tmKYI64OQSMYH5iobPxpoMjNNC0LCMtIF3Jy6FlJUB&#10;vu7lOffIPWvhWXVdc8QXK2WmCSSTLAqXP7pGDDzHYZAQZPXAycDk16l4d8OTaRa4uZ5Lu4nkcyzE&#10;AJERyTGvpubk5xuBx1AHVjeEsNg6HNicw/2iTXLRW9m932uur+V+nPgOKcTjcS6WFwPNhqekquqi&#10;mktF3d+i2W9tE/1g/Zd/ak0Twh4ks/BXiK5EXh7xFcRxJJIwWDSdSlYRw3DAt+6hkchX7AsD2r9f&#10;TbrPGlzbhHtpVV42RlIIZQVZSDgqcjB9D6V/KWu6N0mC7gfunjeCjZVsq4KkexPIr9z/ANg3483/&#10;AMRPB9x4A8TmWbV/CkUMGk6xcMDFrOmmNmWzeYn5tSt4lbcpyzRFX+Zg1fl3FnDdHC01mGEdoaKo&#10;rrRuyUl31dmt+vRnuU8ROVSU1FJXV7X3utbb+r6Pc+5oIJISBEF2yKC4Y5HGduD2YAEfjWpEsjL5&#10;bhSpJAzwWyAQxHoCDzV1LZFkCFehIOApOOMkggfxbj+PTmp08pJfL8skclnZgNjEEDBJOBgV8JTj&#10;ChC/NeK077+hvOEpyclG70fm9u/9eo2K3CEFiGiKsd2ejcDbgjk5z/nmt+xZkZEYZU4GenGcHPv1&#10;/T61UhhHCMA6EENg5GAmSyknqCeenfHNbdvbZ2bQxULwSAWIJAHB7gf/AF66aFSUJxcNb6HPUotq&#10;0lvrftv1Ptz9lLTV+0+ItXkCBFhgsY3wNwDlpZAM9Djy8+45rz341XOPiJqqsAYXMabAMpt2AIw/&#10;2un48179+zXpK2fgeS/kDNJfX87nCgApDiIMNnTAHU18/wDxoktp/HGrLHIHMLJGXADBZF3NImQe&#10;WycH3HfivvMwpxXDmCpSVlUkpPv712j4/Azm+IMZUX2YuPpy8q/Rnh3jPwXpfirRNS0TVLVLvTtW&#10;sJ7S4hKqQYJkILKG48xSVZT1BUHpX8//AMZvhVqnwo8eap4ZvYt1vBL9p0i8KYS90udytncICMEj&#10;dtbHR4yvWv6PdGaOYLZzrgnPkSN95Xz/AKtwR909vX6V8lftj/AKf4nfD+61nw5ZpJ448Hx3Go6b&#10;AsZaXWdPXM2oaPGE+Z53jTzLdeS0yGJVBmJHxWFrvCVvefuz+J/lJvy6+Vz7/A4q9SFObUY1Ha/a&#10;XT0T2b+Z+EMlssIO5mfYm0seGyVIzkjnBB/P25838TeJrfTYplhZHlA4BZgpYcc5OOvatvxfqeoa&#10;TZSgxGJ0iPmo0citG21gVKjJJBPPTkdK8d0fwprvju4a7uzLp+jPJukndGjnu0RvnFvHIOVJyAxx&#10;1OCTX3WV4SFSMsZi66pYam9ZXWuzstbtvolr8jtxdSdF+wowdXEVPhSWi2V2+iWmr+85IXGteNdU&#10;bTtJV5dhVZ7g7/IhV+XMkmMEhSCB1JXivdfCHw907w7B57lLzVnVBPfTIG2EqMxQhh+6j3L2OSMV&#10;2eieFNJ0C0FlplosEC+W7vHlZJJdpRZXJBZ3wevzZycYrooLJZfvELHkEINqgkYxtOct+Pp61WYZ&#10;060XhsvTw2Dja8dpz21m10vryrRdbtHNhsunTnHEYuftcS9b68sL9Ip+XV6vokmcZqMIkVo1Uthc&#10;lYlOAdpHDcgEkY9+9eaXVjqWmaha6vBM1teWVzFcWj2zMrCWNw8JJ9QygH64r6Bk07chWOJieVAU&#10;MSuOVbB+6oyT+ua4vWtKkCSCSJwE6MsYyFAXO7Cn5d+/r0I+XgEjiweLcElKV23a0uqdrr81re+5&#10;316cJxadk1v+FvPsfoT8KPFdn8VPANtNMY01Iwi3v41wHttXt41BbYD8qSEBh2w+BnFczqNhPbXE&#10;0E0W2WF3idCrKRg7QcD1Hf6V8n/ATx7P4B8cRWF9cyQ6Hr8kdtcs4Iit7x322dyCcBQHO1sckNjP&#10;Ga/QXx5pHnww+IbRGkSRY4b8xKAQ23MVycEnyyowSO+3J5zXyOKgsozWdFJ/U8b71LorveH/AG69&#10;NenK+rPKxNByhKcVzTpdOrjbVv8A4B4FfWIlUu+QzRqrRk/7IG8Keg4XP415rrujfa4JYTCJo5o5&#10;I2QgBT5mQ4wRluMfnXt01tvG5hhvlcAKCDweB8pyNwH+Fc5fadIGJCEbSGwFK9eQQ3Ur0z6Y4r0K&#10;NRQbkpWaafp9x5UJ88XFq66/lb0sea/s+fEhPg54xk8AeM0F38OfFd35thJcgMmhayXU2k8RkYCA&#10;ifYS2QAeScM+P6R/2Iv2kfhloP7Nt8/jbxn4d8OD4f8AinxHoWnzapdwecdHvryTWdNWyskYy3e6&#10;S6vQBEjDCjnHNfzg+J/h9J4nhEMVnLLNHKk0DxQyM8U8Th1AeONiXLqVIXqsnrX2B8GP2Nvix8Rb&#10;RbiW1n8L+HpIPMg1TxDbOvmN91FsdHM8cspWLAEziIEg4bNfUZfnKo4iGLw8ObFVKcoVItWjPWNp&#10;3Wt1ZOV7XtdO7bPxnjfKM+wGNyzE5FgI4/CuVWm4t8rpe2SlaUrXVKM4c0btJNuN1pf9XfHv7fMl&#10;5Hf3vwm0i3OnzSrpsvxJ8fvDpeiW5QzjzdL0CI/aLyNBHJnJKnAVgpYV+fvinwt8Yf2nrNpINZ8R&#10;6rbQTo9zqOtQnw/4RjlMV0z2/hfw3bKgnMSvZlp3U8oEDkFtv218H/2MPB/grS7Wfxver8Qddil8&#10;9LnUbY2+m2zAhljt9M82VY04wWd5HO/lyFAr6suNCs9MiSPSLOG1iZUCx20SxxxMQQqhFGEDBdr8&#10;dQD3rqxeaV8VG1Sbasnbp5pR+HtZy5nvqPBcOYjGQj/bFRTjONpUov3W2rNXSilHdKylPtUR8Mfs&#10;4/s1eHfg7Hc6nDPPqnibULVbTVb2dmSGMF1aSCC2BIRd+ck5Py19b2tsYGaxm4imBNuxAO1m5KDH&#10;QjqB7Vtz6SunzR6jBEPs9y6rdpt3bWc48z5RwQ2R/WumbSLe6gQMrZYB1dOGVgQVcNkbSCR34/Gv&#10;nlTn7Z+85TittuaLt/W2j6H3GX4TBZVgqeFweGjhcGm7QgtIS6t9W77tttp+ZiWcTwr5MwO9VCh2&#10;GPMTLKrkjqcYDfUe1EmnLKrDLJ82VIGGU7unv81acIlglksbxTnObS5OQGOM7HJU5zg/UHpWtDAJ&#10;UKlCrggAFejKfmUn1Bwe3HI710xs07fZ0ae6t389vW9zoqKcXzW+Kzutne2q/Xs9DiVtRJGUH+uj&#10;crISOhUjbjjhT1H+PR7WbXibEXEkWTzxjkkDrxweldJLZrBIZsHczeXKoUYwWO0+/B49sgc0ht5I&#10;rgSIg8tyCflXa3AHXn0BB79uDVJtbu6fT8n/AF+Ae9q+/wCZzkGnOMuoG9fmA9CBkg56AkVn+I/C&#10;OleNfDur+HtbtI7vT9WsprG7hkUMGjmRkLrxlZFJBBHIIBHNeiNZiOeOYNhHGGI+7k8ccHsfbOOa&#10;lGniKUMV+VscBcICwGOAecjHX1PpxqnH2coSV1/ViHKSSle0lqmvkfzR/GL4L6/8H/iJrPhrU1ab&#10;TYZPO0W8kQiO90yVmNvOm3h3xlXz91kPbFeQTaa1vdiVZH/eK6iMIQVZRuGSv8GG69snHWv6Ev2u&#10;PgCPix4Dn1XRbdT4w8KQT6hpOUIe+tVVnvtOO3AkYxqXjBz88WAMkV+F9xpU1uxjvY0FxFOY33AR&#10;soVwkkagDKnaH3Ljgc5OMVyT5lJKpqktPTyS00/4Ntdfbw+LlWhGX2lZS237/Pf8O55XqVi8LASx&#10;sUESK+GbcxfjB5wzgg9u9eT3tjPFPceWrRiRw+1wWATJLDjv1/lzX0hLaeaZYJLVkA8xYWldSpOA&#10;yyIqSFnjGSM9QUwRjFef6zo5tyoWJpZCCzuEMkKRhcvlmZWaMYPOCoJwGqqFSdCScrRc+ulraP0+&#10;R6FOrzxUZys2/L8um3b0POdOZoyJ9mGLhHC7sExMN7Yb7o6Zx1Br0XTvM1W3xPbNDLvkPBEirGu6&#10;OMhu25RkdSCcVwrQrBsUhgjzERsMqihmClE8wcLtIJ5/hyOOvaeH7mYyfZTcLEJGIyB0Xgx7QATu&#10;KnkdAa7MQvaU+dJNv7SaWmnqN3UtHp189fvM7WdIKRtly6hkEhkLeWshYBQST8wySDx9K8+v7YoW&#10;jdYmZNyxyQkYmDPncwIGcFwRkAY47V9T/wBgyX9vbWrOs9zIyiAwxmN8q6kqSHPmoAwYllUfKeOK&#10;8r8YfDi/0fU9JtLu7itrXUZN4vJY5DFGkUgN1G7RLua4EOGXPyHdjdhWNcWHxMJVJQqys1tur2V9&#10;Plc6qNZJK15Jdr6NHG+APGuq/DjxFp/iOylci0ZU1GEFhHeWLFVuIpVAwflJ2Z6FQa/ZDwf4q0nx&#10;h4e07XtGuVnstUtklR0wGjfYS8DjOUnR1f3ypBr8utU+FVl/Y82o6ZfyuY4/MgiOyeHUPlBKlxwS&#10;T3GUxyQOTXTfs1fFubwB4q/4RPX7onwvr0/lxTMwMWi6vuKLMSg2x20mVR2+4rbWJChzXLi4UcZT&#10;VWhFurT0a1va609U9vmtyqtL28XVhrKnuttD9Qoo3B8xtikPIr85B3H72B1R8g+x9qsssR27Rufd&#10;uzzuUjjOM89w350sb+cFMYD/ACY+4ACjc7eQOGAUgn7pGMcYqRE8sg8YOWBY5bbngs3cA5Vhjtn3&#10;r56yVm0nZ+vbX+uv4cqu7L+vv/r8zivEWjzXkK31oUt9WsZGm0+cjHl3OAGtpcfftZVGxweMPkYI&#10;zWxompprNpE7J5N3HtW5t2GJLW7QBZ4pAD1DjjP3lYMM1u+R5jsoUkOjsVKhuwyFY9ZUJJH95eB6&#10;15/rFtceHNQk8Q2HnS2xEa69bRYxNbKvyahFEAN1zEpBO05eMEHkCoknTlzpN05L3vw1Xp1309Ea&#10;wtUSp6KUdU359Pn08/VncSJGySRMobzA0exzkjpuQjHGRkqe1fZvwa0/wZ+078O9d/Zl+K8yvqra&#10;fJP8PNcuNn2rfaxvJZx2sz8jVLIrlAOZYN8ZBwQfjK2mg1G2jvbeXzbeaNJUdAP3kbqGUgjnftOR&#10;nB9RxVvQ9a1XRde0vXdFubnTtV0i8t77Tb+1Jja3ubeRZYLuNlGcZRQ68Dkg8VrSqRp1oVFFVadm&#10;pRe04O11fT1i+krW0uny1acpwcI1HSrQtKE1vCa+GXy691958AfFX4WeM/2fvibrvw48ZWk9rrOg&#10;37QpOYnhttR08uTp2rWLsAJrWaAIwIzg5Q/MprqPDuuJOUjeQeZhWXcG3BQBvDEHkgjj0Jr92v2g&#10;vhD4Y/4KD/s+w+PPCkFhaftGfC7TXS+0mLyIL3Xo4YDLd6eI87pra6RGmtGGQkwMPcA/zq6adQ0L&#10;VrrTtTgnt77Tbqe1ura4QxTQzQO8c8U0bqWR1kB3AgYwSQBXJmWFVCUXSl7fC4hOUJ+S+y9bqcG7&#10;Sjp0dkmfRZdjP7Vwso1o+xx2FtGtC1vee04/3JpXi9t10PqL7R5qQTNt2kBMc5xggAns2B+P61Qv&#10;42jUEDGyRH35GUByCcDtgjn0FZPhzUFu7d7Zz1w0TZ3ZJUtwAcgYAHPc811axCVcMCGZcYO35tmQ&#10;fvn0/KvDqN81pbr8P8/+CdCpRi0rax6n2B4ButB/aK+D+tfAn4gssurW2mmTwxqMpV7zyrJGls7i&#10;1kfk6lZSYIxzJbl0OQHz+NPi7wp4j+EnjzV/BviGOS31PRL9oWcK6QXloWJtNQgJ+/BLAFYEdDlT&#10;8wOPu3w3q2p+F9W07W9KuGtr/TbuC4trhDhYnikDqTkDII3Bl6EEhsg8e5ftOfCCy/aZ+FFp8YfA&#10;lhF/wn3hS1a217TbdP383lxCa80916ujANNaMfVo924PX0eX4lY+hHC1nfEYde73nTX2b2u5R6Lq&#10;vO7OSny5fiXJu2Axz99PanUein2UZbN9Hr0SPgzwd4iW9gi3SEvjLYYYyv8AB9cgenbNezWlyk8K&#10;DIaQoFJJzkKDgHB+Xgv17j2Ofh/wtrc+j3i285kheFjHcI6FWVo2ZXEkR5VgwwR6rg47fV3hzVVu&#10;oopVZSJFUOdxyG25Kgdjgg9ccgjriuatH2fNNK67P5fiTjMHKlVUor3VZ6O/Y9W0LULnSr6G7t32&#10;PE6lOTwAeVPPzKcYI9DW18a/hxa/GLwaniTQYIx4v0SFiYY9iS6lbQozTadIcfNKF3NAT1I2cBhj&#10;lIgqmOQbgJBgYAIyQOSpHBBH616H4P16TRb1SS7wvhbmEBnDxE53JwB5i5JXuc4zzXXlmYUY8+Ex&#10;cb4TFK01/I/s1I9pRdtr328jiq0q8Z0sZhvdxOGd4vo11hLykv66n5f6ZczWV4LCVXgVJmXc26OS&#10;KVXztYMBghgwIIBGCCOw968M6uJVitndRPG263mJ+Uswy0Lc/wCrcdPQ/r6x+0p8Fl8x/ij4QspJ&#10;tJvQH8RW9jErQ2V3K2U1YIMeXFK7kS9NsrbyPncj5v8ADskxjCEFZoSAGKsN42juQDnAHf5TyM4r&#10;jzLC/UMRKnWl7is1JWtOLs4yVtGn23Tuulz6ijUp5rgo4qkuWTVpxduaE1pJSW/+as+p7N4nsk8T&#10;eG7u02bJDuLBlx5F1CVdAQc4UlDk4+6eOor5LOjR2WpweHjPBYanqt9HBOl1OYY0Ej7Ig7qfkRie&#10;DyPnBr63026MsL3GWlkWH/SIQMi6t0IV8BThriMMO3OD0BFcv4O0bwT45+JEOi614YXWZJcotzHd&#10;tZXaAOpDFt4V5EQ5HupGD37+HK1Spia0XFzo6PROyk7JNpa2drWSb7Cw862FpVcNFNQclJtWurdm&#10;7Kz31aWnqftB+xj8Lb34eeALG98QFbSGxsDfTS3DmQw20cDStI83SWAQqWVxwU5zX4afF3x7F4w+&#10;JvxP8bruiPi3xRruvwzkHzE825n+ywOxGdkdokMajsIto4Ar9zPiVrPjfwN+xx4n0X4deHtc8Xah&#10;p+gpojTWhiutT0Twnfo0GqahMEbfdx2+nGaMeWC4E+/5Qhr+d2W2W5Lxy+Ytvqm4BnXYIrllHyks&#10;37s7myATnP6+zxDilFYPCbU6dnJX2elo672u3qtdPQ7cipVcS8ZVxMlz3UUlva/M21ra6s0u6a16&#10;5n7MHwm17WddHja3RJZLnX5ZJjMH2ygTmWcggcElmAB9a/Xjx78eL74FWHg9NAsbM+JrrWdO1W4t&#10;HVmgbQLEmK+s7hCTiO6UtCCBkKHKkMBWD+wf8O9BHgn+zdTS1ubiw1G8u7gNJtZY5drQB9jgxLsV&#10;jnj+dfKfxb1RvFXxR8TXayq9tb6rc2enxZaRIdOtJ2t7Ty2ckbAsODgnJySOSa9HNcy+q5bSxVKv&#10;aWOtGLW8Yx3e2jsrXWqb6NDxqp4rH1sBVpqWHwt0/wCVxdrR3u7+atZs+mf22v2ZfDnxo+Gen/tc&#10;/A3TzNZarZCf4heHreNZLuwu44ohfXNxbxKSuo2sislzgAzQmO4HUlvgP9mf43ar4G1/TPDN3qUl&#10;lNa3qXHhjUjI0T2d2jhvsTSE8QuR8gzwSVxg1+r/AOwr8U77wF4lk8F69Zyaz8O/G0ZsfFGjSxGe&#10;G0jaF0GtRRMpUSQxNJ5oI2ywMyE52uPz4/4KS/sueGfgT8ToPGPwn1/StW+HHjia71TQLPTryA6l&#10;4a1NJBPe6Xcae8izpZoziS2mCbCjeXuDJivDq/U89wUrVFSxCfvJPllGokuWpTX3XS13TVnd/N4K&#10;rPLsVPJcTL22Cqp/Vakk3aPWjN2fvQWkG/iirX6H9Pv7Mvx90j4+fD9bHU7iMeLNIhW01azbAklC&#10;II1vYwT88bbhuIGA3GRXm/xy+G1vf2t/YXFuCsqStDIVHRgdpBA59/Qmv59P2Kv2sNf8Mazpl/Ff&#10;SQ+J9Bjjg1myZhGniHQ/Mjhe6Rd2JJ1jdFmGcqWVsAPgf0weH/G3h341/D6w8R6ZcwStdWwb7y+b&#10;b3HljzbeYHoA+eoHQcA5FdWBxEsRTqYTGK2PwitJv/l7HZTXk1/wT5jNMBUyrFe0pxf1Sq9LP4Xp&#10;p6Ppr3W6sfzMftPfB260XULy6gtCJYGlfCghZYxkqAf72Oh/yPhgtLAQYt4ZdwkiOSc7/nC4xs2n&#10;p9T61/R1+0X8ONL161v9Oke3XUEVxDGGHmu2DtV9oO0En5SQCCPQ1+LeofBzVY/HU1nBpV5qTfaS&#10;7adbW8kkl40Y2gMI1PlQhiwkJwMDHcMvBiaE8LOEJRn7Gv8Aw3Zu8rq8V/wD6nJszhWounUqRbpK&#10;/wAS0W+t3t2b2tb0858E+BvF/j28h0zwd4d1bxBqTlB9m021lmERbA3XM4XZbx54zIyDnrX6bfCj&#10;/gmBqHjyxim+Nvie18G6RcLFI+iaS0eo+ICSu4qLgt5NhMM4yC7LgENkV9LfCPxFa+EvB+j2UXhD&#10;SPBN2lrGt9pWlRWcVukwXa0pntSQ5cLuO52ZWYhjnmvYYviNLK0biR5ACCuGyFIBKs7Hheh9jjOe&#10;K+ny7hqjThRxVdzrTdpcutNJ6Ncy0ndesVdao+ZzXi7G1J1MLgacMNGLa5241JPvy2vTSdnb4vJn&#10;g/ib/gn1c6f4y0rTPhR4qX/hBTpdvFJf+Krx7vWNMvIES3nWYxRqdRSUDzEYbWDFlbgA19//AAI8&#10;B/Cv9iTw3rvjbX/iNqtzPeWJbXpb6+W10u7kiHmIlhokbfv7oMCqOTvw2DgV8efEn9q3SfhvpN6X&#10;1CC51uOFxFpdtMrvA7IzIb5gT5LEIxCfefPAC5Yfzyftg/tqfE/4iyXsWqa/fW2mQPKlvZRTtFFB&#10;C7EqFgjdQowvB5688nJ9fB8OYGGOeJp4flr1GrRbejdtIx6Xe7e12lfY4MPUzrOMPGjWxHs8FTXv&#10;1XFXlG97uTXvPtbTS71uftJ+1l/wXH+JF1qFz4R/Z4i0/wAOW8l5cWI1+6hGpaobSJGDXUQLCO2u&#10;MglThgMAYNfjj8SP2yP2rPi3fXP9v/Fjx7qhm3eZbRa3fWNtIxySptLB40ZCQTjb/FXyp8ENL1Tx&#10;/wCHp9Wt4J7zUL7X00yykMc0sggWNJJpMqhL5nlUNg8fZiSR3/Vr4Zfs5afotpb3fiMoLsQ22GuI&#10;lRV8/k7t4IJAGSWwPmxzzXdiYxoYipQnSUqmHupK11fS91srbN6Po7n2OX5HlVDCUq9CnGo5pNTk&#10;lKUrpNNN3sn0tbToj8hPElx8StbuLifV/wC1Li8aQs7TvcTyvtIZpJHlzvfA5yckH1rjE0nxro0p&#10;mu7G8m0+62uHCSOtpIWIzyPuEK2fTYPev6M5/wBlXSPEOvW9lZaZbC3ube2mWcoFikVlDMwKoQ2V&#10;6Hgc9e9d+v7FOitbXNjLp1tIY5MwsVjdZ2dJo5VYY2bVf5gw7lt2MiuR5pUgpUY4CEovRt7a6qz0&#10;at3s9dHoeksJSUaVT28oSgk0k0ktba915P5H8v8Ac+ErrWElkCTW13krbywjlyTnhu7EuM9vbIrF&#10;+Lfhif4h+E9M0HVZ9XHxS8CaZbnQILuGGOy8S6NJe3M2q2UNxJIDPexTSRzREEb43mjYFglfvX4o&#10;/Yil8N6q8WkaT9usTNLLrFoyBbiwTEjLeabuJFxEPk3RDkZyM9a8sP7E+q/EQWV3pOkJ4m02zttR&#10;8nTllax1RNSY/Z4FtrxotwCSRuzoSHHljYX+6e3KuKK2VY6hUhRlz4aXNTuk7O1pL+9CSlyyimt9&#10;GpWZ4fEfC2Cz/A1sLUlywrxXPLbzjK/2ZxcVySfo04to/nC8P/C/4ueJddj8OjwX4mv7m4/cyWv9&#10;l3UYtomcq8vzQBbeMOpJb7uF3E45r+hf9jHwV49/Z41P4cS21xPpGpeB5bfxpNrGizJO0ck0Xk23&#10;h+x1W1yr3MkhmeRFdyNvGMmur8J/sp/H3w8ms6d4I+Kt1o8keo2mgah4Z8WwNb69Z6XdKvl2tpqk&#10;sSi5UyLKsgdSDvTHJYD6d034B/tA+FF0qPxl8QNS1vw/bhIrXT7fRNDvgjTyx7rYPLak2zhUBc4z&#10;g49z6/EPH2Lzp4alDC06OFoycnGlGpfnXutylJKMOXXTX1dj4TKvDCGVUsTOnj1WxVZKMfbtc3La&#10;6SjCMrppwabdn5K57T4W+L/xe/aF+M+k2GkatrkN/wCM/EENhbxzpHdXz2jzRxyXl7K0RLTfYrZp&#10;WdgTudBw7kn+0T4F/DmL4ZfDPwj4YlWP+0NP0PTo9Tn2hXudR+yQm9uJcj/WvOGL47+wFfkz/wAE&#10;y/2Tfh94TKfE3+zbzWPEcFoJjqmuWlikdjrt8gN0dMS2s4gGSLzFHB8pSqgABTX7YXFyirliSwHO&#10;SRg4weQe+KrASlir46svele17dWrybT3dkrp90fmHGHtMBUhw9RnzexcZVeWTaTsuSnFOzSim5PR&#10;X5k7aIvyXUanYuSTjBAO3OfXHSl8wsm7JG7gAn3x/SucF5vYYHPBB6Yx9Bz75qLU9b0/SLKS+1bU&#10;7TTrKFSZri9uIbWCMDoTLKwHfp1z+Fek5x1blovw+8+L+pyvCEYtzk/Vt+SS+5d9Dozcog5YZwAc&#10;ccg//rpTdRoMjGcEkscKoGC2T6Ad6+QPG37VvgvQPOs/CtvP4r1EbkSZN1lpCydj9pnTzLoA/wDP&#10;NApHSSvknxl8b/iL45WWLVNYlsNOl/5g2jL9hslUnIWV0fzLsYx/rHbOM8Dp5lbN8NSuoP2810i9&#10;PnLb7rvyPdwnCmOxHLKrH6pSfWekmtNoLX/wLl9T9F/Gvx9+HPgZJI77WotV1FA2NN0UpfTh16rL&#10;NExjhwcggsWGPu1/Of8A8Fzfiz4Q+Ln7PfgbVtT8Gabb3+i/ESCx0DUZQJ9eawu7KWTU7P7SqKfs&#10;pAiYxgldx3YzzX2HHEDIHm8ybJDuitjdk4z82dvvwSM9a/Hr/gtb8TdB8JfB34P6Pfm3a5uPEHij&#10;WbbTYJUNzJHFYW2nJLPK7Nut1lLcAdeMLXTkmLxuOzXC0UlTpSesN7pK/vPe3W2mqWh6WOyLLsoy&#10;+riouVbFwcOWbbjZucU+WKsvhuteZ267n84XxS1WysNXaSytYkktre0URTOFW4uo7q/khRF6ErCy&#10;D2ZVPevmfx58S9T1CC2ilh8gxxwwAkld0EKhsMueTukXpXN/ED4jT67qZnWUIEuJZYoVba+QS8YH&#10;zZyEhHTg8nn5QfNP7Qi1yRDITLcptURNI8abgwRVZU/5aHKjPOcd8V+9YanUcIqKtF2TvpqlotOn&#10;U/NK7SnN21bunfe7u363Op8A31l4i8f6Bba3rj6fBdeJdBt2e2jhBSKTUbaKYma4GIYlhL84OMHg&#10;9/ovRf2dPsQm1PXJHkhsNS1C4maSUMswQQTpEhb77SGZATjt19Zvgzovw7TxFoV9r/hnSHukGk3W&#10;/UirxzOt3bgs0D+U0zoglfCbmynGcmv0rsvgPa/ESbTry28WppXhaTWp75lt9Muo1vbeTyn+y2Ni&#10;8STSKkbRxPM6spBzltuK9jDQvVnBQdRpLRaJWXf7jgxM+WnRd1DmbTfl7vS72123Pcv2U/DkGmWG&#10;qXnh/TBbae0en6fC9qSswJt4JJB867YmSMFWAAySe1fuX8P9fimtrmwS8WYRW1q6Eklg4tk3x7CB&#10;tk3nB+me4r86PAvgHQ/hR4I0vRrG7uZRfyreXd5cXQF4ZZHCCViCiMMIoIwhGSqY6V9AeFfGZ0HU&#10;11a6w0Muo2FteQ7lZ/sq232d5GVGOW6MB1LIM9DWuc5dHMclrYN00q04ylFLZTjZws/Nq1+zfc5c&#10;rxrwebUq8Z/uoyUW31jLSTa8r39Uux932jy2wVLiZinkjZGighnyCGYtnD9ccc/WmTG5uJWkgTAG&#10;HilIKkNkZPBHHXNR6ckV+3nx7Z0jgR/N88+WVZQY5IQyZYYJwcDOKdJqoljFuCQtlKwCbXWWQgYK&#10;RuUxk5Y5PFfz6qjU3RnDlim7a63VrrXbrc/YJ0k4+1jPmk7dtu5rR3UP2HaqXE96ZiUnibBWSMBS&#10;cn743ZqIRzrMXuLlVecBJmRAT5b4O1x24HPvVO2EJt4GtbmTe0rSLaiN2cH7zkSJwTwBjqefxs2Q&#10;8wXNtewzWc0jFIbsqxjZi5IDuTgdvXr7V0RjGSSekX91/lt21OeXMnpZ2+/p/WhbiuNOtHKq7Mqv&#10;1ZMK/OQU7qQw4IqrLr+oS3Hm3N3fSW3mSPCEdumSkYXJ4ILHOcdz61ejs5UmWK+VHG4BDGpKvGu0&#10;yFn2ZQhSSOR6U/yLdbacDasEcayQSuvzm6MjiRZIwMgqpXoSG3Zyc1pGjUculNJaaa9++q8/mRKd&#10;la7nf0/y0fkYyzO0E91iadhkys29mQvkl5Gb7xJ/+tUsEnnQqwklL7XSSIgbF8z7rA9xxyO2PpUY&#10;mlt2mkicLE8YVnLFIjkEPuA+Xbg8ZOPpUtqwksp7qAYCl4zmVN7DYGDrErZMRBPIA5zycVMozUlG&#10;LSk/L01/AaSaTkml5+ux8PsGkVVLMFB6A4X2Xao6YI4Oe9QNbnBJUogYnB2jlsg/KAduR6etaflS&#10;yn5UVBs5c8HgAjA4OOf0qvMtvboz3U3AXOHICDjjjoelflHNGKd3t1P2SMbJRirmfK0EQZlAG1c5&#10;UbcZyDlmxjAz3I+bmvFviZ8cvAnwqs47vxNrVvbPdTxwWtpbBZ7yVpXWPeIUPEY3ZYk4AGTzWb+0&#10;H8YPD/gHwFqMyTE6tdnyNGgTCma7DK7SMNwLWsUYDSHpyq9WFfmB8NvAmu/tBeOJvFvjW4uL3wzp&#10;Nys7PK5WCeQP5iWVsuSFTd94D7qjk815mIzFRrexgrqKi5SWyvf3Uu9l30Wp7eCy2NShPF4lunRg&#10;2rW1e1rX0ert63P2LOq6Fdadbai93He2+o2sN3AgIl8yG5VZVbZg7gVdePfmvHvGfinw34ein1Eu&#10;thbqrHZIQWkKZwIkz8oOR16Vwvi3xzoPgfSFWSaIC0gWGzsovlWNYkCRJgHhQoAx+Wa/Kj9oT4/a&#10;tr0txp1vftB56viOF3VoYHDIqooyTI4XpjI3Z6Vz1q/1uosPRjGpKVr26ebe+mvqa4HL6lRrV8m7&#10;b2smtl6lX9p79ovVPihrUfgnw/M8ejxXjRLFCxxf3MRIE0/l9YkwSCeNxrhvA2/wl/Z81opa9tpE&#10;up53DFprhyRMjspP7jYXUjuGIzzXnPgDwwtvu8R6qD/aN5ua2glyWtoHxzubjewPJ7Zr1NZSz+Xb&#10;xSSsdwaOGNpSCAc/MvAG3nk4x7U8YqdOmsHQlzRX8SW6nLqtOi+av8j6ehCEYcjio0ad7K9rp2V5&#10;eb3/AOGPvPwxq0M8GnavYviOVInVlyJUQv8ALyDwyS5BP+zX6K+BNZXxZ4Ztb4kPeWsa218oI8x5&#10;IkClmGeQ6YYH1BzX5CfB+91qGObStTtvItJzvsRNIrSqWbM8RHRFJGQFyMofWvvL4HeL20TxBFpt&#10;9KVstSZbOTLHCSHAtbg5/wBogZ/2ucV8th19QxMqNV2hWe/TXa3pt97Pm8dTUJznRkqjpN6p3uu2&#10;m/8AmrH2RYwCdWjJGRhHf7pXn/RJwT+Kse/Arejti0SDO2SEqVJO7504B55AyMH1Dc1ALZbaQOMK&#10;jK24DkPbMSGHHUq43Lz0zjvW7FACEYOD8qlgAAWY42sSB0Zf59a99QbVmrrb5f1Y8WrK75ov3Xr6&#10;PTT+rL7imF8xFAGCQc4ADqQAWH5j+RqWS3y7RsPlkyo4GFlTHHHQHr3PFXltVEgYEKJWAGehcjGc&#10;g8bgfzqcxgq6bcnk4B+5KCMYPbnB+hPpWkUndNar8umpjs1y6J2/r5M8p8e+BtF8feD9f8Da1DC1&#10;lrNjcQW7SpvMFzhngnT+60c+1weuAQOtfyn/ABw0/Vfhz8Q/FnhHWbT7Df6FqMthMpQpujtnaKOV&#10;QesbqFYEcNnIzmv69byzM0AdAElEjFDyBFcRZxkDnac/Qg1+Hf8AwV1+AMx8M2H7Q/hrTz5+npbe&#10;HPHyW0X3VlDw6NrMoVThBIwtncnALQZ5bNenkfJLM6ODraU8S1Ti76XlJKN+i96y9JLsz18FjHh6&#10;OItLWMZTX+KCu7L+9FP5q3VW/E6bxSzbnkmAVXKh2OcugCllBblSQ2PXGTzXnWueLSkkkUabVXkS&#10;nBDsGXgANnJ698Adq8EvtZ1q4uDF9qZYELBfKccGNRyxzywYMD0yQe1Ys1zqbZdr6WRnGVAkIIA3&#10;cDP3s4PSv6EwHA9LDuFSriKdnry6+VrtPc/Mcz8TY1oSpYfA1G1o5Nx19F/wbn0F4d1RdZu5zOr3&#10;dza+WYBHI3l+W6ujsY+FV1JPOOePauwbwlaau4l1E+UCoE7RN5eEUFeFGQeVPJB9Sec1518NGMNv&#10;JAdtxdTTIZI4SsrBWCMsbMoGBnDEE9STXucXh7X7zKyqtlb/ACCMvIrylWX5SEjPt69T0r5vPJPA&#10;Y+cKFWOFhTXLGV7OytdxXrron3PruH6v9o5bRrYmk8ZKrduLW13opPVaLS7tbbcsaFpHhXQP3Vna&#10;4dF3GSWTzGuGU8FmAGTuPQjpTNUu4Xubp4ixW4ISNVGEjChRgbeFO4sT0HGB05118I2WnwefeXVx&#10;dS7wrEuY41+X5dq4Bb5gfofYVxetXMelWrTuVKo7uVztBiZ2XLcHJ/XIxXzNKosXi3JYieNqy05p&#10;X1d1s279tPwPquR4bDRhLDwwVGCbtHlXLFWetrLX/h9TOudOe6kRm1O5iiJJbysKsYWTGQSCx5Pq&#10;Cce1frX+z3pmg+D/AAL4cm8Gag11tEWpjVkkZrm51NiHmlndvmDiQ7Nh4CL5fI4r8M9d+IV887W2&#10;mxEOzlY1VOWkD7RtH8YJK4HrnivtD9mr4433gm7ttA8aXK2+ga5KgYuxSPRrqQxpFdOAMRW7MUEu&#10;PuACQdDlcbcL5ziMipThPldKTqRw8Wuaqoxf2Yrmcop3j5tq13E8XKc9yjEZnXoUb1ZQjadRxk4R&#10;btopN8qv26rU/pR+HXi+28c6HBeDbHqVuRDqdqHz5dyEJMqd/IdRuHocrnivQ7a2G51CgEszk4GT&#10;kYAJI6Zxx/tV+d/w98aXvgnXbPV7SVp7C4CreRB8wXdrMcF8hsMdpyrAHkAjINfo1ol3aaxp1nq1&#10;nKs1pqEKTQ3EYUowcAmPKn76kEEdRg56V+AQlCVnKLjVjfmT2XZo+wnB03yxkpQesfTqn6FqO2JA&#10;BVDhWACgjAzghscEk59617JSQgwqBWAXIIJOc8889B780sKKw3DcdpCyALgY6ZXsRnJI5zg1o2tk&#10;wIIXLFsjdjb7bR/Dx+W6umhd8id/e69vmYSu73a+8/Qv4TSLo3wts71jhobK8ulQg4LMZHQjHPJ2&#10;18ZazI+p6leX0x8yS4uZZZmcnBZ5XwQSeDknPbH0FfYHhHI+Gmm2hIDDSmWVSOW3KzDknrzj8cV8&#10;qyWfl3Vzwpi+0SAAgDdmUnOCMnAxX2mbVebCZXSi/dhBaf3uWK+/+mfH4Gny4nH1ftzm9dtLsxlh&#10;kQLKuTIp/EBe4IGMjj8q6+y/4mlsN3NzAjZHQyKB1xjIPTOO4z9YI7ZV4Crs4AI4JXocZ6np+VTQ&#10;RvY3CTW7ncCXwTxjOWDY4xj/AAr5ith3NONrdn933/eetRruFRc3wvpfdf8AAPxI/bg/Z3h8EeMz&#10;460nSk/4RLxjdPPNEIAbfS/EZd5L63KhdscU7ZmiHA3eYgGFAPw+bHYNiogTcNqqoAULzwrDAGfY&#10;elf1HfEz4aaD8XPAGs+GtUhja11i0kRGKBptM1JB5ltdx5HySR3CoykdRx06fzlePvh9rnw+8Wa1&#10;4P162eDU9EvJrWVihUT26ufIu4lIwYpIijoQSMMB1GK0wGKlGDoVbqpR20+zon8ldW8rdj7PBYqG&#10;IpJp3nTVvNro/Xo/PXqeTTWkgDAAlAu7CnbtZRGw8s47OFwAR1PXkULatuDncS6r+74xwOeSMdM+&#10;tdC9sqhGbLLlWKlSQVZ8FsBfpjP97PAp6WpkVFAVRvIVmIDbSQR8vGOMY9Dmu9Vqanbmurb/AHW/&#10;r0OiS2v+O/TzMYW6svA2hWAJVFyBnGGY459OT1rPv7ON0MbguhyCSG3ANzy2Mt8u0ck8cHmupe22&#10;ByFH3SxXJzuXOOFHJ4BqC4tmVRuIZWjUMMYYluW29y3K+3H5iqwlezt8rdv6en4EumpSi3v8vL8f&#10;zueJazpMUMsjRAEgu+VyFByCGOANrn2Pp0r9Hf2Z/iDbeOvCy6Hr4hvL/RhFpurW8+G+2WKjFrdF&#10;ic5aOPaxH3Xj47V8OajYo+8OhC7+ACGbjI2nnIX19CMUfDrxld/DXxpp+u27SnTjcLa6zEhYfatN&#10;mcecNoH+sQ7XjPZo+TtJqMxw7zXASoqXNiKC56T68yteN+01p62fQzcVZy5W3t012vtbddPJH9MX&#10;gX9mL4G+KfDum63ZaBHdQ3NrGzLJM7tBMqgTW8ozyVcFTng7cjg16hZfsv8AwZ08AL4G0aaRANjT&#10;24uARjhAsuQRwK+f/wBk/wCKtmZrbRpL+KfR/EcNvdaVdCUNbtNcRLLbyQsWwYZYmUcdTtPQV+lM&#10;dismJAgO1VOdv3sDnGO3NdeSYjDZjgoVVRhGvBuFSPIrxnHR6W67r1t0PzjNIYrAYypRdebpz96D&#10;u9Yu1tuqen/AseLeHfhj4N8POi6V4T0HTkXAX7LpdnA2FB2nzUhDcZIOW5xzya6+4tFsboSpEiRS&#10;qAURQoTscADjGP0Peu1ubUbQsYIOAwwBkjnj0JOCf97FULuzWe3wVy+eDjBJPQgnsQR+fPNelyOD&#10;cFGyWq7I4G3UalKTlfR3bv8AfqcwpYzkLHthYAh2AxngOMdcbTk/j6UCzzM0bISJSXjznhsbZAc/&#10;xFQG9NyE1rWtrK6+VjEiHcu4YAAbPPPTHB+mK02svMhVoxho2BA53Dnp9QUH1Cn1rK618v8AgXQn&#10;BRfZf1ZnMGxjk82ymX91OrJuIAKzYJO0AdGXaR7iqumwsltcWkgbz7KRos4G5kwdj5PRSAMn2rs5&#10;rLzVjlUcqFbJ4IZGBGfcHcv41k3Ft5Gp218OLa8/0OfjEazK3yBx2bO4c9yB3qp2g4TWrg1r/ddk&#10;/udn5I2h70Z0us1525o2a+cldevQ5r7TaXE5tLsABip3EfMjcBWUk8FeOavJDJFIkbNmUj9zNjEd&#10;1GucKecCcDoe/wBDVbVdJii1cJN8kF58qS4PyuTxnHT1BrbSwk09Vs72Rp7aQqLe46vbyE/Jlj09&#10;j+Fcrxd8RVp1KPJyuymtndKyl69JbX36na8PBUaMqc+ZTV3F38lJx6adY9empDJbKyrIY8jcPMIA&#10;yMHjIx1GB9B6YJMf2QKTAcFZEzGdqkDI5AG3kgY966G2QHKlQWDmKdSAR5oGT26PHyPUn3q1Npqv&#10;s2/LtYMpHB2sM4GT9D+PNdUVeLnuk15ev9dPwOJx5LQvZf8ADf8AAOYtLZeYW5IbClyenJA57j39&#10;avJbIymKQklMKW6btvCuD24xg1qyWvyrNEMOhG4ADJIIXGO4zn659atvbK6LMqksOHAxnAJDgjv3&#10;/L1rSO190tn3Wmv9IiSctXo/1RlxWqyKUYfMvXOCCPr34/rX4wftzfAJvh/4rPxB8N2ZXwp4vNwL&#10;q3tYyE0rXxG01xbBkQiKG4UPJGSQM7kGSma/b6OJVCsqKwPBUDPB5ycdhj9K5f4j/DnRPid4K1rw&#10;drcCvYazamFXCKZLK9VS9pfWxP3ZopgGHqAyn5WYVdWEZ01JJSlFaf5fP7iKNR0p6tqMtH+Gvy30&#10;317n8tB0/DiEBdsaO21WMjFSMkMQxyxDEsvYkHrknntQ8PGWEy78K27e0mD8yjKhPmyo4HbjivpX&#10;4i/DTUfhp4w8Q+CtYsDaapoV7suJ/KlS2vLVgDaXls7AiWGaBkdD12kZwQQPL7qxHmLEsaSxysQW&#10;VNzFGVt21F5U4B5PQjvXmylK7vdNdHo9baNf8Me7RrcsoqMlPTfe+3f9T521HR0ceRcwMZGBRZUY&#10;KYmb5o3BUcnCFeSRjtnmuZgWXT5VihYSyRFwJWCqzFWyhRVIHT0A4Ne8a14cSK080SKoM5X98WDh&#10;sOACzEb8NgcdAePU+Y3Wkw+cjHAYbyiKjJKrBWJG8kgAEHv2/IoYlxbTfPBPVdL6fmj1VarTXvcr&#10;Ss2u/mz0TQdR/tW3tEeN4LmNC8c0DyQzxyqmFaOWF1KOCCQQeS1bniya917SLSxuY7adrXZJA0gc&#10;zyTRxCD7QzlvkYxGXcMEEscHqK800DUPJdAJNpV1A6+c2CTgKg5yAcDnkj1r1qKdLy3W7byLdUG0&#10;7nVd8q+YgiYN91/3gwCdrMoxyayxVFSmpwjbld0uqva9jk9o6FRQTu31v/Wvc8LmutW0B3bTr26t&#10;FdHY2w/0m0mQBUcz2UysgI6fdyQTjFeNXEczSuZXyJLt5ZHESQAyyEuxCR8CPAwOFCnGBk19OeKt&#10;FYIk0aOjTyyAK21mKbCSXaM/dIJ56e+K8F1Swa3vWWRAIMDZJwoEsTBmAyePkySefu9cVvgpRnzT&#10;b99f16u2x7OHxDlTavZz62u9Ol+y9T9Dv2XPi7/wlejL4L1q4Ztb0GFY7C5uZSZNV0qElFEjvzLc&#10;QqEXd1K4Yknca+w8u/OAVJyMDJy2V3f9c2BAPbivw80HXdU8I61Ya7odwq3umTrcRSRMQGjRgHhl&#10;AADxMvHoQ3ev2F+Gfj3TfiL4U07xFp0kayyRJFf2Wfns76NQLi3mHJRC33T0Iwa8nMMM6cnXpP8A&#10;dVHrb7L6pL+V/wBdjmqw5ZcyXuv83+J3kYCgqC4JICMuSwUdQw7SqcZGOVpkqqz+RNGGEqthSCyB&#10;sZIXPCqc5H5dKtNtbDdCqhww+UkphRIB1LKCQ/t9anjIYGSRAJAyqyKSQCw+VRj7yHqp/DtXmxkm&#10;1TuuW69Laaf1qZNb6dOmh5ALqbwRrP8AZ9/Mf+Ee1i6L6TcMdkelXr7nawkY/dhk+doTn7xZOOK0&#10;9R8bWFtm0skIu18ySTADBSFwrqVBwWGcoepBHUV1vibwvY+KNNvNK1NRJa3cDxfIArpIwJiniccp&#10;cKwBU5GCM1554T0K10O4j8O66scmpRbzYalNjdrUEQCmRiePtaqw8xepJLAYzXJWhUjNU6UkoTvZ&#10;rdJ9NrLrb1sdNP2NSLqTv7WFrrpK3X5L4l3s+rPYP2efi/4w+FHj/SfGCfaZdPe8ij1yyiuJIpbz&#10;SvNUyxRuciO4SMlohggFdpG0mvaf+Clf7LWleJdM0T9sb4H2cWo+CvF9pBN8RINJhDNpeqTsqReI&#10;bq2hXEEUxbybwhQI7qLc20SjHzrJGF3qqj5SdoAC/dz09XHUe1feP7G37QGneEbzUfg58TRaap8K&#10;viDDLpdxa6psm03TL7U0NozXCynamlXaOI7gcCOQrNkAMavB+yo06uExLbpV2mpW+Covt+jXuy62&#10;fQmpWxEMRQxuHV62H91w6VKTtzU/Vbwve0l8j8L/AAvqJsrqESEKPljeNsBdwPB4HPHH1H1r3m2C&#10;zRI685AZB1Vl9Qexy2Pxr1D9tz9k3Uv2ZfipLDpUNzd/DjxZJcan4H1aQb2ht94a40C+mA51Gz8x&#10;F3HBmhaOYZYyBPEvCOoCWBYpjukiwu372F4AIGeBkfrXz1WTo1KlGu+WrTfTVNWumntZrVfkfVt0&#10;8TRo4ui70qi7arya6NO6fmjrEtGmWSKMZYnJB+YlThQT/exkjnua+gv2fviXL8L/ABbFJqge58K6&#10;0U0vxLYnlXtZSVW8jQ8C5gY71PXAK5OSK8ntLYBo7lQq+Uu1wQMtGVPzsQeThhz7A1euoUi3Shd0&#10;e3cSOBsOPnxj7wI+vHuKeHxE8PUpVKT5ZUndNb/P169zmrQjUjKjVinCas15f5/kzJ/4KEfsm/8A&#10;CtNcsPjj8O7Vb74b+OJIry8ksY1az0zUr5fPS4BjXENncqWPosqsp9/izwLrjL5UUsjEfdRiSxzt&#10;U4ySDgbl/wC+fav38/ZM8ceEPiv4U1n9lr4vpb6loPiuyu7Xwdd3zA+VPOheTRBO/MEzOBLZtkFJ&#10;k2ryVB/Hf9pf9mTxV+yx8YNZ8Aa3HcyaO0r6r4O1uSMpBrnh2aZ0tLlJCNpvYmV4bmMHKSw5xsdC&#10;3vYivCrhljaatCbtNfyT00tb4XuvXfVIzwEufmy7Eu9agr0p7e0p9OnxR2fWyv0bOq0WdblEII+Z&#10;AdwJJyQOozxkE9q7GCEKVVsq+0lTyHyoBXkDplfXuMV494K1DescUz5YBTgHbvHJHPf0zXuNkoni&#10;8p8CRcMHwTlcgqM4554PB4BrxHUvJy2bXzD2Ps+aL7nqfw48VCwkn0rUYYL7RtRils7zTr2JJbO4&#10;t7kGO5sp4pAQ0box5/hbkda+R/jR8HY/h94ra+0CJn8J60z32iXBBf7MN5eXTLmQD/XwsxXJJ3oV&#10;Y55Ne7wxtDJuIYHOfkJGSABkke+P++a7Lxmk/ib4Pa/e21q2q3vhd7a61XTUiae5h07f5Q1y1RQT&#10;5MeQtww4QEFvlIr2qdelmeWvA15pYrCRc8PUfVLWVGT7O3u32drdjlw7qZdmEcRRXNhsXKMK0Ftq&#10;7RqJd1fXbS+y1PgDV9Zj0TRprvLGSZGSKBCTIZ2wiyKgXLFQXzgchtp4xXuv7H/we1LWNUHi3WYY&#10;/wDiYSm4s5GZS8VtuL5DYzHIufmGQR04Ga+K/iHJ4suNcsrvSbR57G31CwWyigB3Rm4mjt7drhC2&#10;D5ly8QAI438ng1+yOmeK4/h78JLMXVna6b4v1/SYYLWG0ijSS1a4ttt5dlI1AGxW6gDJIr6PIsHD&#10;KMq+vY+SipQVSprs21yxeu+tkusrq59HiKfuqdCSmqsuW3VWSaa621Tv2t3NPVP2idW+HPxh0PUf&#10;C9yLzw54URdD1HS3cNYeILKdwNYt7lCSr+ZsIjcglGhU8gEHv/2u/wBjD4SfE/4X3P7RH7PgsNH1&#10;O704eKfEngm0mtraC8tZovteo3mn6YMHT9YiLO8sMY8qVUcoqvgP8aeBNAj8Q6pGfEPmJptlcRz6&#10;hdBJJTdqSZIY4CgJeaUjBA5ALHjg16x8ZfiddaR4Sn8L+GnOnT6nZrbKbcvBNYaKytG+6LIMMtxE&#10;qiMHBERLkYdDXxGPz2nXqYuvjGpQxF/ZwT99SS93lfRRVk+bRu19jNYWvSrYSphZyp4qlJc894Tp&#10;t3tNO3Nf4lazir23R+eXg7xt458GR3tv4X1q+0uS4hksdSjg8vNxav8AISrOjFW28grgqTwQa1/C&#10;nh251jVLa1hSS71C6uQ9hw0kt1POwY224ZY7pCvHPqckUW2lcwzwRmSZZCk6hTvdCcMpJ6tzmv0y&#10;/Zs+AUmhwWvinVdMNzr2pSWzaBprxgzadBOFaSZ42Ubbspk+saAnIya8zD47EYxQw6lKST0Tbko3&#10;tdqN929kl7ztfQ9TNMRSwlOeJqRipySXaU2tk32jdu72jf5918LPhcvgXwy8/wBl+0eIZraK41GU&#10;AObeMxebFYxsATsVvlkPOWAHIAz+I37WWpeNNe+J+vS+MWnhNrK1votmC32Gz0lXYwQWSOcAnJLt&#10;jczE7ieBX9UWm+DDpdhNDcRIZrpFNywTc7MFwq5I4AUkY9818V/tD/sP+H/jXcaTdWe3Qr20uwb6&#10;8Ns0wubYsXdMIyncenXGDkYr9QwWTzwuCjNK2JSuou12tHbouZuzbdl0R+XUc/pxzOVXEL9zJ2cr&#10;fDro47uyWiSu7H8+PwF+CXivxz40stR0HXrHwtNpZF0l1dCWSXUIVcx3Nva2kIH2xDBw6sVUh2+b&#10;iv2n8C3/AIt+HGk3Hh7w1qesxQX7CS62OYlMuCH8oou63Q8HCtnnrXvPw3/Yt8D/AA2e0urC1udX&#10;1qyUJDqV6cLAWjMRa3to8Rwja0gHBO1sMSea99X4PRyLueGOEFRuKJ82QOcNjrwK9jKMG/afWcdh&#10;YSxqbUGnzONNpWi9o8199ZLs9WnxcQ5/Sx01To1W8IktOVRvJf8AkzV9Ve3ofA19Jr11OZbme5aV&#10;mMkhaWR5XblyWJ5Ykg8nOc8+tRRaZqFuZ5o7KON7hg81wYwZpWC4UvIVy5AXGDnHSvvqX4TaZbqJ&#10;fssZCctK6hiAAS2T2PPX2rxvxuvhbw1ujmmSR2JC28Cgs55yBwMcgZOe1fYU6ka0qacLtbbaaW0d&#10;n07anyLxEleFO9pdNr+q/K/qfN73cVlA0+oT+R5beZJNNII4YwMghi2AE5OfzrD8S+M9MstHMsXi&#10;nRLCW6RTaqt6lxM0LMqt5UVuzCOTaQyB8Z2854FUviXptp4+8Oaz4eaaXRrXUreSNLq1Ilurdgd0&#10;cjYOH+YDK9xx71+PfxT/AGffjH4KN3qVl8RvC8Gh27sz3Ws6pdaYiRHIiZoHhk2TE4AVSzMx+UE8&#10;DWdSvTqRp06EHSmr87k1Z3W6Wu1rPvc+hybAZXjFKePzD6pXpyXLTcOZTjZbSva97rls/nfT2T41&#10;eJ/CdgL/AFb+0nuLwBmaSSVmWZpcu3mb3+dt67gTnnd0yc/ltceB/iT+0P42j0DwL4X1nUbK7vEt&#10;hqSWUw0+KNplie5mufL2GJc7iAxPy8c19Z/s5/AjU/2kviAfDuueLNW8U6ZpXlz6jb+H9NvrbQPJ&#10;QExpeeIL8xMEcqVEaW6yP1U7c1/Vh+y5+yh4H8D6DYaTaeHbSF47W2iiItYlSHaowIXRfl245P3j&#10;yTk8114X/YpyqxdOpipaRtrGD3T9V5va17n11aVGCjhqaqOhBLmclyc0dPdjdap9baed9D8yP2V/&#10;2MNI+C/hnwf4MvNNml1WOIaxc6jdGImfUp5TcXkuxWIgy0mApUbF7kjJ/QPXvhJ4Z1+21KH+yjHf&#10;RRw2qujsscx2MksZXeAkqsFwy9Qw616H8Tk0zwH4kk0XXzFZ3Mi3N74b1IFIrqW3tzb295ZTK3M8&#10;UYuFO/8A6aqG4INZ1lrsGmLp96bqVYZyt157mN0dyBlM78dVGBjNcMqMqlatWqXdSq7ybd3Jt3u/&#10;Vtv59j0faRhQw8KL5UlaKV1HokopdEko2tdNPQ6b4feA7Dw/4Nij1F5HvdDkVIzfIPMNuqB0gM7c&#10;soUMBz+Ne3eEfBlvrujv4oto4pbKO+FncQzqBI8UkfmeciZ+Vkl2qSDjPaudtbqx8X+HrmS2d7QP&#10;GWngkUlLsKPlYAgZU5PPbp1r17wTaalpPgT7Tp8bvaabe77iyYF5LmB1eaZIz/HIqo+3IOCQpPeu&#10;D6nFTilDng4ttrZ21Xpbrb5dznrYirGnKVaXspyklbsna/3207bnE+P/AAB4VmtrHUbWBEvbS5RG&#10;ZURMIy7TFKgH7xCAeuRxXC+GfhFpkGurrWmWkdmgZ2mWKJPscrqDMZiqpgS45JHXAzk19Fi28OfE&#10;6ys9U8Oag9mWRF1XS7+2a1vYXgkdHAj3FXGQ3IJyPrXam307QdK+z2qJDDbWnlnOGfLlFMxRhl0A&#10;BO4dADms54OFSopuKpwSTTXW3z0t1vqcqxvsockZyqVJNpp3Vk9Nb+e33nkb/BLwv4otZ5PEHh6z&#10;1KdlDWuopEYL6FcIywpdxjcgEmGxkjPUcVl+H/2YtbufEujaBojNquj6rcHct8ivJpcTMGleSQKF&#10;kgRB1+UnA74r660We0a3FtB5BHyh5hhkj3FiduPvZbAzjGQK7/w18SvDnw4kvbnU4J77UXtxHp9n&#10;bRopkLsS7STuMQJ8qgkAk+ldU8PhqVL2taapQ0vLqtla/XtbX8DzMzzTFYXL8TVwtH6xiYxtTp9H&#10;J2jH5Ju7d1otWkfWXw68F6L8OPC2l+FtHhSO1sbdRLKqAPc3RUG4uZCPvM7gnnPAA6DFVvGfxF8G&#10;eEI3l17XrKzIBYWqSCa9kIA+WO1iJZmJJ7Dr1r4T8Z/tFePPEvn2mkSR+HNPfeoj035rxkZTt8y+&#10;fJDE9QoAPYDt893f2u8kM99czXF1Id7zXDyXFw5Yg4ZnJJ545OK56/EVKlGNHBUueMNE5XUV8t38&#10;7H49huEMXisRUx2b4pqtXblNRtKblJ3d5fCnfspLofWnjL9q+abzbTwJpCwAlkGrawu6Vsg5e3sk&#10;O1T0wXY9OUNfLniHxN4r8ZXX2vxFruoanKclBczN5EIxhhb2iARQrjsiAHvk81kizZIUdU2qMFjJ&#10;hQQc5YDsenT1r4d/aV/4KMfsnfst2l3D47+Jena54stUZU8EeDJ7bxB4jE4yogvYrOfydJPmKAy3&#10;M0cgzkRtg1x0J5hm1aNJRnXlP4YU07P5R38m0/U9qVDK8mp88Iwoy255tObtvq7v5LTy0Pt6K1jh&#10;+VVLkgDcQSWOfugdv8+1cL8Q/it8NfhHpE+u/Efxp4e8J6fCrSBtZ1K2tZZQAzbbe3Z/Mnc9AFU5&#10;OAOa/k8/aM/4OEviz4suLnQvgZ4O034aeHzcSodcv5l1nxbc2gyhaGaRBb6fKVIZWjj3KTgsep/N&#10;PVf2gPEXxz1C88ReNfHWv+LNQvvNnabWdTuruazlYsX2wSSkQRrICdsa7cDgZFfoWWcB5i40quOi&#10;sFSml0Up9NGk7RbXdvXp2+UxvGGG56lHCL21Vfab0ei2tq0vl3SP6Vf2lP8AguN8KfAcd9o/wM8O&#10;XXjzWLRnt4/EeuibSdASVGKhoLVFNxfrvB+95IPVWI6/za/tXfto/Gz9rnxZF4p+LPiKXU5dPSaw&#10;8P6VbxJaaPoGnPK8wstOsreNQI8kb5GLSSEbndjXkmoxw3cjwIilHkILujI7MR5ispJ43Ecj0Nc3&#10;deF8g7bq2iIlDsm/7qsm0MRgFQTxj36V95lOS5XlU3OnD2lb+eWrS+WiT62+dz5DHY3MccuevV9x&#10;K8Yqyjr2j3t1etrniOpiW7jgjmknVkvZUEoYF3EkUZ8sED5QGDsCfUgdq9//AGafgz4h+MnjFtB0&#10;1AYdMguNQ1K9leUhUhczhTKob95Iqsq/7T8+/K33hLQLWBpL7XSrRAXDW8EDyAktlXBZgqoFdlJ9&#10;D04r2T4C/GHxH8HvEl3qXw60a81i61a2Wwe2uLV/IuVY70bZCu9iJucA4IbBz1r7ejioTcIp+5Fp&#10;Oy9Nttf1Pl6lBx9rs6jUre9re3z8j9LvhR+zEdC8T6VeePb62tPDEbJbx6foqGG7iihmEy6jqdxO&#10;c3MMQLs6EiKULsYAfMn3Tq2ueGfBWueGLuHV7bX9Bmt5F0e/sNNWwt444Lm5S1v5AqkTRTeVgOwG&#10;8xOhXdGQfyus7v8Aa6+Nkkk6TW/g3TxMMQwQ/ZPs8EgUuZSQzeTwQQ/UnHU19w/BHwBF4Y8J6p4Z&#10;8XeL28RlZJpp7y4t1vRZancxztbyXKXTtt0qK48s+UuwL8zrhmNe5TquM48lNxoyT5pyt8rLe99P&#10;TqeHKDdNupUTqxa5YK7d2tb9F9/yPqfQ9ZvvH+oRyQ3v/Ep04rJHbeYZJJhEAEEsTHEaqQSAACc5&#10;rstX8Qajp19pVmZEKSSM7TOD5iSDDWTMd+MPGsqZ+meDz83eHfE8Pg++W1VoEcLHb6lJZMot0kfd&#10;iSMFhvtpFCPHIPldHBXjk+s3WpW92z6pcKZ41soXhjVGeKW1nxBGS+MBUdly2QQQMe/Zdyejuun9&#10;XOS1tly9X+F9T9bvhJrZ1z4f+HNUeRhJ9kt9OvSpCjfZ5g5bqX2LGx7/ALz1r1GQxWywXMTlwJED&#10;rOwctlvvBQMqgBAB5/Gvkr9lDXE1TwZqGnySt5dnqQn2NgqHvYwCQv8Av2rN/wADzjpX1jcxKoTy&#10;1DBCrmckOCMnMaqF4G3sa/BM7wv1LN8yoxik41ZSjftP342v/dkvI/XMur/WsvwVSUn71OKdu8Vy&#10;v8Uy688Vu0UlqVMM0pknZRtAkVCZI0B+9kA//Xqk2pPJcSLMgxscxREYh2NgBcg5WXJ696yY9TW4&#10;E8UgyokOyVYsJb+YZUbKtjJ4JBOf1qT91JFAyskoMfly3THaP3SgbiM/LkjJ7egryVVnK3s5rzVt&#10;7PXTW+vp3PQ9lGMZc6fNLb8Lf8A6eK+Lxxw3JEUihGYh1KuinhtxPB2jHPXHeodYlW5MFlYTrJNM&#10;qqpDbY43kkIdNnHCgdfVzyawpb2CJjHciJYCmxZSm7IUBmKkDle349au2J0xmF7G6skoNum1mMsb&#10;RplAcdHKgc8nk5qp1udqDl72i35XpbsTTjyxclHTfa+5JZafeSWl3HIkLPD8iQmNSjBVJ3fJxtAB&#10;wc98VBaGO0mt2miuCVWTeEKxxKsi4+YbckjBwOOCeKu2c6M88NpIscmPngZzuVN2Mytuyfl5pmp2&#10;1stu8jXT70aORimCCQQfLZe44wf97FS6TkoqDbcd25dL9+lilUSbU0rO1lbvb8+5+Y3gXV/GNj4A&#10;8JaZ4uu4LjxPZeH9LtNbu7ZjLJPf29nFDcStK/Dzlk/esNytIWZflIrJ8WeL9O8P6Tf63rmofZtP&#10;06CSa4mkkaRwqKSIwc/fZ9qqoyWZgB2rbuJ9qO2URMbgWO2MLtJLknpgDnOPXtX4y/tW/ti+Etd8&#10;f2vwm8Oao1xpmnaqlhrGowADTptVDiE+ZcscSW0MrBeOMktnAr8TjDH4vnjgqE8TWpxcrRTdklfm&#10;dtEvz2Wp+94alhlKHtpxw1FyScrpJX0STfV7JfPZM2fFviHxR+0b8T7bTdPSS30qe6a3sYw0oj03&#10;RLV1knmumXIW4eIFpMEEvJhcBQtfYWoa34W+EPhW18M6D5USadAqFm2edNKygzXEqgkGVnyTycdB&#10;mvhlf2jfhF+z34YuLGLXrTXvGmqW6S6gmieXqNxBG6gw2f2qLMcChvmb5vvDnhRX5+fFb9sLxv45&#10;upo9AthotpLI2J5ZDdX7IQdr7j8sROegB65rfL+Hc6zVR9ngpUIVNZVanuQ1tdxuryb/ALqsls+r&#10;68yzTBUpKi63LhcPpCEPelK1lzNX+6/m73bPsL4+/tAxaTp9/qU101zcMZIrO3kl3ST3D/6tI4gw&#10;/dL1YjjAx1IB+EvDPjuTxDqi6hr0SXk7ymd0digiYyPs2qqECPaSAMHgckEc+D3suveILl7zVL29&#10;vpnkLCS7laUK5AP7tWJCITjhfXkV2Phu0msWD7WQgKu7JRi4ZywcnoclscYI45wa+9w3C+XZVl1S&#10;FSosRjajV5p25Vp7sbu67t7v7reNDNsRWxFP6tGWGwsFs95vvJ207cq0W97s++PC2qWWpIjyrA4m&#10;UEJ8z4GVym3ONvsVPTNfRemaRaT2ds6PBGTEZHgVkSOMJyFZtvABU845xg46V8IeAtVkZ4lvp3gI&#10;cFFtyUbHG1S2QN2Rycd+lfWGieJLaCziiWeGZJABL9pIkdlztMbnkY3Pzxg4r4jM8NHDPkpr3Otr&#10;fi+rPacauIUJXbk+97f5eh7np1lMHhuIOfIdZI2VmEaEKMFedu3OMY98gg17NpV3KDb3il0wFdmD&#10;4dCMGQ5A5CuMg88E81856N47tra3MUrRLGq7VDMAgCLgbApABGEGOnFdr4J+Iem6nqf9ky3KJNcs&#10;/wBkWVxmYqAdigHklQ2AAelfHZhQq1ff5JTVPvfy28l1sXHC1YU3z2sl6dr+p+vXwt8TxeNPCVpP&#10;JKH1PS8Wd6pO5zNGoEUzBsjZLCRk56sQOhr0qAggJkq2NhUHAWInKkc8sjDB56V8H/BDxh/wivim&#10;O3uXH9masq2N2XOI0WQ/6JcsScLtl+UnsJGr79a3yY5YwGEiiRSpGCSDkFs8hlOR75r1cFWdfD05&#10;O3tIWjLzaW/zWt+rufP1qao1Z0re7LWPXR/5P8LCpGWASQhcHGeoUhlIbGDnDYP0z6GtBo45Iw4z&#10;G2SCFPzJIv3geeRv/DHPenRQFiiv02qM4J4J+UnngZ4P1q0IVQ8DhlKy44ZfmCxv04Kucflziuh3&#10;jPmS0a1OaVtu3/AM9oGY4GR5nyupIz5qZIYnI6gEd88fSuJ8eeAPDvxI8GeJ/APiyzj1Lw54w0S+&#10;8P61aYGXs9Rhe3M0DspEV3CzRyRyDmOWJJFwyKa9IjiVwQ+SCcMcHO5RgHnv06eg9qeYTja6gFd+&#10;SBnII+VuOmRj8c0S1alFtShqmrrXR7rW+nTbuNTcWmt16dD+Gf47fsp+Ivgn8UvF/wAONfhb7doO&#10;pzW9peRQN5Gq6XM/n6TqsDSkKltPpzwyjKkAuyH5gwrz/R/hPpsM/m3VstxJvClZyrLk5G7y1Cqo&#10;OcdCOOnev6cf+Cp/7PB8X+BNM+OHhuwM+v8AgSCPT/FEdsn76+8KXMrNDdyhVzK1ldzOcnpDcyZO&#10;EAr+eiC43mQ7gMsFYEElCeNzHgADAHFfpuC4rznG4GMJ4uTnG0Z2bUnotdNdV+N+xtQ4eyCU6OLp&#10;5dT5p3fLZOMJprmSTul3S6Rce5jX8Nh4VtHmsNMtMxrFGP3SW0SKVKhi9rbndwxyWBxwc8YrET4i&#10;yWibTNZq7KHwLmV8BXJdHQwAhdh+8OB/dr1GaCK9tmSdFkUptdGCsGRolywyPvb+QfwriNU8I6Qh&#10;ikitLeK4HJmeJG3q2BjBX7uzHGP60sHicFV5v7SpTrVG376ldvZapv8AQ9LF4XFqKnl044elBfC4&#10;2S26q135OxxV/wDFWa9hktbe1tMSEr50U0sqowJYELJEp544IPXuOK4m68ST3x8uQJLK5AXzFVk2&#10;nzI8NEgyCoEY3dz/ABE5r0m3+Hek3N2zFZRaTOHJQCKMujKxCcZJyvGOxrtbX4feF7eVfs9mEl8s&#10;N5pcu5+7kgsCM7icex456ewsx4ay6MfYYSXPNOWiu09LXbl8tF9x5H9n8R49t1sdBQi7Wu17vZJK&#10;z+b+Z4Lo/ge9tYJ9Zt7e3urwlmhF1mGUgncRAZE2oQDtGTk44IrCv9W1bztlz4c1W1lD4d2id4Qi&#10;sBlJUHzKPvDHBxwemfrX/hDbDaZI7m/jMilWJkyigk/MEK4zk9xx71j3fgkb126jMRjOHRdrBFO0&#10;tggj5iD+HpWdDimhVrzq4ymsQ5W5HJzjKCsvdXK3Fr/t38zZ8M1qNClSwVT6nFtuduSSlLT3nzJS&#10;UvO7003Ppf8AZF+OEuvWCfDzxVLOmoaapTw3dXgMb3ljGpJ0qcyn95cwr/qsDLQjZwY13fr18A/i&#10;ONE1GLwprNwV0jVLjGnTSAolhfyMq+UxH3Y5GIU8jBIIBycfz03cc+hG2uLGSaC+sJkubO8h3LLH&#10;cQsWjKtGd3D/AJ8g96/SP4G/Fi1+J3hlGllWHxJpCRW+r2mRG7Sqv7vUYFIyYXZSePutkccV+ScX&#10;ZTBYmrn+W4Z0sLVl+9pq7VOTt72yajN6tW92b7PT6TAt0KNLLsXW9pVivck9HdbaXa09bNaH9BFj&#10;oabEZgMMAcrgqybSwYHHIxxnuT710EOlwII/lLBW/iH8OQFxyARjv7etfMn7NfxeTxppo8I+IL0j&#10;xRoloUtld1H9raYhjCXS5G6S7iQqsgB5Qq5H3sfXFohNxAmAfMmRTxn7zY6Y9xXj0FQqU4VYLmpt&#10;JdN76pruno/vWmr4KzrU6ko1Xyzh91u68n/Wp9EWMjWHhEsSUWHTSSDjacxfKAcZ6kc9se1fNL5N&#10;5K5PEhZyowMbiW3cnjuPovavqTXbRl8Ky26rzJaIOOuBGuN2D6mvlm5RoWaMRsdvEhB5yGOTweB8&#10;o/PnpXoZtJ01h4LVQSd/PsebgIxn7aX80v6f33NRU3gZzlT95gcZwSVGCMk9exq9HbpMM7RwDyeQ&#10;COdpyeRyePf2rNs7rdhTkFQepHIGRkg9Rn+dbcbDasjL8hwCO5bIwT7YLfWuGE1VST1Vlp92vc0q&#10;QcJWfR/evIv6VfNYXCMwDWzsIrmE8Aq+TvAHdc8Y649K+I/28/2ej4q0CH4q+FLX7Rq3h+12a2ts&#10;gLaloQ5juWwMvNau5DDJPlv0+UmvtKdtwRz8mApG0H5sc7ifxrodGvbW4gl0LVoluNM1KOSBlnAe&#10;P/SEeOWJ1brA8bEMvT5sGvPx9JOPtKS/fQfTqlbT/M7ssxc8HWg5e9CWkl5Pfv8A8DRn8vEunBFI&#10;cmSRUG/7ighgcjBzhcqfbj1rMltnVQ+3bkghgWAJ4AOGOCcngYz6j0+3P2s/gNc/Bf4g3kFpaS/8&#10;It4gWfVfC90ql0ltJ5M3OmNKePPtpnVW7lGjfADivkm4tyeFXy1OGJAwQzjoCwPI64/KuWji51dH&#10;Hlu0vNWXr/XzPs41OblfMnGSumuqdn0+7y2OMMCscO0gIG5VU42sSSzFQDv+73zkHvVa6ikZ0aIK&#10;6kv5xZmXYg3hDGFABfdndu75Iya6A2UyxMWJlZlZ/PKgYUEggqD15x/9aqjRBvKDfIGcbWOQjlMs&#10;WQg85GMdiTzXZSr+zk3G0uVtX1+d+v8AX33dWb5vkcTd2cjMQP3UWQ/mwnOSVJCyK0fA+hIJPY1w&#10;esWImCsh3kDy2ydgDHKnJUHKFjnPXA28da9nu4kEbEvsSMt8rcln52hjnIH8/wBK4270qOOK4eOM&#10;KjTGeVSF2LgA44Udcnrk816mGxFvZuSUZX0st1p28unUmS+VvTy+75H1h+x58VJYPL8CXl15WqaC&#10;xvNAeSQiSbTY5g0trEWf5jbysCoxnZIR92MV/Sv8FfiDbfEHwdaXLMp1WzjWz1FATvE6KoExB6B1&#10;AbOOua/jT0jWNR8E+JtO8UaXK8d3pt1DdZC8NEFHnW8mDl42QuCDkHdzX9BX7IPxzsY7jQtet7lW&#10;0HxLawR3se4kW80hVWMg/geGcuG6Hbk9hXGpyyjNo4yD5cuzSVqn8sKr1Ute71frLsfP53l6x2Ek&#10;qaviMMnOn5rTmje7vfdedkfrrPaeUG2knBLLlenAJXPUjn34YjtWQ7eQ25sEEkg4UbQ31HP+GfpX&#10;VBlvII7mBldJURo2XlSGXeh46jHf3rFu7LzGxghWyMc5WQHuP88V9fWi3FOD95arz2Pz6lK9k9LP&#10;X+v66lKOFfM80c54baMjHTfzn2x7VceDynyPuPjJHUMoxk9jkJj3ZB61JawqqGIoVdsLkEDHPyg5&#10;PHPFWUhkfdBIpJA7nBAAAwozxwB/kGueKdtUuaWvo+xtKKVuV3a9NUUBCgO0lSjg7SOcZ7AE5BIH&#10;X2FVJ7NAWSSMPbyKftEbZGVI4u4sDqCPmHXHPUc60Fq+195LNGflQEcjjDY7njketXBF50HHMiMD&#10;jGfl43qP95Sw+ue/FO7cHFrXdddeq7biinF97NX/AEf5f0jgrq0SSE6fqMyRzwMTZXkoUCWHcXhO&#10;8cb8cEHGcZ6Vs20dpfWYtr90huNoTLAeXKB92WBycNng45xires6alxpUlvKrSm2kikZEH72SBXV&#10;1Cd8lOP0rVtNM025sYRBGr2ojURocExnBJU7jlTkketcMqLnWUFKMYOGnM3d625Xrry20d01fZ3O&#10;v2yjRU3zcyn9lKy0T5l/i7baN3OWgt9pk2yrMYJFtJ5UIKyx9YJjg/6xWKjP+0c9BW7bxmdSjKBK&#10;hAbsRt6jjpnqM9mFXF0iK1hu0gi2F0dtvJG4KSMZ6du/BFTW0Q329wuQtxGpxwMSRja6c9yM/XbX&#10;VSpzoqNKbUpNK9rtWvbrq+mr6tsyqVYVOapTTtdWvvdJX272fyXkZZi2ykmNhGxw5wMA8Y6Dk9On&#10;TrUkUAilKMBtbnBHygdByB8vUfpmunktACRklGGd2RgMTnOT0bAH5VWNqZbdyy7JoZ2iUZBEiBIi&#10;kgPYEs4x/sHvW8fd2/ruZ8yklraMv+BrsZ8VrtZlx8j/AHTj5WXHQ/TgVehtiA0WBghim0hQCSBg&#10;ADrwPwNSRAyp5OAJEznGATg8A+n4Vqw2zSojN8siHgDjk9vzP6VcJR5km99EYVY+7e/9d/6/4B8D&#10;ftqfANvH3g6X4g6Hp5m8WeE7Irf28KyvLq2gIWmnjBhjLPcWzs8kZCklHkTBJXH4t3GjMzGOQjzy&#10;CVWPYVEYKgRg4BY8nOdpz2r+q9LSCeJo5Y1mjmiaOdHUFWSRSjq69CpDEEehr8Xv2sv2eIfhx4xl&#10;1nw/YmDw7r73F5pzxRsLa2uZXMl1p02AQoU5KH5TtbjIFcWNoSgnVjG6fbrfb7/0OrA1lN+zlrOm&#10;tPNLdb6tdPL0R+Y+o2FuYJIJbZwHjkZ53AGG25CpESu3lSRwSeoI4ryLxFo5IaKN1EcTOoLAshON&#10;rOBkguAWUuycEEDI5r6f12ygtzL9riNvI25bffgJJw2XWTcQgIJ4PY4+nkmq2U05IUNOFCqQxRlK&#10;ICu9AqgGQnOc8k9T0rxZ0Ze1VSPuS0vduzem3bQ9/DVrLlfwuy7PXv8A8HoeDWdqbCdmRmjAYgOT&#10;v2hcneXznJbHReM9a9T0i4tprWDzkiPzkeUoeVWIDYZ3bbhskHI79zgZ5nUtNlmvJoo48O0SbFBH&#10;V8KwbkbTgkEE98kVs6XPbWy20EqLbTgDKOvzNGwiZH2++WHOeF9AK64Yhc0FK/PJfgb4mgqkVKL1&#10;j2Oh1y1lu7OOeKBGS1SaKRGdiQhAMT5Usd2Nw5BGAOorwbW9IDCYvDyVZv3bXLGMKGeVwUAMcghE&#10;jFlAHy/dBAr6us1cwrPaum5kVZoJQZ4512EkgfwDgDnufauZ8RaLpkkcpgJhlvYjvg/55r5TeaF3&#10;fwnnj0B9aw9vHDVNLqMndNLZ9tBYOtbmUnfl0av9/wDWx8dT28MdwFVSAFYeYQ3MWSxc8kEliMjd&#10;36Y6e3fAr4nT/DbxbD9onb/hGdZ8u11mHP7qMlgsV+FxxLGcZIAyhPJwBXFazp9pBvaCVCisY5Yo&#10;mLYljZkkCuTjYML35INcPdOYHHljEfmB8qpPzA5ABPQAqM+ua7VGGKpTTi5RkrNvdvT8dNNP+B68&#10;FGcXG9+b/ga99Oh+5drdW9/BbXVvLHPFcxJc208Tb0dWUmORCudyMnyv2+bPetCNHUsXjUDdjBJY&#10;NGOwPVXU7sDHIx618MfsrfGM3h/4V14juD5wTzvDV5cE5kQeZJPpbOx+YrndGP7gK/wqK+7gysoU&#10;AjJwwwCSMHawOeoP5g183Xw9TDVXCSSd/wAGlZ+n5PTSxxVI8k5R35f+ALjLgli0YIYlQd3osgGf&#10;miOTuFYmq6baaq6R3MaGW3mE9tMuTLC6HIlibAZR24PG7BBHJ3FJiIUEInUHklNw6nB+4T27Zpk9&#10;qAN4RQzEOXU5xjqxP8UZ3cjHelJRVNwcd3vbdaf1rqZe8pcylaxzoQkBJWzIoKqQDlgpAVweMlcH&#10;v+dOQFCWYhJlPmBVOV3LtIkyD/q2wAR0yc+uL0sMckYES/vIyS4UbVGAflGMZBB4PvVAstyE8pyk&#10;sRdfLbABJwArHuhOPXk1jOnFxV7O6/y08jZT67Jfh/wGfqZ8GdT8I/tpfA3WP2aPirPDH8QPD+nN&#10;dfD7xJeJG96xsYHGmzxyud0moWaYimCkG5s3O/eyylvxA8f/AAy8X/Bf4g694H8X6fLZa14d1GWx&#10;vIwjrDPGHxFd2jMB59nLDtkjbHKuAQDkD6Z8F+L9b8CeJNF8W+Hr2XT9d8P6hBeWk8UhWQyQsHMT&#10;ZPzocMNpyGVtpBzX6jfH74X+Gf28vgDZ/HL4eWdtF8ZvAumG38U6JaIovdWt7OHzbuxeNPmklVVe&#10;a0JyWQtEOQK83GZb9dwkvq8b47CRclH/AJ+UlZuK1+OH2V9paWbszswOZLLsT7PFP/hPxslBt7Ua&#10;stIyenwT0Tf2XZvQ/FXQZxcLCm88YVl9RnO3aSMjPHp+XO5PA3zxM+9D9xSFyMknbnJyM4yOgwa4&#10;myiu9MnaGWN47i1doLiJ1ZZE8pmDRsrfdYEc9wR7GvQLdkvIEIGHH3QAOAMEde+QRXy2HxEXCEY6&#10;zd7729LeX4I+pr0HBuWji9n8r6FfRrq90i8t72znntb/AE65hurO6t3eGe2mgkWWCaKWPBjkSRFZ&#10;SDkEZHNfsVrPhHwt/wAFK/2XZtIvzp9j+0H8K4DPp99JHHHJPqq2wjgvTtwx0PWIIBDdovy295GJ&#10;QhEdvv8AyAnVNyhCwlbYroARhB8xbJHOAOee9e6/s9fGrX/gT8RtD8b6DK7QxSx2ut6WzMtvqujz&#10;ttv7C4HQq0ZVkOCUkiR15WvocoxUKM3QxK9pha65Ki3unqpR/vReqtruk9TwszoVpxjXwk/ZYzDP&#10;npP+8rXi/wC7NaPp1d0rHwBN4X17wP4j1Lw74i0m70jXNDvrnTtSsrmIpNaXllMYLiCRA2QVdDzy&#10;MHKkg5r1zQ5hcQK+8lsjgDdhgcoOmSC2DzxX7Ift+fs3eGvjD4G0X9sH4L26X1vqumWk3jewsog8&#10;0tvsEP8Aa00UIyt/aupgu+7Kiv0ANfjjp1t5Jj+QgAgE4IKkEfMO+MD/ACa8vNMPicqx8sLWlz0K&#10;lpU6nSpTa92Stpfo1tdbWPSy/F0M6wMMXSXJWptwrU38VOrHSUGnrvrFvdNPudoqCWIuuG2Fkdmy&#10;mGycqAx47nnvXrvwc1K/8F643juG3gvrbTYrvT10S4gN5beJZtQtXtzo13ZOuy60+RJD54dWUqo+&#10;UnpyngDwbfeMtat9H09XEcjGW9m+8lvaqVMlw+DwMAYHUkgDrX018Qbzw98I/DkNlZxx3GuvG1vo&#10;FvKI2MbgD7RqUqnkqpOQT1dtvIBqI4tQpymm6ap297XRrXRJavy0u7amcqKlU9hZylV0UVZaO129&#10;7Lz6as/PrxX4D0bTPFN7rMugWOn3txqUmrP4fsppjpeis9y17YaZ9nleQhYD5RSMyEoqhHYuvD44&#10;te8d67bWrPJfX128NnBGqsyRIDtjSFVP7mBeuAMAZJGc100yT6lcz3khe4mu5ZproyMXkllmcs7M&#10;xP3t7N+dfZn7PvwXmtpbfU3sxPr2tvHFpFs4G61trlwN5B+5NJuX3VTnjPHkYXFZjm+JjhJYipLD&#10;p81nJuMIrvFWTeui7y0STZ9FiHRy7CxqSs5U1yxXVydtr3dtNXvZbvQ8o1rwcvgTwtbW0KurWQhM&#10;rq8pl1PVboY8oCD50XO7bggJHESW5VX+U/FfhbxtaXVz4g8S6Trclpq832l7+8srplAkGBuMiA+U&#10;oKhSMLtGBwK/qA0P9nPQ9B0Wyml0y01PxDHElxdXd5bR3Qjucb8WqTgrC6MxCuoD/L96i9+HdtqM&#10;UkOqaPYXsMiskkV9Z29yjIwKkGKeNgyn0x6194+CVVlCrisROleK5YRgnb1d2m7Wvpv+Pxj4wVBS&#10;hCgq/vPmk5Wbva9ko6eTva1kkfgf+zb+zfq/jfUx4un0C5vtHtZI0062FvItteXZO5bm4mZdq2cW&#10;QxJIDMoBOBX7TfCv4Px6Hpr6jqccR1yQmHajK1vptuAFjjgwp33DKF3OpIx8o4zn2jQPBlpoNnFp&#10;2nWdlpem24xFZ2FpBaW8WcZCQW6KiA5yTjJNdxotnHaXQAieUSHaSei4xtfJH97H5+1e/kfDeHyy&#10;dGdR+1ne7k7LXo7av3dld6bpJnzWc8R4rMpztHkp7Rje9o6XV9Fd7t2u9tjzkeCUkLF4C7DoWBVG&#10;2jDYycn3GB71G3gi2T/WQknDYRcKnGT0H3uvfmvoltKLKGcKCVzhBuy2evGdxJPP1oXQi75SIAkD&#10;kgsTxn7o5H196+/hTjG2l+2n9fifFzlOau9G/u/4HyPmyXwSrZC2aLFtyAR8u7PBI6YwPU/rTf8A&#10;hCyybfs/mc9k2IvU53HPqPTOeK+n00K2iXNwUB5AQ/O55z8sSHjg9z36cU1NMWY+XY2xZ1JxJJHv&#10;I5AyqYAQfj2xitG4Ra5neb6Je906Lb77ExpTktFovtN6L57fdqfMf/CsYbiJ2uYgIGQBg+Y4gvcd&#10;MyDGegH+9Xi3jf8AZ1+G+vxSC90e5vLgbm32s72cSMQVODGu5+f7xY8da++7/SrWyjeXVbnzXVSV&#10;hUjYCB1+XjIP86+YPif480vRYLgwmK2iVW5DlSxABJZu5OQfxrWmq7cXCP1dd3rN7bJaK/zZLlTp&#10;2bm6lT+7pFfPd/Kx+fXir4AfDvwxHcXE8dzH5asfs638kmxFGcO+cKNoHev5/v2q9U8MfEHx/N4U&#10;0eG2sfD2j3Mg1DU2aa8XTbGCT/SJYvPfa97IEXav8TFQWC/d/Zr47fGK41mLVbHSpjHbrbXQa537&#10;FQ+XICwVSMgAcknjFfzreP8AWVWe70DT5RPqeparLJqVymGd5mmLCEMvWMB8j3571lmEcQvq1BSk&#10;/aScpOTvK0eW2u61b2sfZ8HYWWMxlbEVn7tCK5UtEm+vqvPq9T9hP+CeXiH4G6lZ23w18DxxaFqt&#10;rJ5upSXckSS6u5dlF5d3PyvLJIINxK7Nu5VRVVQh/bbxf8Yfh58DfA8+q6hq1rbWGm2Ml1d6ldvE&#10;sxFtEZJQpZ+FVFK8fe2g96/l8/Zt8NeF/gvbwfFLxnqj6H9kiXUGv0lkjZIlj3G3Eat++didip3M&#10;hXFeJftP/td+LP2rPEdh4B8HwXuleCo7pA4uJGa81IiUL9pvlU7YIQCpWIZJYjcT0HbhcwlQpSpy&#10;jfk0UrW92ybvbbTd7vsfeYvKaWLr0fqzlJT+NNqylfVuV1oltGy1T6ar6X8eftWfEb9vD9p2w1D4&#10;aWOoaX8Pfh+L7RbC8ljljXVIdQvIJ9T1K8K4EaStaWCxJuDIkAY4Lso/VOTwV4m+yeHtF1OSRmgj&#10;gN7nKOke1HEiokZ85Dj+IHOcjbiuR/4J6fAbwn4K8B6Tpmn6dZPqc4hOp3MscDyX+pTjzrkbsbiY&#10;oJI8E4AZgBwCB99ftJ3Gl/DrwHe+JLHSRqGuPozWmi6XbeUs2qan5LiGDa7gRojDLvwFjjJNdUE6&#10;lOeNqVFShUjG6bWkUlv523v6J6XeeLxlGlicLluBoe1WFbhGSV3Kbbk5JrvJtr9NUvMrbV4rGPT9&#10;E0u8JlgjSFogGCsAV3BVdwysdo56CvtHwZryaRoml6TPC8jXFu81yJAq/Z5JyFJLBsFh0yN3pg9v&#10;xz/YW8M/Efx34j1bX/GOr3uua89zd3F5pEXzWelxNOVghto4Tta2jTcoYlslc+1for8WPidofwe8&#10;M3OseMr+30+3tozbCS4kji/fLkxxKBjJJVhgDJI4FdGArUKsXWhLlgtE76WTWtul9N/meVmcOWvH&#10;DOaxFR2b5dbyelk/tavfr00PpTQPC+n/APEybTLu2tZXPmWVyGQI8wYtIkpdwEJyQTyOfesPXREs&#10;VlFPeIszebBcuJPMhSCAtJNju2UUhevzEHIBJHxZ8Kfi5L460i316wW4eyu7qS4to0acRvbySKIn&#10;ZWx1VSfofevpuSO9164t7XRbe6eWZ1eRQGK20U6bLjezcQxbgrc85yeTWGNr0lSdWKUVHTV3TTev&#10;T9fM41hqtGrJVZKPL3+zZd2++r03ud74d8S3DTWdtFGTbokyPtzmQIR5UjP1IBVcgnkkggVoagpu&#10;7iS5uXeSVyFRQGdwOcKqp298k9a8+8VePPhN8BNMlufiZ460PQ7kh5VsWukuNYvQ4MscVlpsBaaX&#10;dzt+QAk4LV8da5+2b8VPijdz+Hv2YvhHe29q7mBPH/jy2lggALY+1WOiKQ0ibDuHnSJ24r4vMcyj&#10;iHGnKfLBNWgruTflBa/N2XoeXXVTFzl9WpudKD+N2jD1cpWXyV32R93a1NpXh3Tp9Z8Q6zpnhvSL&#10;eFprm/1i7t7KCOJACzyS3EqqmARySOvSvhjx1+3j4Etb2bw98CPBXiD46+KUkMC6hpKNpXgu2m3F&#10;fMn8TXNuwvYwcHFnBOrjgSJnNZXh79h/x/8AGDU4PEn7R/xG1/x9fIWvU8O3N09r4ctJ1DvHBaaL&#10;a7baH7pRX8suQvzO3Jr9APhz8B/h98PdEsE0PwxY6JPGgU25igaSIose0sVXBUknp6ZrhpxxU1+5&#10;w/sI/wA1Wzl6qCfKrebfn1OZ0sDSS+sYh4qfWnSbjBeUqjtKX/bsY/4mfiZ+0P8ACT/got+0dpVn&#10;/bvjs/Db4YeKUfS9S8M/C6C80W+0I3aOYDq18Ll73WLdyFVvNuDAdrAwpkGv5UP22v2TPjT+yp48&#10;1bwt8U9O1KSS+8jVfD3iqVbqTTvFmg3F7KltqOn3Ls2XDBknj3mS3kieN0BXNf6W2n+bHqqw3MMM&#10;9lMhjkt2jUwvGBtKmPGGXn8+lfHX7ev7Gfw2/bY+C2r/AAg8Rwx6Xf6Xb3mq+BPEwhD33hvxC/lt&#10;51tLIM/Z2a3ijuIgdk0IXPzorJ9vwVxFXyTHQjiavtcLUnFVFKMbq3LeUeVK3u30btf5W+U4pyaj&#10;muCl9Vw0aGJjFqLi3ZxetpN6ylF/aabt87/5d2qTmKdo5ADIGkCq/RSxLZXBywyMdvu9M1Z8KeIb&#10;zTb5orG6mtpkfz45Yi6SxzqQTskaQjvnHTgn2r3f9qz9mj4j/sz/ABX8V/DH4h6XdWOt+HNRmtkm&#10;MTLaajZ7m+yarp8rKPtFlPAFdGGfvFTypA+WLaSW1vYm3jfHIXb5cBlABbnHXbkduM1/VeDr4bH4&#10;OliKE416FeKaa1i72em/3bryZ/OONpYjBYl0cRB4erB2d07/AKb/AHan2Z4W8fJq2LLV7G0kvFzC&#10;l0DJaee4yoEs6sRbz8L822ReRkCu71dLW3tQt/o+p26uEVZoXjuxIC3yqs5MfmIdx5CgHPXgCvke&#10;yvzF9nuY5G2vIrAg8gfNyWJ+U4IOPX6V9T+BPH0L2Uenap5Wo2APypdfOQxx8odjlGGB0x06d68b&#10;HYCNOSqUKdouV5JNrs3bW3yaserhMf7Wn7KvO8oq0W7O+1r6X263uV7e58IRP5sqXV3JCCkMd7bn&#10;cVUgtDJGJWVwqAqRuCsD/eAr3r4fftA/D7wJeRo/gme5gVVe1uYhbvdWt4iDcI0nTdLasx+6zHAV&#10;cYZc1wd9p/hq+Akt9Pt4CFZwIyQFUgMGL92JDAY547YrCWw0m03NBbs0nnHABSXCleSRjIXBHT05&#10;p4ac4O8Fo1fdaPyXK/69TLE0qctKiUZaJ2vrtfqnt/XU/TnwZ+0xonja2uLlba58LR2caBpriQ2s&#10;dzC4CILk28pzCVYlgEYkLkNuAFVNV+MLaL4htPMitNHs76VYbyzudTnGnX8axq0DRT2sixTNJHLl&#10;ROrCQcMFLcfnWmqyMsumrI6xtA0UbQsYQkg+6xHBK44PrnrXt3gbxFoes3dtonjhFlsLYRRQTNlp&#10;REVjg2liNpaONF2E4yFbnpXo08RVlKMcXUbvdr+W2lk0luu55tTD0l/usLJaPq9N9W+p+g/xN8V2&#10;WlfDuz8cnWo7u+sriw02S2e2iaPVtD1AbrK2s0dv3M+nSbCkpJLQzGNlyo21/gH+0L/wnXh7VfD+&#10;qlLXUdJeaS6nZlMP9jrKkiguJQAxVQoHAyBhec14x+0zr3hTT/g7ongPw2ZNYv8AUIRqGg3kEnEO&#10;lWLqL+5mmkkOd7SLGqdflzjFfDfw/wDHFzp9nfeDNCOzV9Snt5dR1M3LLI9lAY/9BiZG4hO93JJB&#10;LRj0xXqL2lOrTSqNpJaJ6K6Wlr27fmeYlTnTrc0LSfw9Hpa71876f0v6v/8Agn/4x0/xJe/ECyhv&#10;lujoQ0iC5NiWljivP3rrukXCMDbzRdMg+Weor9G5byWxWXbE96ksjFWjJiKFfmIeJXxjJGe1fk1/&#10;wSK8H3Gg/CvxprU0D+ZqmoaJZzylcNKdPt72OV3lOTO2xrY9c/PX683SWyxERSzQFogfNXKHYOZQ&#10;SwxyoPB65r8g4uqqtnuMlC0XFwXndQguvl06fn+m5BTVLKsEpK/NBvf+abf6q3kYcF9PdJJsJiW4&#10;iMHlGMMFbftJUhMglD1yOVH1qxHOqWqwpF9n+zh4nLFpUchsKzJKrEvgEEdBnNTx26SbngO9DGFB&#10;P7sl2wSE+UcfKOmev1qOxgmmu0imCW8c5ZfMdt0a7QSokOfvMvP1brXzcJ23dnHS9u/5a/1oepKE&#10;21aO+tvy339SuNT05Lu2e6Ma3EgeOzU28ksSeWu5gCrbU6dWXGT17VbFlI6y3dlbLGkgLNIjjyvt&#10;LKGdmCcIS27GOc8d+JYba2jaeO+8ry1DKjBVc/O+G2d1OFHHvTzZzWNgHsblngmmklEYLFdsYjBV&#10;mOQAw3YA6bT3NXZcy9ok1J9N9El1vfytbTuTqoLkbXL3d1e/ytv5mVa2P2eaOW+ulSUAOHQ/vTIX&#10;GxZGMZDIRkfjjilmt5r3UVE0oWzlVnMTeYvmKD987cZcEHGcVfEBvFM6xBnCCNN6kqpBDBw44OB2&#10;9quS2sKxmWSSQvHbbmI4BckIAf8AZ5JGD2pc0IRcFrGVm9Xdpd/8ioQnUkm91ttZfI/lb/aM/blu&#10;/FHhPxB4S+DXh7XoZdXtJtObxvq6rpSWtvMRFPNpWnqXleR4XdY5HeNk+8YwSBX45t8M9Qlllu9Q&#10;nnaaQvNI5LO7SMC5/fyHLktyfzya/UW9+GJZ5Xkh3fM7FmX5+A2OAPvYx9MDgVwurfDyN0lQwHyx&#10;tWQhBuYc4KqF4HX/ABr8xy/OqWWQcMHB0nUs5yvzSlbu7dF0SSTvpvf99+r4TFRUK3vwjeye13bV&#10;2t8/0PzUufB91JI6RI7p5g8xiQEAGFZnfsvJyAOTzkVsWHgxU8sSwq/ylBkqzsyAYYgj5TgED0r7&#10;L1j4eJBBILO2hE6cwtIoSGPGzl1Tltqsx49QMnJrkp9Ait1RGhiUKNzMqqdzlRjBKnIyOO5zXs/6&#10;0YirTUI1UuZW31v8tvkTHJsI5qfKnLorK3Tuv68uviFp4SZtrBFVchQDtA2svLD5TngDHbI69DW7&#10;FokNudskQO0hQ3l/LjIKsznJyVY89TzwBxXeT6WrlXVAxUbECsREeSS0ibhk47+3YihrQSKwfdlk&#10;QAjgARkgAEghR93HAxyDkmuOrmFeoufm02ffRLu7P8Dvo4OjRvBR5mrNOyaa00t0OVRHt482pBC9&#10;AhIfH8JJxjbyeuOR2JxWra67qtlGZLi4xGAxVIY2nkJUb9p8vhTnpuI5PetEWqhPkQoyqRu3FlbJ&#10;BBIJ5bjOT6djVCxiSISl9rMHJkZABnDsQ7DPzNg/j+AFcVSaqxvNc9+6/pHbCLjKLXuwfl3S/XQ6&#10;PQDqfjS4jjKXjXsoVQxkcQ2hEgz5MYIDScAlgMepHQfZHw28AaH4NeHV9SuH1LW12Ms13O0hgkK4&#10;2RsRgEEnpgcn618y+ENYh0qZWt4ok3MFMjIplZMcdPf+RPXr9NeGtUtdTMLyzHIKgxqwPJGdwYsc&#10;c9vUV4WbTxNSLpUV7CnJapPddvTyIrzto17u/m+mtuj7b6n1rot+Lu0trqCTLLk5A4Kj5njyOgGA&#10;RnPU44r9Lvgp4uj8V+EbeO6kEmo6QEsboE5cpGMWt1g5LbowMnnJRj3Fflj4Xm06C2itbSRhKXd3&#10;VpC5ZmUD5t2QDjA+n4V9NfBfxk3hHxbayXEhTTb/AG2OoqzZXyZXAifB4BjmwD9fTivm8JV+p4mM&#10;Knuxqe673t5P+ul+p4WOpqvSc4J81PVea0uvn+fTc/RwggBUUkhSShODxjzEx1xjkZ9elJ5Dbiz5&#10;bLYyMjcsiYU5HRTtx7MKtRhZVhkg/eb1R0KjIYlQUZSDgBk478+9WoogDgh9o6dc+Q+CQR/eSXB4&#10;wQD7ivompOzWqW/4f5nh3Wjvo/1GW8StGw2MSgIYgABwfukAjJOMe/y9qjaJstJs+aMFWVcsHi43&#10;HGOSAQw79RWtDEY2BIyvKOBgDB27WIHQggH6H61M9riZX24GUDP025YBc+oDNg+z80QvLZ2a/Lz/&#10;AK8iOZJvXR/8A5XXvDukeI9C1Pw/rNut9pWt6bc6VqFtLGrxXVleQvDJGysMEbHOM9Dj2r+Pj9qb&#10;4Gan+zv8Z/F/gK9jkOkwXsmo+G7h1wt/4f1GRptOmiJHz7IiI3/24jkDNf2WGBl82JGb5dxi5B/d&#10;ljkZA4IPGfTHevy8/wCCoH7NX/C3fg7H8TtBsTc+M/hcks1ytvHifUvClw4OoW7BRmT7NPtnXg4V&#10;nJ4WvSy7FLB4r33ajWSjK3Ts9ez3enutnp5fUV3QnLSr8PlP7Pykvd7NuN9j+bCIyLaxyoGVjEig&#10;YEh6gKxK5wuxiSR6DjHNJDY3F8Fe6lXCnCxlwWkw2WdiO3LYGBx04zXW6fpsENnHFMmJEhjDlV2v&#10;GVIJAUk+pyBg8HnLc2HsESNTDEWV3Y8omRtzjoBzjvg9ucdfZWJpRbs921f7lfc+op01JRTuo2Sl&#10;r10+Xf7jnVgREMahdqKAq/KpVT08sDqRnPbPerapEoClmJQlQSm5lAG9dxA4PCjuByc8g1aezfYZ&#10;Ig6rHyi5I6jIO0rwd3JzkHnHFSW8RPIR5pyZEOwA7vnJXPlx8nBHUnhDzxUSrq3NKSko+e+3/AHT&#10;jFVKbjBqO2v6f8OaNpbkxhgHbcykkk4JYEjGV4HH/wBfHNVrpIYHdJO53fvBjLbiQEJPzNjPHOc4&#10;+uoI5cZcrAQMFSwMjPwMr1B6HrnGPygu7aJ5AHVpdm1wCMkuoJ9V2qCCffA69DwKopVFzJpOz89O&#10;3Y6lGPLKM1dvWy2v/mcJqUGW8xowF5JLtgKwAVsZXJXeD25/M0nhfxJqfw41u18T+H3O+3kDXlrI&#10;4WK9sWYfaLWTnGGRW2sc7WAIHFdDcW3nQhJSqFQcGN2T5SzDGU2k4G3d2JGM8Ennbywj8kxsAYcb&#10;GBTG5Quc4OeevJ/rXp4bEUp0nh6y5qVW6lGSupJpXTXn0OLEYZ1VzqPLJJNN7p9Lfgfqp8MviRHq&#10;9v4c+I/gnUTFdW80V7aOrbJLa6gJN1pt2i/e+7LFIjfKy5HIIz+3nwM+IGlfFfRtC1/T2SO6a4gt&#10;9Y09XUy6dqULgTwSAkkxN9+Mn7yMP4gwH8k3wT8fN8MfEUttO8reEtbljXU7Z2kcWVzvCRapZqfu&#10;yqFVZtoBeNByWjQV+0H7NfxnHwp8d6P4lhlF74U1We0/t20tyvk3OnylQNQgwxVp4lZZFOeQjLnD&#10;EV8JmWBpZJmcYRk5ZZi3zQk18N2tJf3obS7xtLyXLiVPGYaVor65h4tq2nOrJ2+e6Xe60uz+jG4t&#10;opbCaJlcL5JZDgEEhRwT26Ej6Yr5L1JYlvr2NVx+9lJPykcMR1yOACa+sbLVdO13wvD4h0S9ivtK&#10;1PTVvrK4gYSRXFtPEJI3jYHAbBGQcEHINfI2o5W+upD8z+dIc/7O84wc4PHcDivQzhRUKGqd0/mt&#10;LNP0Z85lbbdVtPordn8zEi3I7KuCVYmMluWXptyOhHNb1pL8ikgtEwK9d3OADnB4Pf8AlzxVRYVf&#10;bL0wegxkHn1Pp0qWLbGHXkRv1I5ZWBPLDr6fj37V8zFypy5lor/ftuezOMai11tb+kbqSI0WxiQo&#10;wV/vdB8p7/dwefXPHSpVJUxsgIXPBwDgHODwODiqMKMcAlyDyAcEj7pwMEfMCP0961bYLgxP6EqT&#10;gkDOB2zjdnGTwfrXQ5Obi0uR/wCX/AOGceR2bu/n5GH8ZfhXZfH34V6p4NuVhTxPpsb6p4O1Obar&#10;RatbxOYrZ5W5FrcRb4JgM4WRXwTGK/n213RbjQtQu9F1q2lsNV0y7uNP1DT50C3MN5aTvb3NvJG5&#10;5lSSOQED+6QOMV/SFYyz2U6TwOwaJlcbC3H8Qyc9OF/rxX5//t2fBKK8MHxx8Oacgiu/IsPHltCg&#10;HkamFWCx1w+WvyxzRqkcrcANGhPJYnzsXTVCTrq6pyXvW6SurS72ez7adNvfyfGc/wDsdSSUtXTb&#10;/GHztdK+97as/Je7hVInRFdYQpMZCjcwYEMuE9gevGTiuZvImtkRWRpn3LtiGAyxkI7MrMm0Hg4X&#10;JYkEc4rrtYEEcjCNDHGyGOQ7RIABzgRE4XdnGce+c1yU6tgTFo1iYtcASqspUKFGYnP3UO49Cp+c&#10;gcVVBpxVW96cvJ67fNX/ABR7zum1v/Xf+vyMySHcJCEA3kyBi4ZgrchjvJxnkdOMcZrA1COOZhEr&#10;mFPLklMYkKSTCIJKrBxghCylWB6q+eAa6WUoHkTMpaUltkaIN6KBwrMWAXnIIHArh57G8TUZLmYj&#10;ymgkS1QRk4HOAz+WMFmGGIAyCRyBz6lFXsm7Ozcei3VtOv47fIXNzRajZtabP8Dlddt0jj2osrM4&#10;VMeW7HcxztJKggDJy3GMc4zX0n+yP8UpvDXic+BdWujHZ60xuNFErN+51GAZmtUB4CSRqSvcsnU5&#10;FeGzwNcWr/YgFLjui5WVmZnUIQWKE5PGPvDAwMVxVw97puo2moWsz2d9p08VzbTfMphuYGSSGRMn&#10;KOHUHJyOK7nh6OPw9bBV7R9qtHfWMkvdkt0tUvVXXUxqTceRqPLJa+nRp/kf2Rfs0fEKLxZ4Xi0S&#10;7m8zVtGiVFDtmS408YWGYAn5ijbUbrwFJOWr6WnsgkjSOCVbAwONh/h5xjqMfh1r8JP2NP2hDqFl&#10;4X8ZQ3EZv7Vl0vxNYREKTcKkcWoWzKScRSIyzRk5+8rdQcfvdpV5YeINJstWspEurW9to7m3fqpj&#10;lQOCx6ZxwR2IIrfh3FVK1CpgMWrY3APkknu4x0jLvqtNN9HfVH57n+CWDxaxFONsNjPeVtOWWjlH&#10;y7/NpbHOSWibt4ViWYKwOBnng8dM8D8qdcxM0SywjlEQZx8zqD8pAx8xxnt3I710clojBwDwRh0x&#10;wM+uD93bnoahiiRW8t1yPmwCQN6kknIAwcjkH6gYAr15QadraP8ArU8lVU0pfFKP5fdsc6ttuVbh&#10;WYEbt4weVPBG4KemD1FNliMTrMi7s8OgB5Y5LoCvXKgkDuy+9a/km1maID5GOQe+D0DY+8P8BSeS&#10;N5i4EZBdTt5H8UcmSOSGAHr8o5xmsrXur2fbz/Q6OaKakpbq/wAu1/IqGNo2WfhwUOcLlZIWALKB&#10;jn5SGXp3rGijfQ9UVcltN1BxIhAOyKRjnBP8IOf17118cJCFSpBXJwCGXBYngdkyeOeFYVWurJLy&#10;0nsGGH2GS1foysDuKAg9nAI9vasa9JziltPeL/vrZektn8go1VGTur05K0l/dutfWO6+aLjWQz5u&#10;eGGcjGCSBkEe4YkfTmueit3S4utPyAY3F3ZMxx1bcU56jJx+NbWhX4mCaddHFzEhX5wQ25ABgZHQ&#10;9Qe+Oan1WxaMx3sanzrR8M/aSI4DqVBGPX8MUo1/rFOFZaTw/uzXW1lzJ76rSSv1QKEqFWVGesai&#10;Tg+ja1j6p3t8xtuqzwqAcZAZQeSDu2lOM4O7I54HHFNEflnzGGIwcMCDtYcZwSOQM5HsxPfi3BEs&#10;M2Sh8u5/exkY4Jx58eAOOPmHc/hWlNbeYNu3duBO7pkjvknIz8x99w7V1RTlC9vfj/V/n+TMW1F/&#10;3Zbfr92xgrHHDOJVUFWbByAePbPUVqLGFkSQY2MDkAhsE9jg8Hrx7e9OgtZHjMLIoMR4DEElMEqT&#10;gZPHBI5OPer9nAGSSKTAbjcADkKSMMrfUcdOnFOCvyrdPVaNWa3Qp7avpr6CxIBINvCyKAAMnnk8&#10;4BAJA+g45rhfit8LdL+K/gfVvCepIqzzRfadJvW+V7LU4kY2sqyAZRC2Uk4PyyE4JAr0yCJV3QuA&#10;AMhTxjg/KeOvbn0Pete23EEBTkEBiBkcDkc8EYx1rqSjOm4T1Ul32v0/rqc6Tp1I1YOzjqn5/wBf&#10;efzJ+P8AwPe+HtW1nQtctJIdR0ie7s7u2KrcTLNaO6thVB34CPyOnQ9s/PGu+GJYJJDaiaIkqZVC&#10;+ZFITyQsf8IHU4wSeea/ev8Abj+BC6xo8fxc8OWxS/0oQWvi6K2iV3msWdILTWljWP5pER/s9wTn&#10;MMsbH5Ukavx68SabMFysEqpJkeYEUBDtJUsWYglmUcKuOCOMV8/i4TozalFStbW+601a2/rofR4e&#10;tCrThUhq5br+V31XfzXfQ+R73S5rW4P2qNZiys4lgYxOgBBwivjD4BBwWrzHU5Jkv5b2ATCRpWba&#10;f9YhQkrbrvYEqImABGc4Hc4r6K8SabJOklsVk+beCxmPmI3RgrgD+IgDrwRz6eT6lo+EAlVmj8vZ&#10;GpEch/hwz71/eIdw68/L7CuKFRX53K19ErdG0t09F6nr0KkbuKV4peb/ADLHhnxeZGaCcbTHhgu0&#10;q2RwyuWx0XOcnnOK3NV1NJbczpB58V1bSOl6xIt4pRhAqrIF8rGc4LL9zHORXmEUVpa3Ijmie1eS&#10;TDPHIwMak9HQkqwJ9PWvVtNs5lsZWWZZreJS6KQQyyIAyhU3Kr/dAG4r3GDXZHkdk1ePr6eRz4mM&#10;YzdSFPkUun5bM8M1mS3kWZvLWBFldJGDRty/CghHYKCCvJIPtXm121uLhYTKJCDvbYTGqrtIwzuM&#10;bj9eg9K+oNU02zuXmWW3DBFSMefEHCXAKyBUABCOG3HIJwD1zg14t4p0O2gW6uPK8tiuBKUyuOSU&#10;2rwycnOR9a6acqfN7PkcIu2vN10s/wDhuh0YeupJcz95Lb7tFpqc1otxcafcwX+nzzQXljOtzBPE&#10;XEsDxr5qSRlMkEMq8jsRxjJr9Zfgz8TrH4leFIL7fHHrdikMGs2oAidZypCXUcbYIilClgcAZJXA&#10;+XP5F2q3Ch0csy7Fbewzlxghm2vy2Bj0G7IGcY9a+F/j/UPh14qtNbtIt9m/l22p2SMc3mnvIDLv&#10;U/fmXIdGxkMo69uPMMK6y3XtIL3e/TfydtDuknKEdfe3Vtb36P8A4B+wioA2Sw2qmQ2QwBzwjZwS&#10;pzxUcsptFO5XaJ5PLXG3dbsxwQ5YgeQQTznjtxxVDQNasvEGl2Gs6ZKt1p2oWsU8LIF2lJVyyEjO&#10;1wzYYH7rKRWvMglRlZVcEMi8n51xzDLngsM5BPvj3+cu7aO0r9X+H/A6HLvq+pkuFjdipHz9jyO/&#10;yP6Aj7vp61j3AaOZZokO8jJULkMAw3KwXo4JBPTtit5BFDsgkVXOCY5CCWeMZyrN3kXqM+nSqjwR&#10;LumaMNMQB5qcSGJWysgA6SAPhhjkE1Lk5v3oq66Lp10ErrZXS/EzZY/NCSoWUBcOhwJGOThW3YIk&#10;C8gjsfz+oP2UP2jtS/Z4+JFjratPe+E9Vkj0/wAY6RyVu9LkdQ17bxn5Te25JdfXBXIDEj5bZBbP&#10;5i4KgfOpZ/kTIIYHOWU+/Q5FRRuqzLdIcRyZBMfRmPGef4TkZGf/AKzjN0p0qkHyzg07rdWt3+62&#10;1h1KVOvSnRrLnp1YtNd07XXe/Z300aP0t/4KC/sqaJpY039p/wCDtvHqHwv+IqWt/ry6Wpez0TVt&#10;XCy2mrIkY2w6VeySbWJ4gu38okefEo/LvT2awmVXDFGbOCRgbuGQZHJ9Pcda/Zz/AIJ//GsXng7x&#10;18B/i7pNz4k+Cus6XcxW1zdI94nh++1MpFeaJFCfnk0+dJHuYzF81rPB5q4Mu5fzj/aM+FmifCz4&#10;o+IfCfhbxDa+JvD0UsepaBqMMivdLpN6Xe1sdUiIDW2qQKjJKpCk7VlCqsgFfO8S4LD0nRzjAuNK&#10;hjHy1aV0nSr/AGnGO8qdSzkmrpO6dtEetwvj8XUVfIsxUqtbAxUqFZ3ca2HduVSfStSvyyUrOUbS&#10;V1dnjFzEqulwobywMOOC7K2Bjj7o6Z/Otzwd4Wv/ABh4htNJ05WWCVlkubpkcx2lqmXlnkIGMZKq&#10;oON7sFHNTeFdHvfEl5b6PZWrT31xKsEESglmZ8g8kbVQDksSMDknGa+zNJ0PQPgV4Inv7mOW91Oa&#10;QeZ9njZtQ1nU5VkSDTLBCpZbaPa4IC4RS0rkbq5sFSliZQkny0Irmm4ptpx3SS7/AILXeyPUxVRU&#10;X70b1JaRi7K/959kn167W3a6PxV8Y9U+BXw6HgHwvrV4kup6de6ZbaQJzNp5tdRtmg1DUL20YlX3&#10;hnC8fM/TG2vzosND1HWL+Cx060kvtQv51jgt4zmWaSUswWGMY3uSvCjk5wBniun8XTeMvEGtXXiT&#10;xFpmpLc30wfbNb3Cxw2xOYbWJXU+VbxxkBRxzknkkn72/ZS/Zz8UaxGPGT+GHvJr2ER6Mt9aRiKw&#10;Qyxu2p/aLpQtpKyqFRgyvsZmHUV5uMlmGc5hhqNCnUhSs1TTjK0YK15JW3lZL7lfqenQhgMmy6ti&#10;a04SrVGnUd1eU2tI819lr+L62Ot+BHwD1LRrGHStOsk1DxbqNst3qlwrlIbVWVmSyNwwKx2cbJ87&#10;EEO/zDPyLXT+KP8Agn54h8favceJPFvjKC01WWMxwafpMUk+n6dboT5Nuk9xGHn2g/MwSPcckj0/&#10;Ur4WfCmDwd4cZrgRTeI7+R5dVuEIkSKMOfIs7eTaCYVQBmJzukY4JUKR6A2jRD5nCllHGRhVHJPC&#10;/e4r9Hy3hWlHBKnjcP7X2yTtJ6xSd1rupPRys126a/nWJ4nn9bqVcLW5atNyXMl0ejsndcvSN09F&#10;c/Fz4c/8E4JbLxpbXOr/ABDt9T0C0k83UNJOisl5I8SI8KxyNfLiFnkjBYxEHY64zg1+nvgf4JeC&#10;vAcunT6RpcVzeQyRmbVNTUXF0karhvs6kBbcnAUCNABXtAgt4yBDGSVABKrgZHGeeq89Ov8ARjrK&#10;4CncC38MQDHB5IJA4I479D0r28Bw/luAlUqYfDRVSo03Kzb02XvOVrevVnm47Pc0zBRhWrtQitFp&#10;HR76JRvfzvpY2hb23G1VO7DcYOcjoAOnb8q5LWtDXd58aKiMSzcchmb+4BnawJPPc4rq9MR3TZgR&#10;7OCTh5Cp6c8A/wAXIzjutbBsUbIILErgMRk84DEEgHPTO3HPavqo0XXgrR1f/A8r/kfMuuqNS0p3&#10;a+/p+f8AVjxhdHVW4i3DBJ80bSFz18scqemCeCD1q5BoxlcNH8wzwsSs4J3ZGBCTg/8AbTHrXd3W&#10;nRQ3KRTJKY5XO0qkaqpxwSCOMDPRV96Y+nRrcxSQtMYYmB2Cd/3pBYBTvYBIxnJJ64IArnWHcN1d&#10;waTTdnr8tVbXrf8APo9upJNSspK6dr/0x1hps7WyqbULIn+sa6kWMMR0YxQ5yuB3atGPTJpQNrZR&#10;RhxAogg6ngynlgPYnpWhbuDIokAcEgFAS0Y5Iy2cFiPcAexro1t3fDAhQRgKMDAPQdPlGDxgCvWp&#10;0KVRJptpaPz2100++9zzK+MnSetlfVX26er/ACt5nLReHrcbnn2sCQdkfyR4Gc7mJ3SEgjJAxVTV&#10;poNKtm8pY4VGcBflDkc8bepwB1OK7V7R1VhkAHJJ5LHOMn+VcX4i0mS8heMckjjrkgDAOM8dB/k1&#10;vGhSpq8YWfV9f+GMKWKnXbUqvNpotUunTbT0PkX4pfEJdOtLiTzAuwOdzHaMfN/CT14OPpX47fHL&#10;4xXfiPULvTLS+ZLeKR45XRsFioyUQ5xxjk+ncHmv13+LHwh1nxDZ3cVnHJ88bgYyuSRjjjrnPPf9&#10;a/KD4kfsp/ErS7+4udO0C91C3kkkZlgiaV8sdwbaep47nrW1OcE9bJdL/wCZ14eCdS891t6n5Tft&#10;HfE1fDHhF9HtJ5F1XxJJJaQyAlXFqqN9pZSDlskhfl5y2K+AP2fvAsHxB+Il1JrF28aaW737XDzR&#10;RQxrE3yyXS3C4dNvcFcFckEdP0j/AGsv2WvjT4gh8OnTfhj4uv7iKO8tXltNJuLr7LHK6OHfAGxS&#10;23kdMV8dab8ANb+EdhqifEfW5/DWu6vpt21lFH5s0ekxxBWddeFvl2klj3JHHGT5bNlgxIUeRisR&#10;D61VjVqKPwxT2XK7OybdtXpdtfgfrfDuLy7A5NpJfWqzk2rXk5J2VlG7cVFJ9t+6PKP2ofijceN/&#10;Ekng/wALSGHwN4XkSys4beYiLV7+1XyrrVZN2A8ZuBKsC42iMBurmqX7NOneCrXx1o9l4mv4bG4u&#10;LpLiEyMsKz3CuJEjMkjKrRjDZG9BnndxXhY8VaFe+L/+EZ023+1rbC4uL3VJVCxrFG2ECQjLPI7k&#10;KCcYAyRjIqnfafNqGs2bWqkyQ3CPbvGSrRzRsBGxx90AnjuAee1OnGbceaPsoSXP727j6dmk/O2q&#10;Pr8G8L7C0JSvN8spJa81veeul79NLbXXT+xT9nDTLXwZp0uuC6W20+5giv7JruXzYba0jiWaaVJn&#10;wFTy8lt3KcoWOCa+PPip8d4f2ivjPpmpWUmtXPgLwybvQvDhsL6/060vra8k+zapr9zHaSKsq3Sq&#10;625Y5Fu6uMGUqPzS+Kn7X3jvwr+zt4T+D+k69NeeJ/E0B0zWtaV50urXwxFhtTginZ8mWYGK2d+M&#10;JcvsLMrFe3/YW+Pmi6xrlv8ADrxtB9mu715f7H1eMO6zMyYS1uoJmMcgEgUj7jEcK479SxFHGU6U&#10;VL2eFqv3la60aXK1Z+7dat6aW01PJoZdUw1TG4yC+sYiheNK2j5eVqVRLdvl0S3+K62Z++XwB+Gy&#10;fAG38T/HP9nnxzdaRrlr4bv7DxX8OvGgj8S6Fq2iLam/u73SjqLl7W+g2PIo3Sq+0oAjMK/IH44f&#10;EnxJ+038fNFn8W67ZX3wz8L3EcGiafpJli0XWr9Qkt/rlxDMqtdzSXbyJCzIiCCGPbGjNJn3z9sL&#10;9pmx+DHwsvvhN4Z1pr74i/ELRTpMqWLNE+heGLtSmoXUpjB8mW5tvMt4o8glLiSTICqW+bP2W/hl&#10;bfELw7o+q2s95cajb3kNtMgjeX7PfCVSsLAMPKjEm0l+eueRXJXxNSVejg8HeGHoc0qlO69m/gle&#10;EW/dk1FKfLo0o6XuZZRluHwcMXxBi6KlWxDjRpSUFzuykud2s5Rg5SVOUtVKU1d+7b9yfgt8LI9O&#10;8OaGuhaVcpcXlnHLYadbxqfMGwMuAGATJBwTxgZJGDXp3xc+Cf7W9/4JsJPhrrPhzwBp1/P5XixN&#10;JWbUfG1tav5YgvotbmQRRQFso4t4o3g+XMkgZmX6x/Zd+Deq+CvBWla74pE8mtX2n2qwWs+8ixsU&#10;gRUAVicM6qpHTC4xjOK+rxcmybMeJInUq0bgFSrDDowPVCMgjoa5cdUWYcsJTnhqKW0HZt6e9dWa&#10;S6JNPzelvzbN+I5QxlShg4U8YqU/fc7yjJp609+V27yTXMr2stfxG+GP7APg/StQXxJ8Sbq/8d+L&#10;p3Fxeap4huJ9QleVyWkYSXjMcbugHHHAr7t8P/Dnw/4atkh0zTLPTYYyiIltbwqxRQFDMAo/hxjH&#10;PfmvoDxTo9vYiXWI8Q6a+9nyf+PaRst5RJUny9xG3PbjJINcg9tOsMAZlnk2OXJVVYKc4ABYkgEg&#10;cn9OB5dHD4fBtwpwSqS62u3trd6u/wB+5pPG1swoQxEq37le6o7KLtrFRXupx0TXmmrpnP22iRRy&#10;mWJwwJAO1dhKhGCYw3LAu3X+9+NJd6bYRBPtLSSjnPLEnqcPtX5fyGMVF9quJjNHB50MkLSK4b5Q&#10;ShAHlsBkZCk8f3+lQQ217cRlbnKj/WCRxgs4xgbQOCT349eua7OeMo31kvR/kcdpJ6ytbX/hu3mV&#10;i1jYvI0auwMeYy7KXUryyplRtJQnGTwV6GsXTbtpbuS3mtvOtpTh/OKLJh3JMgZxlVGR2/h4NdOL&#10;JljPmARhpGJYvvcEkYcO5O1efujgemKzbvRlVg8E3lysGk8x0IhMabWILhgN25wQOM8kZrlmpJxc&#10;dEu2nbTqbQae7vf57dT8jv8Agqb/AME0/C/7cXwv1M+HtCTRvjZ4LtJ7v4f+LpxYxWPiWIQtM3hb&#10;UriF2lW1kkUCJpVQxzEEAxktX+c78T/h74n+GfjfxJ4M8YaRdaH4k8Oavf6JrOlX8TRXVlqFhNNa&#10;XVvIrgbHEkfB5B3joCDX+t9qcl3eabd6bDqTW089s8dvqEMcbPa3O1jFK0RXEqh+o79+lf5vf/Ba&#10;Dwp4i0P9vT44xeItJvdP1C81Gz1B7i4hhtRrBu9Ls5BrkAt02NbXefOVlHzLMdw3Fq/ZvCfiDFPF&#10;18mqy5sE6bqU7/FCcZRTS8pKXTrG/V3/ACnxIyrDLD0Mwpxf1hTtK20k1dbLdNde/U/J7R75nsHt&#10;mQpLA2UTd8zr5mGKE5GV2njriun03xRJp+52/wBSXHmI28ZdSPmJUYGcdc/n0rhFLWV3vgQ5Vip8&#10;07mYE7WQhgcKSvbk43Drxq31qpjhuIpQsb5wqncmMnK8MORg5A4/Ov3hwj11Uj8d527tLldNK+qt&#10;fTr/AFufSPhj4gxXVm0QuThSMJMUWVYRjJUkjzcSMecjHHXNeiHxVZpG4LKH2D55TGq8bsq+6QdQ&#10;F4ycHBzXwiqXS7WtpWjKyDaF6gZBOFLYBIA59K6KGbXLmKJEeeba0ap8jOACDyOOCePTBPpWLwlO&#10;7dvddnba39fp99wxdSb5eVxdk02199na3qfTGpfFCC0nZLaGKaUtsaZ3RlG7BLAJjoPwyMZNaGh6&#10;3rmuCfWNT1P+x/DelyxtPdhZExFk+Va2wWMfaLuV4yIl4J3M7ERqxXwXTdDt7Um81qdwE2MtojK8&#10;jFmAaMAN+5UqW9TxyCOmxqXiS61NE05NlppVp5sdvaQKyQxjzWuw5K5MkzsZAzt83yBRhVRV0VCL&#10;skkkutrv0X9fIxWIVJbuc32bSt8rrptv1ueu33xT1zxF4it7+K+S1sbG3l0XSba+uGlNnpctvLAs&#10;a+aQpneSUySSBRmRyVwAAOz/AGanE3xNgF+BIhsNQiLyjzYpovs8kUzK6qVacRSOULcZVWIyBXyl&#10;YTi2vYZLh5SsDhx5aee0bBgVYIzHCjAz1GR+FfXf7PNss/xc0OC2mT7K2oK0Nnc2yRvPY6nHF5gj&#10;II2TCKRyoHU4wSBtOq0nBvpbZbWtp6+oKy5uSLvJWWujbV+r6f5n9n//AAT00S60P9nXQ2dZIodQ&#10;1PUNQiiaEjzLZXjshghhukElnNknuema+8Lx45LNDAzsp2h4kQuQXIzGcNwSOM9BnJ4r5W/ZJ0+6&#10;svg34Zsr4qlpp8cKeHkffDK2nfZ4JriedAw84HVJtQCk9VUckYJ+qTJJhiIWiSVN0KKMq5B2+ZvA&#10;6kDk1+HcQRnPOcwbq2arTd4tNNJ2Sd10Vk7dU9T9WymcFl+DSpXTo01aSs1aEddH138r+RVGZrcR&#10;qNpgkOyJiUZD8rAll6/xH054qs0kapHE0xeZSX3gMoDNg7QxJ3kDIAx3pJCr3awi4RZjIXeJdqFY&#10;QiAZKgF8nnqeSAMAcb1r4dS4nhn3rKxlYyW2wCIxxkF5g7soGASQCcDHNeU1zRvCN5LRtaX/AOD6&#10;nXCUk7OWj/D/AIC9DmlN6shHkweSsblmuW2o5BLkF8nEmMcHHJAOM1t2tw+raNFC2LIQzMQYTuDx&#10;g5bdCQNp5bo2DlT2NX9eWOGORLC2nltY1eOTz/KQs65/eRmNcFQvUbiR2rkbFYtTWFLZzCyyNOzG&#10;TaY5UAjYwqMAr8pzt6g/WlyK6fM5Pqtn02f+TJcrKScU0+u677fedfpBW2gvPMV/JdigSbzCqlh8&#10;svyYA56jJ6dKbeLNAwjWNBK0SSbWBEIWT/V4aTcGDJg+2fxqrIWe3eKSSeVA2ZFQ7WYggbumQcYI&#10;O7P1pfs0syAJdMsYU+Sd0LOwCtiEs/ylh2PU8Cq9jJ635Vq3ffp/276/LzKjWgrpJzelnbvv59rf&#10;PyP57tb8LRKpbaqLvBycbmH3SOOuAF4x3rynXfDqmJhHGoGSMsNoOPXaOV4/M19WajpQcsZG8wk5&#10;GRuZSF+bIySoJXjvgZ65rx7xLDbpcppsqyJNcZMTCMrDKeu0Sbuoweo+g4r8LcJObklrvp5b/I/b&#10;2/ZpO6S2u+3kfI3iHRY0LY8veqlSoACfKNoYlup3HFeG+INJH7zZCyhWEijbk5POd3cAY9OtfZni&#10;Hw48xdzGzxwLtBVdxO0ACPfkA8qcgg8kdOa8f17Qk8mQrGxAYj5TuYEqRtPGFAIzg8jFdFGp7OcZ&#10;NcyW/RnZQxPLyxUlKS69vv8AuPky8iEGEwN4+Zv9naTkED+LHT61nNCC5Xc+0kZGRgbm/gDZPGxc&#10;/WvUfEGgGKNZYgAWlAdioJOcAAAEYPt1B64rzi8gkS5hjjBOXKsojBJRRuVwVchhxwDj2zg59SnU&#10;VTSLcmtb66PTS+x6Ua8JJSUrPa39djPlQKhXztzyLtQYJkVmyd2P4QBjrVQ2hRUKgF84PTcSAWLA&#10;DocngdTg4q8YXhuGLbQTuHmFUI2Dg5yQEGOvGODU0caSQtIJVZCu9pYzuDFCeA6A59AOMHHBGa6e&#10;VuF9Vtr+ZblC7i/Lfrtt6WMe0v3WeSERyKsTAJMQVXOFDZB+8QGxxxkcc16HoXiObTiHhkLBXGQ2&#10;4B8HdyrHBBUCuTa1MSl0KNjcWwCu6MkkZ3YOdpBBHbHAPFV1d4wWUs643soDnaOgJCkkrxj8eTip&#10;rwhUiobRaV9PTq/68yEudOU9Yu1vPrsfXngnxvqNxJA0d3bW8wdSNwaQlSQAGXoTwenoB3r7V0S/&#10;N5aWt3FIGLxqzbTklwq+aOvGSAfqK/H/AEnxFqVhchoMoNzMobcylQyEqoQkOwGCQecA96+5/gd8&#10;S49RkTRLy9Dy3KBrQEYCyoPuID95sKR3JI9s181meXJRdSlTuo6t69Plb8TjrUnFc8YWg76Wt83/&#10;AF6H7l/AXxovivwjFY3UpbVNDVLW5DcyzWuD9mucZ+bCKPxQ17yISSWCbXViwHUE4AlXnruGCM+n&#10;4V+X3wc8dt4L8XWF+8jLpty32TVEdtsf2SZtruw5y0Mg3jvt3DjNfqbA8dxHBNFIskcqJIku4bXj&#10;l5t5QBwRkFT64z0owGJ9tRUXLnq0bRku6ez+a/G58ti6P1evJbwn7y8trr5fPRjUjwdxI2FQARyS&#10;rgKpA/vY4/KriRtJCyP87IME5+8CMISD/eHB9/pUBjxyVBKkgdggb/WJ+DfMPbPFXbZgkgJU7eVY&#10;f7HUNgkjaGIIPYNnnmuu7VROKsnpv0/zOWVtLbf18/6ZnRQSKp2fMUbK853oMg5HqyDt/EppZ7C2&#10;1S0vLK7to7jT9StJ7S7tplVori2uYnguLaVGB3RtE7qw77q6F4vJkJVQyksdwHI3EFsYP+0Dj3NU&#10;44jDcMij9zOWeMNnKy5/eoN/RSCCPrVNK6vs/wDhv+HKjJy95bpX/L8T+UT9r34AXPwA+NXiPwzD&#10;FOfDWqznX/CdyyZiuNE1CZ5FgR9vMttKskMnfdbHoGWvl9rRmwIwNjA5LMuAnUHaOc4xnv0r+mH/&#10;AIKHfAJ/jF8HbrxJodmZ/G3w0+0+IdIS3hD3GpaLHHu8Q6P2aQtaRLcRKMsZdPESDdNmv5rOGU8g&#10;5JyAfmU4O4Nnp0PHOCCK6KNaU4ypuTbptLzadrP8OVt9U3s0j73BYn61hqVd2dS3LNdFJWu/+3la&#10;S6XdlsUW0+NogJHJHyjATggAjnHbOfemQxAK0cJZVACllT5vM3lcDC5C7V69Rv5z2lmudw2rygGV&#10;GOARztXLD5iB3IxSZ3ruAWMyqucOQNqqgBLBjtyxfBIByB9T08jUIpys5d/l+HffodTuuXX+tCGe&#10;HDKDgv2ycAc4OWPQkjv1qjqDCJXkRGlkWIZ2fMWdeSsYz8xC7u9X5ZQpXChgGAwi5BwOuXAyowcc&#10;k/TvjzPcySbUJUEHavlncSCN2S7Dcnl56AEZPzcZHRTjzzhJysvP9Ld+g5Pdx3S38yolyl3Cszxy&#10;wkja0cibZS69SyA4VSex6jsKoTQIVYncecZcfLt3Hb8oHGDmtYwRhvMYKsjDhyW+7uyhCEkE884H&#10;JbvjNZc6+ZO8QlzIoIYHckb87sFyvDd/wx7V0JU5Sum1GL21dr/1v+RKlLl9/wB7Zeu3y03t9xxO&#10;o2wl3KHZE8p1UlgqMfn9s56d8ceuK+qP2dfiv9iaHwDrl2vks0h0C7uGY4OQDYMzdEY5MY7FsDqM&#10;fNs9sXH79TvADLt3BI2BILAICZYSN2eKoPF9nkiuYTJFLFIGgnjKwvA6sChRgcqQ6jrzkda3xWDo&#10;5hgvqlaXuy1jJbxkl7slfffXXVNo893hVlOEFzra+ml1dW6dNj+pj9i79pZ/D8E3wg8XagV0fUS4&#10;8JXty5AsL6cMDpTyOfkgldj5Y6LIdvRxj7FuyHmOABtkbn+8C75UkjjgZ9wa/mm+CHxZPi7SobS7&#10;uvs3ifQfKE0jvse6jjKrBqCKrg7iVAk2nKtzgEiv3E/Zx+MUXxI8PvoOt3Mf/CZaFFAt5GzgSajZ&#10;LtSG/iJOZHAKLMOoJWQ8S4H5xiJYvD1Y5Xio+/g7+zl/NB6pLTWy2fbTdHNVwtOnOpi6StGtZ1I/&#10;yz6v0l91/VH0kfLUlVIJK4IY9MYO3OOuKiZMH5SNrn5gQRxkgk989eh/+vcMCqCCpIIZsqmSck7i&#10;MfUDr/8AWFj+UBipj55bIJU7Qu4AfK35fjWLcrWlK/lqZKys2tf62Ldu4IEQYFWGUfGNpH8BI7fq&#10;O9WwH28rgggAAHOFIIwQf174rPQsoYRKZVI+6Cq4OTjDEj5h+oFX4rp3R4pCI3CAjnJ6AYLg4fHt&#10;zyKITjdptq39W7fiZzpN69H/AFc0Uu3UY3IGACsynn5lwA2Dycgj8as3VtZa5pepeH9bt0v9H1yw&#10;n03U7KQBo7i0uFKv8pyPOQkMjdVZBXOw79/y4ZXIPHOSoAPXnGM5wB+PUdZpMHmOgb92u7ufnXB5&#10;5z8x5zV8n1j3ZLRq1u+2hg06LU4ytKDTTW6t27a63+4/n8+Pfwn1H4V/ETW/Cl6s0mmJO93ot60Z&#10;Rb/TJy72NyrBfnZYjscDOHiIOOlfPN0F+RLkZWKORUwPvJGqHAiBwy/MevOR9cf0X/tL/s/aZ8cf&#10;AVxY6eba18c6BHcX3hTVHUKZrgKWfRryRmH+hXJQBSWAil2vkKZN389vibS9S0jUb3Rdc0q9s9Ys&#10;Lq60y+sXtbi3uLK5hlZZorjzUXyJFkO3LhehG49ayWHdKpTpTk3S6Pq+i12uuvW1m+h9Hg8xji6C&#10;qt2qx0lHtK3xLykrtdL3XQ4maV1geUKyuDIqloyyBGB2Dcv3TtC/KOnGBmsyyeaa3t3uVD7JpA8o&#10;GEWNJFCOqyEEqQVz34OOtbcttHp0rwYuJPMRcZdijSRrlQ24krlT16Hb1rJuPtTIsdtAixSbgzjy&#10;41LLHvLlcbieACMEnPI6GvUjSoqHxWg9FJu1u/8AwDo9tNy1l2/LruYRUQXUxEiRtO6ls4UKNhO1&#10;QDgja3y8Z5FcxqtpDMkwcFiTledynB5O8HBOGyPT3rs7vT3jVFHkTSEsGGJFLPtVVZgyg5wGOcjI&#10;XgYya468g1e6lSOKxkFjCWEtzEHS1glOWAkdkxkgAADIOfSuvCxjKcZU5KK7vRWVuugpVeaN5O6X&#10;9f0rHpP7MvxTl+GHxIg07UJmh8NeKfIsdS3fLb2N0ZwmnajuJwpWV5Ecjjy52z91a/qj/ZR+JR1K&#10;xfwPqFxuZY2uNIkZ85T701tGT/DwWAHqcV/GX4mm1SynjzZXMaqySB18uQJGEyrLsUsxy25cbT7n&#10;BFftH+wh+0bdeJ/DuktLeSw+MfA0llbXpnZopr2wU4sb9Q7bpYzEhilYZ+ZRk5apzbDVcvq4XiCj&#10;b2atTxKi780G7KW29tG291DoeZi6dPH0amAqS9+ouanfS00rrXs9U/V6O9z+mKTT5m3HkKFxu9uc&#10;E/QfyqB7B1UFnHmR4yO5Q8ZA6nBH5H3qDwR4wsfG/hjTtcspEY3dunnRpw1vchQJoZACcYfI9wRX&#10;RzQuUJ5DKPkJH3k5DIW64DE/gR719JH2NWlTrUZc8KkVJO/RpNduh+eRVSFSdKouSUG4yXZrRowm&#10;tkmUckledxPJYdQOOmMVOlsJYwyqA65CjpuBGGHP3TgcfgTU1kuydkIyrE7Qeevqpzg9u3X0FaBg&#10;aGYNHny5TjA4CPyQWA/h6A9Mg8nAFYqnz+8lotH3t3/robJLWO/axkxxkgOpyRkkjgFTnGcj3OR2&#10;yR/CKr3FqzhWRtjBg8bdCsgOMMf7jdD9fetx4QkiPgiOQndtJ2rIT6E8ocE84Ge3zVGtuyzbGUPF&#10;JnjOBkjK9uAV469getRUi21G23n6WffyLho+ZL7/AMf6/wAzm9QsvNhGrW2Yr2yJEyAcbkPKMMfM&#10;MDj1/GtyHdrGliVdqyvERIOoJAAPXscA1qRWcTSSKeYruHyJVPBLgHY/PUlSyn3Wsrw2otLi80iV&#10;j5kUhaLdwXgOdhwf4tvBx3UmuOrTlCcJP3Y4j93NppXdk4S9baX8rG8fepTjvKhacFZ3SbXNH0T1&#10;8vvKunwtJFNp8jHz7fDwTNwSVzsI9uNp9RW5ah5rcFUxKvGwk7o3Q7XjJ9Q+QPbFSatZrCi3cR2T&#10;W5Z1ZQBvXPMbc/dIxU1oBIIbuPGy5CmQDG1Zgo2tnsGAKn3AwOtdeFnyv2M5N1KUbN73i7KMu+mz&#10;9bsyqLnhGrHSE+ltpfaXo919xV8nbIs4VgwJDDkAqcFgQD9D9QRVxoNjxyxgEHhh1JzgdR65x25A&#10;7A1qeQjneoG1x930bjGQfQ/zOaI4choSAPTpjjgkHHOAR9Qa6lCzafTVLz/4Jje9k+n5DfIRlV05&#10;OO2enByfU8j86vwdN6jG04bp1xjOM89qitAY3aNuFboSQQD17444+hIPQYrRijCSY4KHo3OMnOeS&#10;BkdcfSrhdNN6dPQzmrxate2vcfLY2t/a3NhfW8V1ZXkE1rdW08SyQ3FtcRvDLFLG4IdGRyCCOQTX&#10;4W/tL/A2f4T+MLrTQBd+HdYuLvUvDcjZ3RaeGRjDKDwZYnm8s4ySIw2BuAr95IEx8jZwB8pxjK5B&#10;DDLc8DmvE/2ivgta/Gf4eX2kRwR/8JLpKSan4cuWjAc3kSFnsmkCkiGeMFCOfm2kAHkGMoRr0G7X&#10;nBad+l18/wBCsDiXhq6U3anUspX2XZ/Lr5XP5oPE2iwSMxht1Vtx2Hkk4OAQB/D7e1eBeINFmt45&#10;Y0iY+TIzh3lXcWkKs4T0RQgAH9TX2x4z8KXuh30tjcwmK4t55ILyKUOtxayI5SWMoB/eVh7EHNeC&#10;eKdDJDiOItGZN+SpkBBySFAIwu5/vEnPIIGMn5CpR5KkueV4S0aa2t08l56a2PrKc4qaaV0lq/Xr&#10;5/ifG2rWcyTC7MbEwM0nmEiQkhSuCVHT5eBXVeCddN4ZLGTfm3ZJ2ByJRhm4IY4YfMQBx754rodS&#10;0VlDysDsikl3xEB1ALMQ4ZwNhHQHI64ANcdai2068F0kJVipMx2neR0VVT7xXdgnqPQHOK0pVYwU&#10;4NJWaS1b3s/67HXKMa9OzVpNXW71PcJbGOW3WeRZUmkiI8pQWjlbYZHnZRwr7mcAE9+BnArxTxX4&#10;c+0PIkchVyDLgKI1YcsMo3UE4BHFe/eHL6yurWIrFHuKhmD7y5YKowEYccZ54/wi8Q6JbzK0/lRs&#10;7qTEIwWYg8jBZeD1JHtW0at78r2svutY86m1Tqa+9/wbHxffad9jPkSoyxyEZkCZO4qcM2OUG4EZ&#10;6ZXHFZYzERIU8wrESABnIGCqnPQn19BXtut6C8jkoMBFciN0DO+NrMQNw24VO/dwe/PmklkkcjsE&#10;lZCxBieORWQx5X50K7gRjkgYPJUkddOdOV5WlJfj6/1+h7eHqxkrqSUkrff/AMD/ACPp39mr4unQ&#10;NQi8Ga2siaHqUpbT7yY5h0zUJeBC+T8ltKwA/wBlyOxyP0AkIVtwJ8sqoO3knAyCP7zheQR1Ffje&#10;IpkWNIXQPvSU+W2122YaPo4O4Nk9/fFfo78EvH7eL/D0Om6ncbtd0eBY5X3gS39ptEcd4BnJlVty&#10;vz99Qx/1gA8bG0ldVqceXmeq7eevT9dV5Fana00rX3/DX5ntEoWUMUcKybSGUcqf4JPdTzmqkEyO&#10;HUjEiMd4zu2PkYkwf+WbY7f/AKrLbk6AHAzH6ODncj4xw3bJ4PFYk6TnmFh8wO0MSu6MNmS3YYB8&#10;wDO3v0968yT5fe3t2/TzMYrmfLe1y1cwkpLKoXcylMDOELEnOD/yzOR9PqK3/hr4F8QeO/EUHh7T&#10;rV/JLCS/u2UvBp1oCDcXT7V5QLnYoOWYhR1JFXwxpepeJb3T9L020kvNR1G4Wzs7OFXMs7ySFEjI&#10;IzkDOSew3Hoa/Zj9nv8AZ5l8GeHJ7PS9PTUvE95Zrd6pPOzWsf2sR/utPk1KPzAmmJKVUsscp+84&#10;jkOFNUV9Z5eRPVfn38/L9CK1ZUIc0tXfRd2ra9rLreyPHPGGueFf2dvhza6JoSxXGrz2jxaRaMqt&#10;czXLxn7Rrt9j5vJSY8ZPzugjHAO38y9YfVdd1m41a7nmvtQ1K5eWe4lYvLPNO5Y5Oe7MB7YAHAAr&#10;9e/EH7CXjXx5ql94g8ceN4Jte1LKi10q1ki0XSLYB/s9hp8Vy7SzQRxnaGbyy2N5jDE1c+GP/BOd&#10;PDXiIal4q8dRaxpcBWaxs7fSNt5HMGBKSSXNy8ZAXJVtjAEcoe3g5vkWf5tiKKhRVLDUXywjzLRd&#10;ZzTfbVLVpOzs7393Kc1yTKaFSdXEqti6y5qjUZO7tfki0umqvtJ6rSyPn39nL4BTo9m6Wsl34s8S&#10;JbRWkRQhdMtZcyT+Yzr8v7ogyOMbQu3vg/rPofwE8FaPY6dBqGjWGqavZxuJtVvbaK4uBPcMr3Bt&#10;DKCLZcqqgpglYxuJxXoHgj4deEvArxT6HpwiuxGIZb6dmuL6SPgFftDjESYGSqBVyOFr065EbjzE&#10;VdwXJGASw9eRx36Cv0DIeHIZfhf3jU6yt3as7Xeu8m+ullotN/iM54krYrGJ0eaFGfV2Tb2S8opW&#10;tu27tniF58IvCM0KJB4f0PIljeQXml2t3HNED+9hlSWPOGQkZByDXpljYWunWsFpaQQWtrAqxJb2&#10;8aQwxoo2hIo0ACqABjjv+dx5gDjIXvgHLEnoCAf/ANdQuzMoCArwSC4LEt2G04zyDxyfTNe/DDUo&#10;ScoQ1at/Xrf5njzxFarFRqSbSd7X6mvZ3GxjGFUK/TJxzjA+vFVb9GUloxvVvX7qnHQ+o/Tiq8Ee&#10;NshZn2kEOT8i4IP3jj0PHyn69a3y9s8YzvnLjhIlIBJyOGIGTn0B9zXo04qdH2c3yqGsW/O39aXP&#10;PnL2VVVIRcubRr/P/g22ORexF4uy53Mm5XEcbNECykH/AJZMDjI9cHFa8NgFTH3FAHIySQMYXaDk&#10;59/SrItblXKybbWP7wRFDTOp6M5I+X5c5zjBPNWjLHCgyQqj1wzt1PLc5OP5cGnRoQXNKcXHTeXX&#10;bpvb1t5FVcTOSjGnLm5ui26fK/pfzZFaRTpMoijCK/HmS7cknODtzwQefwrC8afEXwx8M7Bb7xVq&#10;ttbNcMEgzvkkZjJFET5aKxWIPJGGfAVS4ya2nuZ5AVhUQg9JZmPU/wAQXgg49awPEPw68IeN4bb/&#10;AISnSLXxC1tL51v/AGnbpcLBMMbmh8wHyQdozjrgZz26qUWtKcpSktU3ZLW20ba/1qctSMHKMsQ1&#10;GnpdRV27Pq09FbdXXoVtI8T/APCXwRX2mWxubO7/ANTeqQYyMBgVx0jww6dScHvXQx2EsYxcyZfJ&#10;JRCAAeoXI9Qf09a6TStOttMtoba0tobS2gRYoYoI1jjRFACqABwAPTHSrF5DG4MiDzJADliMA4yf&#10;x6fpVLCTcXKtP2lTd9F0dvP5mcsfBVfZUafJR6Pd+V3sl3MJFKYCDbjAU9z+JrpbKcSwjcf3ifKy&#10;jrxjBBP1HSubYs3DYUgHao9BjPI/H/8AXUttdfZnzkENw5HJPTHzZ55x+dVTqKnNJaQemu33fr2M&#10;8TRdeFt5rVW/z8/zOtxu6kAH169gcnPHBqF4IWADBSQMEA5POeP++RWPcapDbwyXFxPDbW8Ss8s0&#10;8iRQxogLO7u5AUADvXz343/ab8BeFEnTSpJfFWoRhxt05li0yOTHAk1CQYkH/XFJc+o5rqqVqVOL&#10;lUmoR8+vot2cNHBYibtTTcuy+W72S9T6Se0tJBjyw2AQRgFeOpJIrw74k/Fv4UfDi2uX8R6rp0l7&#10;AjN/ZtgI7y8LLyVdUyITkgHeQwz0xXwH8Sv2qPHXiWzuhHfS6BpZV9thoym2MiEldk107ebOSpAI&#10;LBO5Va/Kn44/G28W1uoI7qVrycuXkLO8gY5X5kGWYlVHJ64zivFxmdUMPTnKlBNRXxS0XTRLe/a9&#10;j6DLsmxdScFUrOKT1Sbv83t91/U+h/2u/wDgoHLq32jw78O9Hs9Dt8yxG/YLcagwJK7gwXZFkDsD&#10;+lfgt8YvEGo+JbLWdS1i9uNQuruK4klmuJGdyzqXwhJ+VNx6AfQV23i7xBfXD3N3cTqsjF2NxeMB&#10;Gm4k7/LDDIxwCSPfFfDPxa/aV+HHg2G8sLvWR4o1co0b6Poyx3rLJsfessqyCC2AYAFXl3gHOxh1&#10;+LpzzbiLHwjhqNTENSVoQi2orRXlbSPnJ6JbtH3uEhl+T0lVq1I0m1705tXdumuvkl+De/y3omn3&#10;dnqmoX9myPcXV7cRyB0IXyoHKRLuK85AduuOfUV7OviKy8GeH7jxVqdkWvQRa2FrtGbi9lJChCfv&#10;Hk9OnWvAPBnxks/HfibU7dNHtdHfYZLGxjlaZpIYsB2DMoBuVOGwiKCvTOMnX8Za1qOu32kW+qQ3&#10;Eej6ZMDHEkcvD7gGu5CFUM+MZC9AOMng/omIwmKpV6OCzOl7GpCMXOPMr8ltIxkvdltbR99dD6/L&#10;s2y7HYCFXA1VJNuN7NWlzLm5k+vX8ex6R4fbW/iFey61rcqvqNysdtb2UIKQ2FmrskNnaRtysYYu&#10;xP8AEzkk5Ymvvb4Z+ELP4F+H1+JGsy2LeMr6PZ4D8PXz+XPf3++OA3ZAU4s4HlRnyV3EbFJJr5i+&#10;FniP4faQpuRpuqeKNWjgibStIs7OeIXmp5PlwXE8ifurVXWLcygviT5UYiv0+/ZJ/Yq+Mn7VvxR0&#10;T4hfFe0udC8F6ZdWrWujzxNaodPtJhLa6VptmzN9l08fxFv3jsSzksxc/K5pj5qs8NQh7GitIwSt&#10;zNWtFK93Ffadrd27s9xRw2FpSxOJxHs8Ml78m0m42+CK3cpNWuu7d72OY8E/sR/tM/ErxJH418ee&#10;CPGOs6n41kh1O21dtNu7q2mgvAXhEUyIy2losJjEa5VUQDoK/oe/YW/4J9xfA2BPFXj+eM6vMsNx&#10;b+GIJBJBasxJhn1NxlZZ8xt+7UEApyWr9HvhhZ6J4ch0zwZdJf6dZaFomnwaZex2dxJYXEahrb7I&#10;txFA8cMsYjTKsVOHBxg5rtJ0EF1L9nbeuco56kZYjHtktx23UU8HUSpYzEV3Xk38KdrNLrFO9tdL&#10;6Nd0fnmccZYvMvbZdhqCwNGMUrxi7OF7KMG0orRK7jdp7NdfX9J1GDUrIQNsS5gjVNgAUPGgAVlX&#10;jGFAGOMVjXcSwSSBwfLkyPdTzyBj/Oa5LT9QkieOaHMc0TAtzwSRgqST909PXmu/Mttq1mtzD1J2&#10;SoesMy/eQ5PTPQ9wwNev7RV4xkrKcPXVdPu69fxPyDE4R5diHOKaw1d2f9yT1S9Huvu8jiruCG5g&#10;uLC8TzbSYbWRie53Iw7bg2CPcYrzbWdCntJvMknMkbHfHMBgOmTgDjAbOM/SvWLqFiGjZSGXOOnz&#10;e4NYl5bjUdPvNNdkinlhnWznfhYLl0ZInYjlYyxG7HTqOlctSDmtPjje3+T/AE7P5nvYPFSpxVne&#10;k2nKO9r299eeivbdK2rSt5UkcFpgAFndgxcjcTnAzk9Oc0SM7fMjKBtbjg89icdBwOajs9N1jR7V&#10;bPWoYUurUJEhjdpcqighpJHJyS248cemTzVGeZy8gVkVcHngbBjofbJ/rxWUKrnTjKUJQk7Xi7pr&#10;uns7r8UetVSvaElUi9pJ3T21v18rdzmdStr2/wBSjjMkgt4FBYxBkQsAGPU4c+3vTtQ+0GzjSNmK&#10;qVB2MQRnG3IY9lA9q8m+Jf7Q3w2+FMTjxN4jsJb0BhFo+lSfb9WdkAGXggDLb/vGTLSlFw2c4r8t&#10;/jD/AMFJtSvJLjS/CYtPCmmB5VuruedJ9UltolYyJFJkR2tyQBjoqtkK7ZWqeHjPm5U1Oq7eb0Wi&#10;W/by3MniXFJJKXIunw+d3ovubfkfqN4m8Z6R4YhvLvU9QtrW1061mu76aS5iVbO3jB3PONxIz0Gc&#10;DPy8niv4gf8AgpL+0J8Kfj3/AMFQvAcnjDweuq+AtEm+Hfw+8R6ddztGfF2mSahDHd3T3FsVe2At&#10;9X2xMDlRZxk8ZFfpZrvxe+Mvxu1G+0fSNXutO8KXt9GdQuLu63RarBA/ySX17M8ZunZwDHbxg7WI&#10;3Jkbh/Kv+174v1C6/a2+Jurx3MT3Gh+Pp7LTZImdo4v+Eeu447RU2yMWULaR56ZK8Nmv0zw4ySdT&#10;M8VUlCVPlwtW07tNSnKEFZp6O3N89trnwPGWZ8uHwc5csrYqm/Z2TTjGMpS5oy3W1l99r6dl/wAF&#10;Cfg18Ofgt8f9Y0b4U2t7a/DXXNO0jXPBqajdyX08KXFpHDq+nzXZwZJItWiudobkRzRc96+NNKg+&#10;0Otm4UrGTLFlSQpZhu78jaT+Wa7X4tfEbxD8QdVtLrxPe3OoGKyWOCeZzJFAGWMuqH5hGWfsP+eY&#10;55xXnelajc+HruO5e1N9BAwkUOSkuwruCM+MMgUnI5xnI9a/oHLKeIpYDC0sTLnr04JN3cr2sk23&#10;q3ZK76ts/F8y9isdXqUm5UakndWStdp/Cr6LprstT2e08I2NtDFPdxkmVgsKv8rsdm1Ts2k7SCME&#10;4HPvWlHZyRqsMNmYI8vG6LCVbehIzuAyTt75AOTXJR/EQaxdyXb5jmkEYs4GmQeSiwKjQxs+AynA&#10;+UjAK/McZrdtviv5IC3Gm+bwokfyoRJ5hQbARvAC4A3HnrnA6V3xjFSXNKyXX7tbHDOTnTvF8r7e&#10;Xnr5kjeG73UJGgMDiMpMdxbAiYKGVyzfeG3PXp0pw8IXccjypCxYtGQ7I20SBPKdyCPmRiZeR3X6&#10;itvTPjT4QiM63tq9vMZI1Dva3IAQ5SZSTHhgFPy/PjI7g4r17wb8U/hjeyiK+v7eIFZo45LmIRbT&#10;G6GJSE3B0JeYEsp2sOOMV1KFKfMlNxa2T+V/6vocnPKLTsm/lb/h199zwNNNubbVLSRbCYvG8aNE&#10;IwVaRHG5BvA8wlhwDnO6vuz4G+ANX8W/Gf4LrDomoaLea5qtlpFupiiie5vtJ1WAK4W3XjbYahpx&#10;bIIKjkjqN2/8I/Dnxp4ea+8M3lk92n2S6Mdrh7+2lAVnkkt4lJeJsN84xguMdMV+o/8AwTU+CWiz&#10;/Grwf4q1OTUNZvPDl54jmtX1i2nS3sLqXwtaNLNa3MzoZ3gjig2kLtEk6DJZCteZm84ZdgMTi3Lm&#10;9lBuOtru2kfm/PY9bKoyxuPw+H5bLmTlZPSMdZN/L8Wj+k3w5pOl6Noul6RY28At9I0q2s7ZgqKW&#10;isoY4TIigjCkrknHVznmrV3NepaxTQjKPiRFJ3syEFdgXP7tNw6fpzSaMsV3HkwbfJSVLWVCszFX&#10;IYxyMvLJvXJ4xxWu6krErhUG1UebOCzMpwEXGR83GOa/C05YhOc5JuTbcldt+ettd/8AM/UZysrx&#10;Vr2strLqtP8AgHC6XFqM+qXF5MIljfZDEwGyZHGHIPXMQHc89h0r0hLuRYrbzDtdIyqREAMN53Ow&#10;ZW+XOD+Fc/BaiK8jW4A/s+ZwLjY8jTJHJ8kjqsXzK4U7l/iG3PSrVy9naz3EKzpcW6FtsofO+JPl&#10;jkKyBWjZgQSuMgg5qIUVCTTbVtW38IpVeaKdkuiS30t5/wBali71I6lPdwWVqUt1jje6BYSqWRWV&#10;mDuA3zkk4HHasm0gt7iVYYUhjMEcihtqxyxMSQUQADaPlXp2JBNYemWeow+KLnUbee6ubeeAW0lp&#10;JKsNlMskibFtZHGzzVRWG/acb+TV++YaderNeRpZSSyzlIXnG1Y2I8uF5F2hp8rIcg4PapvOMpVJ&#10;QtSTte3TRJ7Wt+PkU403CEIycptXa637WvdtelvM2o42SREiuJGlfb5ythSRhsgcc5B657UrwfYy&#10;0RWQWzZdCZC5AVix2lj1Klse4HFUILuKS4ZZjMHnQAGMo0ChcbcsXyrkE9Ac9yKt3E4ijjuJTcT6&#10;fBgSIiCSREB27RFDGWkU7uepPTAHNbwqwtKVrWei9N7+Xcz5JO0VL10flZKx+Rd1aJtwV43c5JJG&#10;VAI59M+vauP1rSkaMf6NFPKdxjLpkxgZOd+MqO3HrXZ3sd5LcRi2mVYd4WRguNw25KjJ64wc9t2K&#10;S9tmMapKwUqB8wOEYEgYznJyAfxr8Oq0oxcnBtOLS+/qj91g3aN1e/8AXyPnnVPD8aed5cYQs+50&#10;iBIVmzuYEDGCeWz1zznv4lr/AIcKySRJA2dzuN+ABnliuBj3yffNfbraHBJA7kFufu7TjIKlSeMn&#10;Hy57cV5T4i8MR3MrOkDBlzlTlBgZACrjn5Qfz+lc9aE6cYvlbl3d9e90uv3FJJyly6JLY+F/E3hj&#10;zLWVQHUuSuCoCKwIJYbcZOM85H4ivn7XfC09tNKIiqKchm2kkspYFhIwyG4H+cmvv/xnottaNBFK&#10;ph86N3jb5fLZYgGZHycIxXOPU8V88+JvDUGvf6JbynyoJ90/kMybtm7chkVcEfMOA3UGtaGInBx1&#10;aS6Pps+51UKsoO0laMtW7aW/A+NX0pjLLbNLJOrSMJXJK5UFQY12EY5756dK2YLOG3Xy1XaqLs8p&#10;WCoQrAKoAPp365ByTXpuueGnspHjjRdqNsXcvOUwAWz1G1ce9cLcW6w796hWwQpA6D5tzHHUjnrm&#10;vWeJjUUGmvdtonr229e52RtOWt7brW76b9vRGNMzsQIpAcxszEglxu48sDHABA/E1mOh3AMigOCC&#10;XHDbckcg+pPGPStpnhd5U3YZEXeAVwAG6LyBnDL3zgZ74rNnaM70SVOAA4Lqx47jk5ODWntIyfJG&#10;6l18/L02ZrBJuUZXvF7dzNdpJNgBZthGSHZWJOSACT8vI4PHSrmia7f6FqFvqFjO6XFrNHKjCRgc&#10;xPuCsV/g2k5x1Bwe9ZslyhCJCru+XyI0baNqggNJ0xkY65y3TvWRLNfeYw+yohKMeS3IIXaTwM9M&#10;H65BrR0lOLhLVSjez08jeU425XHRNbq9+j8j9kvh34ws/GHhfStftZAHubdDcRBgClzCuy6icD7p&#10;JGR0zX6w/s3+OY/FfhIaHfzLJqnhwpaurMC9xpcgxZzgkktt2lW5ODED/FX82n7L3xGudC8S/wDC&#10;I6nJFFpOvnFmxlLCDWEAESgMfkjliVkP+2FHGa/XP4OeOJfAfjLS9VR2+wSSfZdQiHAm064ZFlBB&#10;PWN2DDPQqO1fETpvKsxlTk19XrK912dkm7dYv8PU8PMsJz05RjH36esdN12177eqTex+uHkvsCqQ&#10;CC25SMglAQc+pZD/ACFNjijUtnG0YORknb0Uk46gkr+NWbG5tL23gvbeRZLa5jhniuFO5ZI5UEkE&#10;qnoVZWH5VK6+ZuCpkAbyMD5h0ljxkc4wR7gYr2ZRTiuv9I+YvfZkkPzoIzjKjKbs/MjZ2knuw5Gc&#10;d/eq1xCJVCruLKQ6tnJVx905PbqpHpirVukgPzclCTuHRlYAk+4KYOPUGpZothJwSrAgEcE54OMd&#10;8AEZ7imo2irq9tPloKDcZKzvL+vl9xz92iTwSI6B0eNklU4KnKkPGwOQR1GK/lr/AG3/AIGf8KO+&#10;Nmqx6dA0Hg3xg9x4i8M+UjJb2q3UudQ0uPBwPIu3YKpPEUsY55r+p6ceWXyvyTAk9OJVBLEf7yYP&#10;4etfnt+3d8E4fjL8JdWh0+2jPirwkJ/EPhucxqZ3ktoy15pwfGRHNagjHQsqnqBThJ05Ko9o6Stv&#10;Z7/do7+T7nuZRjFQrunNv2Neyeu0l8L+Tbi29lJvofzOsiO7KNhVCzEYbnapJOGbAJB5xyKzdUu1&#10;0y3MwkVYy6KQQX3hsbC20/IhY5yem7rzirkiSQzSRSh4pkdopYpMLJG8RKSZB7hlII9j6VUNrGFl&#10;aYJOZ9yNvBKiEAhY1XOBgde5IJx0NezBU1KHtI3iui3tonr007n1s+ZpqDs9tejt5a79PMWw1Q6j&#10;AHaF7donMeyY87VB+bcT8yEklTzkYxzVtiTtcY5yqg4wpIJIAYnBGM8enSsvfBu2qqqUBVchhGCO&#10;VBGBjGR+VXIiR5YkIyGOXwAg3DaSMZ7EA/XIpzdNTlKCcea1lfYIKUVD2ju2tX32/ErlWf5kcBWb&#10;cHfOd5PzfLjljkDI9B6Vk3luGYSQsI5FH8JwHcglvMzguCe2ef57rIZCSFGFCkkAEgDK8jtz/P6Z&#10;y5Igu4vJ85d9u4EAHBIUHBAI/rRSqOCU0vedtHt8/wDIcvesm/u0enn+RiTwMxRnRS5Qh2B+Vd+T&#10;jrymzPA5BPvWe0e1gspOWACEDIAAXILdR8uOT68VtOiK7szSLtUhWXlNxKhcr6YVzn1x2NV3TG12&#10;C5DN8hYHd1HXrtxnp06GutT0u5WSW3nv02RDpU27uOrtfXr+G6IdD1rUvCus2uuabc+ReWU0bgHK&#10;pcwb18+3m/vQvGGB7jII5AI/T74O/GC4SfQfiB4TvBb6jp8ka3VosjEB43Kz2N5GGHmRssjo2eHi&#10;kVhjAI/La4hDOvBOQYwwTg7m+YqcdB1H0r0f4Y+OrvwRrdvIdz6ReSLBqdrj5XjJOLqMBciVC5Oc&#10;/dypNeJnWXrMMPGtTgli6DThK+rSs2tPS6eyb82ONO0mklKk1yta6p9H/n8j+tX4a/EDRfiT4TsP&#10;FGkSLsuocXVluDS2N+gAuLWUdVdZDwT1Ugiu7WBpWVcKrkEDaCMgqGVTtOCc54PrX4+fsz/GuP4f&#10;+ILOY3QuvBniUwfbQrForczEFL+JASRIu4lsDkBhgkYr9pbC0i1DTrW/s54bi3uIEubW5idTFNDI&#10;qSRyI69VKsD74r42lz1oy93lnTdpK1rS/Dfp6W6HlYml9WqpP4Z3cXrqu3rG9n9/UwGiaAKzKfLd&#10;QTuAyGH8OO5B7jFY/wDbcP2jYZVEgbYqsSCSDyoB7YOcD6Vp+IrnVDpWqR6ZGjaols6WRkGYTeFS&#10;sDMOvlbihbHXntX5+al4Q+KWriW01vwt4sl8b3l8sE3iy4uLmHw/pRaceVd2MljMQllFFtZEMIyR&#10;h25JrNUnKdSPtvYxik7yT95t2snpZqz11fkzpw9GFeLcpRi9tZWttut3e/pp33/RS1UTAOqAksWy&#10;ijKtwGLE9Rlh9fTrW9axTBwqkAkgcZwQvO4E/wAWcfnXTeEvCIsNC0hLiX7XcJYWiXVzuDCaRIU8&#10;yQHvucM344rol0ONcOilvmyGPHBPXn7vAxXZHD1lCKt70te/n8zxqlelzNX02XqYNqk8bpuzjPAP&#10;RieQp5xnOPyr88v26v2Ym8WabdfGLwPZhfEemWuPGmn20TM2taVaR7Y9ZigjIMmp28Sqk2OZIIw3&#10;342Mn6fQ6ax2M2No2gMT09Px64+tacumRNEY5IxLbyIyyRuodXVwyujqQQy4JyDwRxXS8K6lLlld&#10;S3T/AJX6P7n3V15nJRxn1XEKrTSlG9pLZSTtdf5dmkz+QKW1SS4f96JGXajFnYMiJhxgE45JA5yR&#10;UZjeKMSxpukbzHXc43kx7WDsxwAQEJAHX6V+jH7c/wCywfhbr8/xF8H6e48AeJrtzeW9rFhPDmsT&#10;nzJLViB+6sJnDNBnAVi0YPCivzsaaWNESO0kkEiSKZRMEWLhWizGVw8hJ2/eBGDwayhpNUWtILVN&#10;2tbXS9vVeWlnex9jTq0q9CFak+aE9vw0a1d09H00vexRWxhupZ5JrmazjT55A0bTJIyE/uYY1JCl&#10;iTkk4weTXPLbTQXF1dM2yGY+YLdGwj7S3kgxK+3zNuQR2z1rrDZnaRPcoeGaYHICSF23qSOcAhgP&#10;pjnBwsdjb3AiCLHLGo8tdzmJSyHCcnB3Ficcn0roWIpRbXPeLSilbRW7X7/d+ZMVtyq13r5P+v66&#10;HmOpaddeILuNnjCRtJJIyCNGQiMAqoTgYGeF6AHGBxW58KfiBc/B/wCI2ja3aRltLF0dN1uGP935&#10;un3TDz0cNkhovldfeMexr0Gz02GKRvN068vhFFIPIjQx7ZjNsj/eITvUZBYqecfNweeO1Dw2LYTP&#10;qNtHbiI+ezzeUrkMuFMY3Esdo5A5GcV0Rx2HqwnhasFOjVjy2uldtcratrt1t2FKn7zm1p08uz/J&#10;rT/gf0//ALHnxgsP7Qs9HuLxZtE8UQW9xpdyZN0Md1MitblCeiyRnYeeGCjua/Tq6tA4Djkrh1HZ&#10;s55Ix0P+TX8mH7F3xoeWWXwRd3Zhv/D8hvPD0rSBXl01JELIm45UxSlSo6hXGPu1/UF8EfiPB8Rv&#10;BGn30kgk1Wwjh0/Vkx85mRB5VyFzgLLGN/pvDgfdpcOYmrhqtbJsXL36N50W9503q0u9t9PNdD5T&#10;iTAqMoZjRi7VGo1UtlO2krbe8t+l0u5272a/eVMEgMh6EEHAUkDp1/GrkcIljYHA4GVAwdw5yDnn&#10;P9K1ZEKsVYAZzt55BHPQnqRz16ioI0CSEYPluCc46EgkjPrwT/wE+tfVPlT7XPnYttJ7GQrGWOaN&#10;l2MuV5AbBBUhxnnrjH4Zojjdo97FgyZDLkA5BGQB+GfxrUubYRSeegJJ+VlxxjqDj1xn6VVkVm2z&#10;rkrlQx/hA3YDYPI64PtXNOK0lvZfh/wNzVPrHZ2v5P8ARMSKJHUhSAwO4bT0cEPnjqCcMPX5hWXr&#10;VnIRHqtoBHd2j4mVOTInVuvVSeR9cVtGBo5PNWRwsq9sY2gZJ+qncw9fmFXNojIZ1LxPlZgAOAxB&#10;BAxyBkY9j+UVIRnCdKatGStf8peqevoEJShOE4atP77qzXzX6HOm9g1GzERIDOo+XOSGwMjHrgE/&#10;jVfQ2MVxNpkp3wMDJbsWwUIOSAvThhmsvWbOfQ7+KaNZHtZ2aSPGCqHOSh9AQTj6VuLp9w/2fV7X&#10;BZAJTBt+Zsjlcg5HBbINfO069fDZgo1U5OlaM7a3pO2vmrO/3Hryo0J4RyhJKnXV432VRWsvJ30f&#10;46HRwMjB1Y/MpZSO6yAcqBnoV2kZ/vVMoEoO3hkP3mGDjB2sRn7pG4H8fQVWt5YbhVu48BnIW4UD&#10;lGUBVcjswxg+xraWMtiXGCnHHcNglQO/b8WB9a+qi3USafNpdNdV0d/T8bnitct7pp9b9Hs/6+ZR&#10;eLcFkU4IbJAGMEcHcB0OF5HTI+tX0UyRqy8Opz1I4HUdfTHvUiIqkHgrLj/vrjYwz1OCB+WacqGK&#10;fDcDIwflHOcj8cGtFrZvXm0f4fmQ3q9NV/TLkGZArA/OrEEDqcDGOvGQR/8AWrooEDorqoBA9Tkj&#10;PcdjjPFYqqIpBIOQ3XAzg4bIPp9fUGti1lCOAhKq5OMc4JPOa6aTjs3Z3OWrBvVLVao/Ln9ub4EC&#10;yux8V/D9mo0zVXS18VwRRjbaaiVIhv8AaFwkM6rhzjHmKemRX5HeIvDglYuWlMTh/LXPy7QAWR+R&#10;vQsW24424U5Oa/q48ReGtH8WaLqnhvX7SO+0bWrKWw1C3cDLQyqQJUY52TRvtdGHKsoPUV/PD8ff&#10;hNq/wr8e674Lv0laK1lNzpN0ykR6hoV4zT2F9EwXDAp5ivjhJYJEyShrws2wTjzVYfC9/XytbR+X&#10;W/Q97J8aqsPYVHepSStfrFWX3p/hY/PLXtCtoY5YYoLeLqCETZzjdkBSAS2fTPHWvD9esUgEzojN&#10;JHGzrFG5QOwU9h04GBnPJr7A8QaPHbuXYZ3uflIYK6kZKuT0GQeevNeB+J9GMjsTEquu5C8bleNw&#10;MSMjD5txJ5GefXmvnI05QfLUV4zd33X9Lf7j6GEn8KW23n/S2PPfCOsz2t0kJ8xoC21HfADHGCkT&#10;N9/aM59wcE19GW0EGoQRsViJQZUlEBUuuS4JGVY5x+NfMj6dNBIkjyIrxSSPCsYKrHFkZIDHJcZA&#10;JGBlhXt3gzW1kt44pG3TfKjLuB+QDGSATkY5roVXDxXuL3XpfW3RX13IrUeeKktH1/q34mV4i0NI&#10;5ZXRAeG3kBgrnljxjg4BHT0rxTWtHcybgqCJWC7VB3fMTy2TgjBGPfmvrXVbFLqByoZm2DZkgF23&#10;Bhwe+0cA8/pXjmt6O67yIWJzgIV+Y5GclTjOMAdqynUVOpBXTnJWuui/InDzcJWlez9ddv67Hz8l&#10;g9vI48wtCXBAPy7GyCEAHUDPX869f+HWrX+h6np9/aXDQz27pI8Q4W4QsQ9vL12xMhIIGOvGDmuf&#10;k0AyybHWYCSZMAKR87OAU+RiSCcYGT1r9g/2GP8AgnT4a+OOh2/xB8Z+Pki0q1vJLS/8HeHh/wAT&#10;+3uLeZxHHrN3cDFhHcQBHTyo2JR/lm3q6oP2mLnTpUFzVZXTi3bRWve9vX5npV69Ojh3Ury5acWl&#10;fV6taKyvr26XsjzTw/JJ4m02zudNglne5jVjbwRPcOkpUF4wFUnG/OCR6HvVDVDd6FqVtY6lpGp2&#10;63s0cIkaxuFiE7MohZpfLwr7sDHJJNf0j+B/2YPhB8NtGt9N8HeDdNsIIERZJnQ3V7clFA824u5g&#10;zyzFQNxyM+leixfDnwU237T4Z0OcxsjRi50y0nKspDK4EsTYYFRgnGDzXX/q9WnF89aKm+iTcV5d&#10;D595zRjK0Kcpw73Sf6o/N/8AZI/Zb1rTrC38caropn1zVYhJYRXMMS22jWUyfJP5k7jyb+aJ/mOC&#10;UU7fvFsfsH4L8LWXh7w/b2axRC9kQNqEyqm6Sc/8sw6gZiX+H86yLS6SytxBCixRRAhEjRVVR7Kv&#10;AGSeg71r2eqs7hGYxq2CM9yM8AdemPzr0stynD4GSlKTq1LWb6Xdr2X+b2PFzLF18wVov2VOLTSV&#10;7tLZN9bb7asuz2yQuV2g4PGRhSOvp71R3ou7ZjIyDtUAexOOo/xq/cn7TGQoO5SdpYgDJHKlc85y&#10;OtYOx8N5pyR2zsUHPBwfU4r05U7O0I+49n/Xb+mc1OUnBKb95bkzTsDgsxXHCRdOuMFj7j8jW7Yz&#10;PJFtJCbTtKry+3aCu5jnBxxxnNYUasxxgH+ELyCQB37k5z2OcGr+nuI5n3SIighJCytlWIBUjcAC&#10;eR09a3oU3Gau9H+X4GdWUZQa3fp/wGXJbTyWZ40Hzc7uM5PUFj047dOtOS0yvmSyKoIAIGG/IkkZ&#10;/A9OKsGLzi3mu8ifwIcgAjgMw9fQe9ZkrtE5WQnd90KB93PTYo6dvw61u4wjeTp3jfTXT8OhnGc5&#10;JRjP30tbLW2mmv4uxb8uM/6s/KDjzZCWI652IeB+gzWrYyxorRjG5eRI3LEEDI56L+QrnjMQg5Cg&#10;9Mct9OhxwOv8qlgklaRXU4B+93ODjI56HvTp1uWaagl/we39XYVKMqkGpOy3/Lf8rbHQ3bJKmEIE&#10;ilsE/wAXAAGAevTB6+5rDzlunzYwc4J69eOnJrUcJDEzl+gzgdyScZ56fMPyrI81ixKgcg88knnO&#10;f1rTENKUW/je/XT/ADMsPC0ZKKuk938ixtIIL8foTzwevP8A9atTT7hVLRHAU/MpY88E54/KsHzk&#10;Q4ZsEYB4z+PIpn2vBBX5uAenoM46/Ws4V3Td4rVf1/XoaToSrRcWtO/Y7rIxuLZyRnJwMdB9e3So&#10;3njTKg5BBx0x9BXiniX4x+DfB8MiazrEU1+m7Zpli63V4SOgkCNtg5wPnIPOQK+XfGX7UHiTVRNa&#10;+FbSHw/aOHVbmUrc6i4LbNylgFiJU5G1cjHeuiePoUkuaXvvpu/n2+ZxQy2rOVrcyT32j06+Xl6H&#10;2n4o8TaD4bha71nVrHTYQC224nRJGI5/dwAlnJweg7Yr5e8YftN6fbGS28Iaa19McompakGgtgen&#10;mRWq/POBgdSv618h3+q6tr00l3qd7d393PkvdXUzSyAEs2VLkhRg/wAOBx0qCG1diCimUr8u5lwA&#10;f72SBk9fbmvExGYc026UeX11b9Ony133Pao4KNOCVSXNbtovv3/K50ninx/4x8bytPr+t3d1bIxa&#10;OwVmh06Jg3yhbOPC7wRwzbmH97k58z1a+t7WNgziQgfLHjAY4GRwPu5PT39q4n4v/HL4RfAzR5tV&#10;+KXj3QfC6GHzYdMnulm12/Vt6Rmx0W133VyrOAokWPygT88igk1+HH7R/wDwV8e5/tDQvgB4PMEb&#10;ebEPFvitEa6I6edZaLE7JGfm482SQHI4B4rCGHxWJlGSTbm93L0/r/hj0cNh51bxw1BzhHqlywXe&#10;87Wvvpdy8j9R/jV8TtH8KaPealr+r6d4fsIo5d1zqF1DaxqoU7sNK43d+Bk+1fgt8dv29vAWnXuo&#10;2vgiGbxrqSvKqXw3W+jrIpfBN1IC1wgfbjy0IO/BOBX5zfFf4x/F74y6vJqfj3xVrniBppWBt7ue&#10;X7DaqW4+z2UWI4UAJA+XgDrXmVr4K1G82iK0uJI5FGcQuSQchByME559cKOM17VDhrLppV82xHtY&#10;x1VOMuWOlrqTT5nfbTl899PQpRxVOLhRjeT0dk3q/Pr226Gr8UPj/wDFb4oz3EWp62+m6TMSv9ja&#10;M0ljaBWyAJmifzLkkYyHfaR/CK8BfQriYjzyzbDySwYrt5YqTyxOBkHtxX114T+APjHxB5aWeiXj&#10;F2T99JAQpBJGT6DAHcHivoKL9hT4n3emfb7bTpC2VeSMwM4AcYBXavHyc9favqMPxFlGVRp4bA06&#10;dCjTS0pxt21ly7+r1fVnBVyapiLzxVVucr3U5rReSe2p+Y+mWN/ouowahYu9rd27pcwyFcSI0aKw&#10;+Y9CTuGB1HHSv0x/Z8/4QL4qal4ek8XxeXaJeQ2PiK2hYRvbs5VDOCM4gbJOew4zxXzj8SPgz4m+&#10;Hd+bHxBp81tNMu+JyGUHBCkZccYz07deMVzHw+8RX3w+8TW+sQK8tmJFhv7dHby57V5FDo4Iw0gy&#10;SpGcED1rlz6rT4jwHtsPJLG0k3SnF2cl1g7O9pdHo09b737snhUySq4U5N4aunzW1UX/ADq3VdX1&#10;Wm6P7cv2Wv8Agm78CPD0Og+MdI0yz1my1C2ttQsrqUR3KtHKqSMGZwcnaxyD0MRFfsZ4S8AaB4Pi&#10;FjpVjb2qRRgL5MaIuMKATtHBKlDX8/H/AASy/baspbTQvhb4q1uG40TUI0fwhq1xOMRGQbv7MmZ2&#10;zG6PvXaeeq4yBX77654ytNChj1SW5i+zGONEDtuWUNgR7ME+Y5UgHHOV4r8zoRhUlzcjVSL5Zpp8&#10;0ZK11K+t13N8ficXOo4YmvKrGK91t3TT+Hy16+fU9WtZjGh2A7hvycYAx8+Ac9tvHFb8UyvdmOQ7&#10;gYlKg+u5yAOeuMfmPpXhWk/FDRXlit76SWy+0EcyRuikOcniRQR1HbFehrqtpd3KTafdb22KFVg6&#10;LMvLARyOAC+M9M9K9SdWChGMJKUrrT/gbs8r2dSXO5RcE9n226/19x2crtBIsqg7eAyryORnk+nf&#10;2rptK1J7KVZwC9vKoE8S4IaPJ+cA/wDLRSM++cd65CC/tZozk4fH71GHKsBg5yPx/Gr+mzBmaANz&#10;/rYmAONuclQSeexqKVW1RWlvqvVf5/1ucmKoRrUJxq07qKtK/Vf5p63+e56dd28dzCk8D71kQPG6&#10;H76EZBGPpz78GuTuVG7JBDqcEZwzAZ59hmr+i6mLWUWdw3+izEmJj0gmJHHsjdfYitPVbPaRKihg&#10;eSV7jr268f416EkqkG46PZr+req8j5uk54HELDVW3CWtOXddvXo1pZ6rRo81+IUOqT+Dr/VvD9i2&#10;qa/odpJdx6WmFm1i2t1Z5bKJmIxchBlO7bNg5Ix/Nj+07/wUdvtKm1DSLa91LT5ILy4099F8Pl7O&#10;4SeFmSaK+u5mVlKuGRlyu0qRjNf1C2zhDhCyHOACxBBxzkd+Qa/nl/4Kw/sF6XZSa3+1H8NfCp1S&#10;C5UN8T/C9jG/l2k0pKt4usrWEfuo3kYG8Kjhv33AL1Tw8akY1otucbKSXW3bXR9+/a97+hha6p1o&#10;YeteWHk/d1Ss2/hb1XK29LrR6LR6fjj4g+LnxK+I+nare2k66KZvIMu2ZpriK3u2LzO006H5mto1&#10;DEMMmZsVxGk+FPDMejXt/r+uy6nqLRz3VnbJsjN0/mFRbMoJKlwwG/BOGz0FbFmmq6l4HvtO0vUd&#10;LW30TTYnv7aDyUvLgzNEiJczKDLdSRecg3kKgUdM1wXgzTZ9W1eNmike1gnhhSUvFFAVTGIy8uAU&#10;+dhuGc4wTxx6OBp040aEpU1XnO+sk1q21urPTRa9i8dUm6talGTo06VnGzvpZWV3td6+rPqH+2/D&#10;fhuLRE8JRapaG8FnffZtVdbua1ujaQtNZqbVE86IXIk8sAKSHXcCeT/HT8UdSvNQ+I3xA8SarI0u&#10;o3/irxBdyLKhRvPl1S5ViQ33TlmznJG3tzX9fvjM6p4Tv4NQutLtrebw75moG2uk8+0lisbZ7hoZ&#10;3tw4Nq0UH3g2GJ4OOa/jq+Jt/J4h8aeKNWiiitYbvxHrF1HbRfJGour+4uCkKFuUGfl9MV+18AqS&#10;xeYR9io0I0qCjLXvO8UnvfRt+S8j8m4tadHCzblKv7Sq+W8f7lnptbVdr7HGabrc6Syx3sCXtpcS&#10;md1cEyxSq+PMt9xJGAoGCdpAxXZraxTvfTabINWgdI5Ft418u4jVwNxMJOdykY7jj0zXIx6TJ5Zm&#10;JWJG2sXLEKp6su7HHOCSOO31uaZoOoT3MMtkbiLeLiT7XCzLshgRnY7lblcAgepPTFfqF4PWMklH&#10;0s+35dPxPgkqsFTjKHM5dXvb56NevY330GKfygJTZXU+Jo4pYNq7lTlyy9PmRscY6cjGK3LTSb6J&#10;xEJIpWVS7mKVTG+9icqjAFWyT9al0jV/EaWkZuYrTUrbay20l1bJI8UcTYG24VAyRMN47/6wZxxW&#10;jJ4g04sJp/DDR3XleXJNBezCOWP+FlilU4cckHjG7mud1avM48qklZaNPtbflfqbqhQSUknGb7pr&#10;tfZtelrETWlr5DvqenLcSGVYVeKICUKpLsCyjG8DOM//AK9Hwt8Lk8V37tZzz6fAk8MUQe3Vy811&#10;MscNrkMu2Z2Y8nIwp5FbXhq/8NXsS20nhfUNRcTCS1N3qmzdOclzObZF86EqcBQQcHk81+ov7LP7&#10;PWoeI4h4g1bS7Lw/4amuU1KPT4oJAJBax5gudshLyffkIYsCxbjjGfNzHOY5dSlOsuSWvKnbW1tl&#10;d/e1od+X5Msa4qK56aacmnpHpq2k3fdJPU9E/Z9/Y18NeAdNi1/WdVv9f1m9S1RreG9NvpNhnEs8&#10;U8du2+7mHlogQuozIWIOOf6E/wBhj4Z22i6Zq/jW6sxb7ra403QYYlO9kOyW+mjJHKNJHGgJ5Kow&#10;5GK+UfgF8Ctb+LuqWHh7RLOG20TQ4vtutXcaPFbRWlvKgd2Y52yscKq9WJ/Cv2W8NeEtI8J6fYaN&#10;EkNlb2UEdjaxRjyjL5MW3IAP7yR8N7nGa/L82zzF5rNOdT91Fr3E2orRa/4vP5Jan3WCy3DZbSah&#10;G9WonaTS5mno/Pl3S31u73RtWLXFvbi80+3ktrlZgYGRslVSTfISpO0lhlTkEYbite5vZWUPdKzI&#10;yKTHHgMk0hKgbkXkKSDnrx6ZrMbVIbKG3bzCkk8zwJHIRyd3yxoqsQAEBDkn7yDFI+reVK1ssUvm&#10;TTKd4i3oHIO1TIudmVJHOAcV40ZxV7txuktP8u/5m7i30uum77dTQjuDAyyR7GmhicygoS/KAxYD&#10;jDcjB/3cVgyxu7LPJBJGkwZi23crsxUvg5wpXdgj+HOK1beO4upriORVXZBvjVsqytjkLIOH+XBx&#10;glSeeKit9Mu0+QTExlZJiZJAAoxx8h6Z2g445rolzSjBW5o/1/X5mOieulvP+v6ZTFpczT2+Q0UQ&#10;wArkCNhwvzMMANj1GOfxq7JDPPcXSSwx3Cbzt+1IjsE2pFmEOuDHlM9z85xWk9x/o1lBMufIZN5T&#10;ZkkklSyA/Mm3r6dqxf7UU6rI0kI+zRHbhmEexFwm4AHhSSue5xxzU3jCymuXma37fd/wzEk5fA72&#10;7aO/53v/AF0GrZvHFKQq20KSjbhRgnAAdl6MOOcen41ZhuYGLxK7LK+5I1EZWCZ41WUuCBkZxgYP&#10;Ue1W4k+2k2UcQaG6kMEJYiMhpGO1gZDggZHOQPU1VuLU6Ref2dfIofe0FrLHINigDcrNJGxG7cCD&#10;jPBzScU5cqVoNb9rv8NClOUbS3n279773/pn5fmdCFiNiJFaObM4ZNsLRmPbFKPMVmdxIdhCsB5T&#10;bmBxWTdoz7AgigXITax+cLuBDDOSCQcdR+NbX2uMRww7VS98oxOrNG3nxEI7OUTuZAT2wBxxxS3O&#10;ni4kiaZUc5QsgwR8oGMjuc/yr8bmpTTSs02kmla+2+l77/N6dD9thJRdra9v6ZANPje3U/MSQJFJ&#10;3AhixALFW+ZeDkHI56GsO50lJXZn6hfmZuo4+baR0PHSu7t4XSPb5W0EhBgDIXkAsT3ye397NZmo&#10;Wv7uYgBcxnPIVmLBt2OecnjmnVilC/s7JLbXWwlN3s5Xk3br3R8d+Pkvb/UobDSrC0u41ulUu4WQ&#10;hclArqQMITnceuB1A65V34SWCL7O9shkwZJRGhiVnZAGKIpIABUfxEnk9K+ntN8K2y3D6gLJY5SW&#10;V4t4kPzLkNuC/e+9kE+lGp6NZyJg25U7iEG3sTtzjGNuTz9OK8mnhqz/AH1afLOo00rOyj5Xt6ba&#10;WOyvVg4xpU1/D69W/N3fntv1Pzm8V+ERH5rmzDeYzYJCblJyVJwORjHXOPSvnLxH4ba2LOfLYs+1&#10;gMJzu4R0K52hsBsYz+tfpr4r8IrOJFMf7sMdrKBk4yV4+mOBXy14p8HIEdnieR97hR5ZJHzFk2gL&#10;lckKOx9639+EtXZrr37eVr+oqGI9m4xk7LbT/h9/TsfFFxbAuylIwV3RjCIoBCgAgKAccHGASQe2&#10;MDl5ERb9EuFBfypGiAi4zgbWQgHnBOc88V6/4p0C+tZmkaM28LyAtlCSC4J6Efe4P59K8uvLNYrh&#10;Nr7WR1O9wTkk8DdgbBg9vWvVwsrxdS97+vVLTyPR524pczf9f0vxMq4B3GFFVcoGEm8hXYMCUEfH&#10;JbaDn0zzmqV3AsS+awdpUVQh3ko6twUKpHheR179q2r6FdkixFi8ZEm7aD8pDbkU4zyo+gwD1xVG&#10;RFQJJEofdhmkbLsA2MjGeOD+ldr9orT5VaOj720t06o1jUm009U162St/wADoZdtdXOl39tdQSND&#10;c28sV1BPE4DRXEbB4iGBJVlIBwfbj0/XX4SeOoPHngvSNfWVBdiL7NqkanK2up23lwahCFJztMnl&#10;ypwcpcIfUH8kb1MRs3lgck4GCSuQFK5PDbiDzwcYr6U/Zc+IUXhvxXceEb+UxaZ4kkVbYSN8kGrQ&#10;kxxMMjGZ4iYie7JHnpXi5/g5Y3Ce1pxvUw+qt2+0tNdldX6roRWTcFK7k1q3re3X17+idlqf0pfs&#10;u+P18S+FW8L6lL5mpeH1CwKWy8umTPmI8nkxz5H+64A4FfVjKSA8aFWVQ+MA4ZOJF6/MSnP1r8eP&#10;hH46uPAvjHR9ZWRharKlvqCgkJNp87iOZ2GfmYIQ4PPKcc1+w2nX9tqVnb31pIs0F1bxX1tKhDRy&#10;IyhpOR1Oxs465NcGVV5YjCx59KlL3X00Wz+7T1XzPkMfSdDEScfgq+8vW/vL79fR26DFIgk4yVHA&#10;4AxHKS0YA/i2uGXvgHnFWjsmjZDjcFyqk42jOQePQn8jUktuoUnO4IwyD08qYAAgjoAT+lPMLhQ7&#10;DaEBViOSQMbgf+AkH869GVCUnpG39f1Y4ZzStJ7nJ6gS8ZQuyZBCkFVKOM4O4ngq+R7rJ7cePeKZ&#10;VkimLg7ipjkQ43b1GHAJH3Tz65GK9p1ixfDOpDb+AAOS4GUJHo0ZYH/dzXhniRZIZJPOVlVgVYsO&#10;MAFUbIPX+E0nGcVZxaT8tDoo1Iya5ZK/yv00P5uP22vhBF8Mfirfa5pFh5Hhjxt5+q6cUUpFZ6kz&#10;k6pYscYVFlcyKOTsmBI5xXxl58bFCInRlBGAzYcKuGYANyu5icAZGeoxiv6Bv2t/hnB8UPhtrujR&#10;xxtrOmJLrHh2baNy6hbKxFuGPRJ4Q8ZHTcyE/dFfz1EPazT28waGeCdkkiceWYmRmjlDCTod2Rg5&#10;xjmvQwsnOHJZSlDvu09td9LW+R9tg8Z7XDwlL3qkLQl32ST+a38/QnErAE7C+8bhIzkgIWOPvEYO&#10;wc5H4npVlJdoIZ3YZ3F2QDbkBQCc88N1HQDp1Fc9NfqHYIgBjO0ImSChI+YDjBLdPx4qJZ9RnORG&#10;sSFGRZJSRllJYAKOc4DfyFd3I5LmlFWju/u/Lr+COqnWbfLJ3cnoraf11dzpp72G3TMjqFUli7kp&#10;hS3U4XGD8p5POeRnrzc2u2hllj/dPt2SxvG6sHTkOq7VPO/qMc/oHPpFxKR591I8bOzLFEAoyxY5&#10;B6so/DH4Vo2mmW1qqlII9oBBZ1VyQSDl2IxxxnvnmmoUUnzJzbta2y/4PnsVKVbmtH3YXXZ31/I5&#10;z+0L65ikNtaOVDNsy8YEin7rJnvnB6ZAJz0xS2tvfgK9y6g7mJhRCxUN/tSL06cc+v06x4I1HyAA&#10;xoGUoB8xZkGF9MHZVRogrDaARIyuxbllwCcYAyM8Ue0gk1TpW73u729fnt+onGb5HKesdPTW/S2h&#10;SkQBU8uMAow3ktkPu4Pyg/KAARwOPXmoZYZQ0WVYfd2spDIArMnUfw8cnjluo5zpzw4GS2SzK2Dl&#10;QCCflzj7vT8ulV1ZHGNrfMueNx5JQkBunXOR6NisISkmpPW17662/ry6nWptNuKtt+HX/hz6Q+B3&#10;jZ7SdfCup3BaCeQyaXJISBDccO1ujPwImYfLweScYzz+4f7JHx8uIhafC7xRd5gufMPhK7uJiXju&#10;FDSXGgzPIPmBUF7bJPR4hwqA/wA4FnLcQzWlxEZI7iB/MidWIZXRiyYOeoZQeK/QP4aeMpPEWgWW&#10;pQ3T2mrWjW7SzWzmO4sNTspI3tr6Bk5jkEqRsreuOea+OzmhLDYqOPoQtTqy5aiXyu7bapb/AM1n&#10;1IxeHjXp+9ZrRpvdS11+fVdderP6Z/DlnbzziaQKHLZIkO7aWAzw2cA9f5V1WsW9tLYzwlI5MqVY&#10;EH94oGApYHng18Yfsx/HMfFPwu9vqU0MXjjw4sdp4iswRGLuMfLba3axcfuZ1ClwBhJSy9CufqkX&#10;bvG5Ysx6Ek8LxngE8nJ/CnCtTdFqMeZS2emz8vzW/Q+SrUaqxClL3HBrTtaz+aejXdO6H+G76ayi&#10;fTmZvLtWjS2aRt7tbsuU+bPLKCV5GTsDd67eO+dQOSQTzuOcPk56dPm+vSvOnJhBniDGQASAdARn&#10;hTjv6Vs2uo+ZGrf89MZAAJUkDI4zhs9aypVeRqC3X5flp/kXWpKb9pyr3t/XQ79L4KNrFWZlzwOG&#10;x6EE9u1TpfMU2BRuyMgrnORjKkn0x9PWuStpjKBuPIGQ33QwBGAT68dK0fMZQrBgQByD1C7iM9OT&#10;yfpj8K6oVZySbf8AWh5tSmotpa2Dxr4T8PePPDGr+D/FmnRapoOvWEtjqFpKq5McgxHNA5B8u6ik&#10;2vG4HyugODgg/wA1P7RnwK179n74gal4Z1NJbvRr1nvPCetmALFqukyvILZldUOLiEnZMmCUkibn&#10;kGv6bUd8Bjl/lyAB0XvjPceleFftF/Avw9+0D8O7/wAJan5NprdsJb/wnrxj3SaVqyooVJHHzf2f&#10;cKixXCjB2lZF+eNamrBStUXuzVr6bx0uvXe2+vqduXY36tNUqrf1eo9f7r2Ul5dJd16I/mBuLEus&#10;M0YeUvGXYBpTGWd9w+dm+dQpB55JYnb63YrWOAQlmkAB81o2ZQYycYLYTJUP0wRjnoMmul8ZeEvE&#10;fg7xJqvhDxBYS6Lr+hXr2N1aXIxILi2wpOckSW8i7WjdfldSrKSDmsx7dlkBWM+ZGoZhgMpUuMKS&#10;xOVHzHv6dK8upUaUYuSlC7a7rokfWKMpKKSve1mvlZ310fQksNf1DTLr7U0cdxDtdDbttKyLIByW&#10;3lgzttAIVT8p5wcDE8SXmma+6Nd6dPAzqYleO4O6LI3ZZCD5gwB2zxya1vKiuDOkiqHBYlRj5FEa&#10;t8ozgBWHBGcY46Vzt3DMuEWHMiKgbduXyxIgbevTLnJ6deO9PDxoyqxm04VYp2km1bZ+n+fUa54e&#10;6tW3/WvRnEeGtSvvA/jXSvEmiXH2e90i7iubeUB1W5VXAmsrksfnimtzLGTk8SZGCAa/pK/Y++PN&#10;ra3Hh7xDBcF/Dvii0tYNUt85Fo0uAzShWIW6t7ssGGM/I6AjcSf5uNWsC6sQrGQZlA+UgBWU8nPy&#10;nIGOnf6V9Zfsb/GO90DxJdeAPEMzW+n6vMtxoEkzgLb6uuQ9srMxws8argZz5sIx/rDW2PhXaw+Z&#10;YaVsTgWn0blG6vF23W7tro3pqKpQhiKVXD1lelXjytddbWkttU9b9N+iP7JyyXtvDcwuJI5FSWKS&#10;MAqyMAyuGGd3BGPY9aXyDJGxwV3YBII+WQcj6jqQOnH4V80/sufFBPF/hZfDeoT79W0SNRAZG/e3&#10;GnkhY8E/eKY2/Qj0r6lZHgl3AAxuAGB52tnKtjH1/P619rhMRRx+FoYulL3aqV+8ZbOL807r8T8z&#10;xFGrg8TVwlZe/Rdk+60s/mtSrEqsux8BlBVs4wQCeeeoDEe56nGaogFZjbbQI/mIY5IKk8r14OOf&#10;xNaV0ro+5QAQckDADEngYx3Gfzpkw8xY5Ygdyt0AyTtBz07cmtJO1k90Sn5bmeYHCPbgnKDKOSzN&#10;t6q+M9QAR15Mf+1VmBfNjCtzIFw2AeWxtOMnhRk49FYVfdVlSKVeGQYkA4Yo3+sUf7YKhh6lBzUQ&#10;j2sHTo3JIJx0JD8/wkE/gfas2veVtY2/D+nYrZNPRL8yne6bFqtjJaTAefAoMZDHIABKOpGMDB/T&#10;HaqvhuZo9+lXK/vYj8rZ6qQCWBI4Jz0HTFbzKwCzR/ej+YZByy9XXryMA4+tcprrGz1nTLq3Dbbs&#10;qjsMhdh28ZA64JrhxtONJQxah+9wzjqvtU5NLlfnF7HRhXKpJ4Vyfs612r/ZnFXuvKS3+42Li1TT&#10;btZ40IiuyY5YzkLkk4kAP8RB5rRtybVikh3IylkZskNHnG36qTg9eCD7Vo3Fql3a4YEsFBQk5+bb&#10;lTjsMfzrOgLXEBgbH2i1fOMhS6DKlQfRk4+orehLkqKCXLGp71P0aTlH9UvXYzqWnTu9ZU/dn3/u&#10;v9H5dy8gU7guQrBgpPBLZJPGPvd/qD7UoBuIuM74jtLEdemGAPbB+vUVPFseABScjlT3PQEHP8XG&#10;D7j3pkKvvLBSoBw3Qnbzwcdu4+td7eibd09/TT8jBK7t1joW7MiVTE2PlJBHBYkYHB+o69OePWtG&#10;AAboscqx2nJx7bfoPb+VZo2xSF1GAwGcDoWJ5A7dOf8AAVoSAPGs0RIZNu7GAeADn+Xp3pwd9+m/&#10;9Mzmvue3k/6/E6O0zJH/AAkqMFW9sdcjivln9rv4FQ/Fv4dS65pNkH8aeDoprzSzCo8/U9KVWfUd&#10;HZgpaTMZM0AHPnQ7AQJXz9KWc+HRwTgja/ovBzweT2roIpAQMFWGCCMZXBx146YP+Ndc6dOvTlFu&#10;8JrXr/TX3HHGc8NWhUpu0oNP/Nej2P5SvEegG2+0pPBLPEGIG9iJIJNxDJyuSoyQPu9MHPWvBPEu&#10;jlRK0SlSgVEBQMYiGRgWUAnB4yCSu33xX7P/ALa/wB/4QrxQ3jjw/aBfC3i+7kkniiDeXpmsyBpb&#10;uAqBhLeU7pE6Dc7KOgr83Z/BWo63qA0zQtKvdRvpyFhtNPtprmdmJIJEMEZJG4jJ6dCSAK+MzGDw&#10;8nDlTls9lfa1utn+Fz7bB1oYinGpCTtLXzXrruno9j4m1zT1jYIyxiU790cayMqnBDN87Hbnjn9P&#10;TJ0GO8tdQX7MkjLkF1gU7myyrsThi7kt0xyeAK+r/ix8CviD8NrzTrXxh4W1DQ59ds0u9LSaNCby&#10;DcIiuYiwE6sY9yE7l3qSOePtj9gP4BeMtG+Ien+K9Z+FUGueHbmIx3Or+JNOiW30ZmHm2+oaUNRj&#10;IuL5XCfMqHh/kdSK8WMKlTE0sM4ypybStyt8vna17LTXpuemq0IUKlVtVI011aSduibdrvX59zy3&#10;4HfsbfHD4x21rqMGgf8ACJeGrqOOQa94wE+lWlzF5akyadZpA11qO5futFD5W5SHlUHNfpZ8Mf8A&#10;gml8FfDMkWo/ESbUPibq6LgWd2ZNE8NwHoGXTLG4a4vHB7z3bRNwTADzX6Ow26IoDkICAFHptAAG&#10;B068VZEkcYY5BYZBz3PJ+6vvx+FfWUMtwtKEYziqzj1ltf02++6Pl6uZ1ZuXsl7OL7brb7W99N1y&#10;+h+Rdl/wSa8IXHxN1vxBf+Mbix+HsmpvfaB4Z0W0jfXoLaUiVrK51a/jaCxWKTcsbrDdMUAOI3AI&#10;/Un4I/Az4Y/A/RbnSvh74XtNG+3mBtTvzNNf6vqr26uIpNT1a8dpbgK007LGCIYjO/lRxhiK68Su&#10;3zEkDr/dXB/2c545rqLBX8hFCs4OOThV3ADhue69K6cNg8JRr+2pYZKq7+9va+/Lf4b+Ry1sfi8R&#10;SjRr1n7OKSaWidrWcrWcnfX3ru+1jcSVWbAXYhyDs5Y88gk9uKyrmIxSDZgRyMVGOXGQSQ2CAvHP&#10;UferWijyMFQFBB2qMDgdc9+4pZoIXjMXAOdygAsQRgg++K9KVGc12/A4VNRlsYq4UYPycBhjEkrD&#10;ORngBcj8QR+duGTbIJFAQhgcudzdieWxjgegHXrVB3eIvGQsRGB83zuR2IVecHcP61ItuZUBLO7k&#10;YCgcAkHG4HIA/CsVFR0jG8o9Ov8AX4myvo27KX/AO2gu4ZQDHvmbA2+WN67iM8twqEc9+34Vn6qL&#10;lIxcAJED8pjUCWZiTkEYGFJPXqBjrVbQbaSMMszsz/fQM2QFJ6KvqBjBNa2p3Vtp9pLcTSIgC5kk&#10;lYZAOScE/dGAenpXVGMqlBup+7b+5eff5XXmYvkjUSgvaXf9Lt+FznrSGWKQXVxcys+0iOEyZjXP&#10;AZ1wNz+w+Ue+KtS3GSMPhRkgqAWZugKjBwxPU9eCAQDgeaXPjHT1u/LS7SQMCURD5jnaeiqvcAH8&#10;q6OwkvL6PzRBJFEx4klHl5GTnIOCTyMD8K5I1aUP3cHdvfW7vpq+35fru6U21OeltuiS+/8AHc9H&#10;tr7zrdCj4wAjAYBBGMgnHHGOn/16S4ga5h3gYZP7p5OOSu4j0H+NZGkBYsxNJuYjIGCqhhjAA9cH&#10;vXRbyBjACkdcjIyeTgYwOBXTGXMrTem1t+1mc8rQkuRXa3fcw4lVcRsCSMkE8YHcYzkn8hzx61bV&#10;mX5QdoXgcjJPXqOAevPX1qtqDi13SrwjAE4/hckjn161xOv+MtD0C3e71vWLLToEXIE8qLK4HTZA&#10;G3SenA6msWmnbbl/4B0r3km1ZS7npU17D9mAD7m3BT36A47dNua5651KO1jZ5547eCMFpJZpI4oU&#10;AySWd+FAH0/rXx94p/af09Irm38GWDX8qeYkep6gGjtlkTcpMVqCGmIfAwSAe1fN3iLx54z8Yyl9&#10;b1q6ukfaRawk29ipC4IW1i+XGST8xYj171lWxlJLfnnFJabfNv8AS5pRw7i2oQ916ty0V3bpu9Om&#10;h9xeLf2gvBXh3zYdPmk8TaimQYtOYJYRyKcbZb51IK+vliTpXzL4s+N/jrxWJbZL5dE0ubco07Rd&#10;9sXibqLm8dmkmY55G5EP9wck+OQWEhUAo4YHIU8nHOfoSD61f1K40bw1ps2s+JtU0zw9pFqoafUd&#10;Zvbexs4lVWJHmXEihnODhQdxxwDXBUxlaq3CEeReV79N31/BdzeVOEUnUnz+tlHpslp23uxginnk&#10;EkuQXHzknezHnBLEEg/Tn3rXt9P3KWjj2qpXzJX+VY1ycyOxOAo6knOMnmvhvx7+3t8O9KupvD3w&#10;Y8Ma38ZvE6eZDHdabDNYeFYZwdivLqksebqMN18pCeK8fn+Hn7Zf7UDPN4+8WXnw/wDBtx5br4L8&#10;GNNolvJbSMfMgv72FhPfDytofc4jfPMY5rlfKrXvVn/LBJ/e7qK++53U8JiJpTlBYal/NV9xNf3Y&#10;6zl9yX95H1Z8Wv2wvgH8GZp9J1PxJL438ZQBoo/BPgGFPEOsmfJxb3ksEi2uktv2j/SZ4jg5UNjF&#10;fEPiz9pP9sf4+pPpfwt8MWnwJ8G3W+P7dbo2reOrm1fKh5NcuoFg0l2jOR9jt45YycC4bqftr4P/&#10;ALC3w5+HUNleSaDay6jCN0klyBOzyIXXzWlcEktuUnOSSa+srH4a6XYQ+RbaZaRwxx4VYoo1AHAT&#10;hV9BzjpitYQqy2aoX0slzT/8Clon6R7lXwFFq0Hjqi+1P3ad/KnFtNeU3NP8D+fJf2BLvXr651v4&#10;ia1rni/XdQc3F3favfXN/dTTuwZ5Z7q7LPKxlJzzzg/St+L/AIJ9+E2XYPD8BjLEYEQIJGcnccnq&#10;Ov6V++P/AArm0d28yCKQoFby/LUqpzlcHjI4JA9q1Yfh7bRbQII9rDO3YM88jBPTFapOLv7ya7yf&#10;Xd6de9vTpYcs0rNW9pyRWyj7sV5KK0sl0PwBtf8Agnv4V+0pDH4ehGXUqfIVtu3BBYsmVO5QMY78&#10;H1968I/8E9fB8EkE0mh2yFdvLQoQdvIC/J0wOM9jzX7R23w308ujvbxs42fPtGFx8wG0d8gc11+m&#10;eFbS1yrQRnG3YSq5wMYyDyuf0rSpRjU5Pdfu9HJtLz1f9djH+0q6ulUv8/8Agn52+CP2NfB2kiHy&#10;dEtVChSH8hVyeM5LLyeB0z06V9J2PwE8OWenm1/sy1COgCgwhCGYFVXlRyScAe4FfUJtLe0XyTFs&#10;YOMuVBXaRgZx39AaJzI32dIlhkjaQLcb28tlXypCpj4+djKsQxkcMSOlXSpU6aatq/K34HNVxFWb&#10;V5OXz/rqfz5/t6fsU2vibQNS1DTLBVuoI5bi2liiTcrqGbAIiPc+o4r+YTxp4H1Dwpqt7o2p20kM&#10;1lO8DJjBfYx+bLICFzjucnHFf6HPxG8Kad4g0i8tp7VLoyQSIIVTzCScjI44+av5f/8AgoD+yPqF&#10;heap4v0fQXg2ebNKkCAGRMsVJQDgqOfxwa6sPiPqtWyl+7m1fdcui969tNve+/da92X4pNOhXfuy&#10;+F9np87d13+Z+RP7PPxev/hf4usbO6vriDRtQvojYXAmk8zRdU+0oYrzzBnZbly3m9NpAcEBWDf2&#10;FfsrftH6h8ePDPh3wxquoxJ4x8KJFKFlkjMWsWqRqscuN5+fAGDjAJ44r+JzVtGNu8izJiRTJHh+&#10;GXawPOe4Yc9PXOM1+hf7Ev7THiHwN4n0fTjqktt4g0ExPod3JOS2oafBt3aZcEt8zqgcJnOUAHbN&#10;Y5vhYxnLN8FBysl7eCV+ZLRVF0ulpLutfM9OrDmgqFVpuLvTez6e6/LS67H9qlj4U8Q67qNu141t&#10;b2UbBsRrmRAoBctKwzcSbug+VQPU819F6XbrZWtvbBGzEgQOoUFmQ7R0AyfMB6/RWjYFT8tfs9/G&#10;3Q/jZ8PtJ8XaLLCmpwxQQeIdORh51rfhVWZnUHIRvmOf16V9b6UUuo4juX50B2nBOdp64GOg5P8A&#10;keZTrRqNWStZWfk7bP1PIlzRi+e+jd7738+np0+Rs2cgmQi6DOq4+cH99GO4MgwZI934jvmuosoG&#10;j2z28pMYxhWwSp69cc5Ga51YHV8rgAAKQSPm/D1/mPetOxuDbSEtkQvt3qORHuIAYH+4Tj6fnWjh&#10;FuMnFJprX7tXbotNX+Rl7WTg4xd4vp09LM6+GeO6XYw2ycblzyCvRgRjvXaaNqfnx/2fesDPGo8l&#10;3PEsfQLnH3hyK82ulEai4iYZwG3R5I2chm9/vH8quxXZMMU4k+YAMkyj7rcn5sc4yefrXVRrSjLl&#10;qaSX3NPv/meXjMDSxVJRTsm7x7wl/l0a3t5o7G+tGhlLhDsxz1Py56hieDjHcflWfdaZp2uWF7pW&#10;rWdvqOm6laT2Go2F5Es9te2V1E0Nxb3EbgiSJomdSD1DevTQ0TxBp2v27WM11bpqlszRSWxlQSOA&#10;BsmjjY5Kke3B4NVpYJbW427goydp5JBzjnHQE+vrXfBxi6dWL5qct7dPLsmjxqbnJVMNX9yvT01v&#10;aS6NPqmv60P5b/24f2E9F/Zm+JTeJfBXhm+m+Gfjp9cutO1SyR7q50S7Om3Ny/hm5ne8WKzs4rny&#10;WhBt5GmhXKyK8ZWvgn4f6Fc+JrG60eC1SHT2a8MLTRGWazWaIIyhXIWXbIs8mAFBe45+7mv7avH/&#10;AIA8L/FPwbrHgjxdYw32l6zaTQv5kKSSWc8kLxQ39oZAfLu4/MLIw9SDwTX8w3xI/Zl8W/s6/EHX&#10;/BPiiJJNJtLmS/0DW4IyYfEXh+8lAt9ShZh8siMds0ecxPGwbjBP0mV06U68LNJXbtpqmlp96u/+&#10;AcWKxNR0pRqS5pRSSb6pP8bXW58C/Hue70f4UeINKvb/AFCWez8Ca/pFpeMLYXjrb6JdW1rLKbVP&#10;LMrfKfuMQFAIyAa/mR0D4WaDcwSfaEF3rN2Gdbq9t5DFFJJlwY5S20S/Oc5HJJzkV/Wb8YLbwsfC&#10;XjWz1p0F0PDGsrpNwoDO90Hgto44ztIUFZZAx6ENkGvybg+C/h26gkuNLFnZ3M1syL5qLIgnKEDY&#10;B/q2yoPAGTxivvMtzf8As721Kne03TTtLVcq2k91vffVfNnzWKwUcTKM6ukoxvFtaO7d2ui2tc/H&#10;j4tfD7xJ4L02ytryxhktEI33cdpEysrY2lJYgQCTngnnjGepy/BWnPJqGj6ZNC7W+r2N1YxxLJ5D&#10;28slrNukeIxFShjkIBK8EjHv+wV18GbLxX4Ru9A1uE3bXRfTbO6P7wxXkTiEtE4JO1CUJB6Aeled&#10;fF/9g3xz/YnhTxR8K9WsLjXvDFhGl3prkWz6hLEfNLJIf9Yc5BDdRX2OB4gw9SEMNVahOTlzTtaK&#10;v8La3Wul9UeBjconGrLEQftIrk5YttyaVuZJvR2W13fXY+HZPBVvpNlZNZW159nQi3MsltLELWaN&#10;UDWskuwRyMxGVMcjBlGeDkK2z+GUWslltUSe4Nk0qxRrhiy7fNiBIO9gmeOD8ucHjP2P8OvDI8Za&#10;Tf8Agnxdb3PgXx3a3UdxqfhvV4pbdLma3SZU1LRvMGy+jZi4whJTeR0r17Rf2YtZ06/tUd4rZEKy&#10;pcyptkV9+QqJxmXAGB0IPp10r5rTw8qkVW5akNXZb7O99mn0s9npoZ0MBOty3p3p1NL7NbdNLNdU&#10;15WPlj4Ffs9jXtYgur6ya107T5RJPKYmWJUjJ8xsFSJcnAIAAyQAQeT+3fwu8A6hrkeh+DvDGnML&#10;vUmgs7KNG8uG0062jHmT3LxxnEZ6nAxiAg9gfFdJ8LNYXFh4dsvKjV5oZdTMcaoHZAu6MBOFwQzN&#10;zyW9q/Zb9j74VCx07WfGV9aLDPqNva6boctwAqx6ZAxM0tqD955riGTc3G0Rkc7q+GzPMauYYjne&#10;y2julpv69337H0mBw1LDYe3LaFPd2+J9Nvu06XPpD4DfDKT4Q+DbXw0kTtfaxBDPr15ZXU0AFyir&#10;K9qwCbJrdGJG6RSCRkAHAHq9/EVuJLqO3NzPgLAWYTSKrA7ZFRxiMg7jkAZ4/DRstTtn4ZSyQFEf&#10;cSokYYUHOOWJHPf8azp9QLrebGinvGuACEfYsUBYm2jO7G52BCkjOC/fFeb+7jaL1ts9Hr3v1f8A&#10;WxcpTrNz2enfbot9El08kx1rObexhlu44DOhkWPKgO3PztIfuqSW5KjJPQYwKiu4pYLaDUbMpNI/&#10;mt5UhLKjA7twQtlu+TxjGMU9RbRaVb29t5jvb72nNyWneGaW5eRxJ5jk7cvIFHRFQAYxw3S9RjF8&#10;bWaO4MayGVldR5nkPjK24xjbhTjn+LvTl70Iq6itL33v8ra+f4C+FzTTk+lr28il4dnuWNzeXbAs&#10;WceW29YoDLuGLfILM53LwSBgcUwx32qXUrGYIPNjZjIzESwtldiRIyhcKBhuceh6V1sVpoFzNqMc&#10;F6YIvMgmjt7pd0+ZHAQjYwCldrY6glcVTvpJNOvAsVtEIpEU/aGU4KBSCeDn73IHuKS0gqbXOot+&#10;9fR/MTVpe0bSutrPTbfoc5e2BtI3nt5I5WiB3xyuRJEgJBkIGWwCQe2R0FUNP0+7+051CSNbVS7S&#10;mPe89yZB+7jG07fLVsHkFiegBHOzJZTTXK3F35geS5jSxEAcKIZY8yPdxkgGP5TyeRnjrVn7BFpi&#10;Xv2FBtuJJLvyTIzkXM7ZmIMjExjOMKMKuDgCnHDuXLPlajHz/Tb5XE5xgmuZOUutn5d9rX3sIWit&#10;Agjc+VDEQgAcyJIcHdJIVy2UzkdsdagN7GssUgt2n8/YZJXB2wFWYCQBhlSG7c5z1xT5p0tVkSNv&#10;MkeNSWcCV03gn5VJG9sY496Z5LFo2P7qJsY8w/NLkjcDH/BknGO3HSujSSdtFHoldp6L07o573kp&#10;JXUuvf8Arc/M5rC3S5W8iUyTSbVy/BiUqP4c/Lxj8OfarUhneSJFRVyxHqxxjLBV6r9cH0rUGi3Z&#10;djZWrvArosgBbKBfmIDHqu0j/PNaEEEZOIoyrLlSgUl9w6g+vPr61+NU005NxUXe2nfS9tNfzP3G&#10;Wtuq6/p8ilbKANr7i+TuUE4AZTjjoEyp/AY4zmqF5E2yRdjbyS2SCx28ELgjrj0zzXYx6LdDdPIn&#10;klcFYywaWfgsGKIOMZ746cdaz7rT7hkb7TbhRuPMisDk44Kq/Iz6ntWzhOdJxk/S/b+upHNBSVpX&#10;/r8TjNJ+yX8s6+eLR7eIiWG4E6BiHwPnZNrMScKBznqfTRl0dLhiWO2M5CcHqcsOCMsN38u9akWn&#10;24xGqYJVij4CnecsxCqQOM9xViOFlTMr5JAJJJ3kgkNley47d9340oUrwhGcU3He2z7fp6vp0CUv&#10;ek09Hay6q3n/AJ7HmereH4JAYRG0h+Ygoo4Gdp5XkmvCvFvgvyzKwiGG+UhsEBc4DYAHfB56D1r6&#10;7mRp7dporUxsdwEVwuxyEkZTu5OAwQMMdm7dK5LUtGF3HIGjXchDgoCdyN95TvyScnHpzzXPXwqq&#10;Qb3tayS6fnsOMl21f9dD8w/G/geSeCYG2JYGQOwGdpIJRlHUchRn29Oa+MtZ0PUdOnvP7U+zjDsI&#10;rZFbeYwTtkxjcQVA5AIBB5r9lfFvgdX824jiVlcEFQMbO23pycDvng/n8a/EL4Y2jXNzqK2KPNJs&#10;ikJUsFjByrbW9Cf/AB7qRXHByw94u8lO1r6Nba/dfbc66OIcXaTfL96Wvf8Ar9T4IJXyyjopcoVO&#10;Tt3sADGwDAFwSp4GeeDjisQxANJCGaMsQUyrArHlh90KQF7Z9z9K9b8X+GZtNufNWJl2AooIPCqx&#10;2y5X+EEkkc9Qewz5tcRmJY5ULb4tx2lQDhsqxwW5yefwzXsUqkZqPLPWS11vroenFOUbxmot+uu2&#10;3Y56SKPLpI7MQpI+bJz/AA4XAySw6ds/lmJczaVdW15ZM0M9vKlzBcKWDRypIs8WHGPmBU/oc+vS&#10;SIGjJzGpKMUIAPzDkk5JAYjt9RWHc2xZTuSMH/UoX5UhTnY5yeMjjoOOO+emEVFy1tfvazvby7Gk&#10;Wk2720tqfrh8HPH0Xj/wXpOuA7NRWNbHVY96fur6BQsjYDcK5BYYwBvxxiv19/ZT+Ip13QJvB1/N&#10;u1Tw9tudPEhDNcaW5EciLk/OImcA/wCy6V/Mp+y98Q38J+NpfDepTLHo/iQJb5J/dQanGP8ARpQT&#10;gKW+ZCOMbuK/Yj4VeN7rwH4w0PxFbMwS1u0W9hDAfabGZ/Lvbc4GCrRMdvo20/w18NiqVXKc0l71&#10;sLVd9n8MuisvsPtron1PJxuH9tQlCKvOGsOmqWyvZbXi/P5M/abaGwnBjC7ZD0zGQShBGehJBqk0&#10;7qzxsAQ424yCcEbGIx1JQqelQadqdlqdjZ6nYzrPaX1vHcwSqQVktp41kULj+7lcZyflI61DfTNG&#10;CC2QAuWXAJPO047jB/WvY9pNLST3W2vb+kfNKMZJXVn0Ibq9S3iLzIHaJSJASMKyMWX6kqSR7GvJ&#10;vFWq6dfLLE9vGpPm4JZE3DG4YI6A9R710Gs3jEEDPlkBZ+NjoiHh8gnO04z6oT6YPifii48tZlAP&#10;y52jggDoec9MHj+VaLEVXBqWt7KzXoOnhqbnF7SXn6fqfIXxb8YafpmoSadNa3lv58zwqI43mjeR&#10;2ChS0YJHLA9MCvxB/av+GsvgXxu/iWytnj0Hxes1yyBHVbbVwzNeQMCCE86NvOTkZYyAD5Rn92PG&#10;0VtfSF7pN7pgpMxJMbDlWfJPy8DB56V8KftFeEx468K6poU3lC42fa9OuSpLxXturNakAAbUPKMR&#10;g7ZGXvz5+HxFXAY+GKr1FOk5KFkn8Et76acrSkrb2fd3+nwWIpqVOlF8kJK0m3dXurNf1tdI/GyG&#10;WOTYIysahFkHmEK67QcRspHLbfqMj8K02kHlcq+Rx+73Mw3KxUgqCoPPp65Nc7KLmz1C6sruExXN&#10;tcz21xE67DG0TmJwFKglwynkCte3MAdVXLFsnlnUZC9D13NgHp68EdR93OFNR5lK/Nqku2juenGU&#10;XfXVO3bVaGvbsAFYM5TaHUEnd8wLnczhdnO0DGehq0ZElGHcojgKMZ3deRtI547j19Ko2YR41YEb&#10;vmYxsByRhg5Vm9QT7Zxxmp/PWGPdsClpP9btQhsjedxAGBgnpjPPpXE4NqLvyyT28tPlt3Oq9opR&#10;l7q3ev3W/JljKKAikKcSjB/i2HcWGM4A+XI6k4x2zFJKSAxDRsMKyKFw0jYIB3EDkc9e3TOaZG5k&#10;MrIw/dlnQMcbgdrEjuFzwNrDkfWkYhyGAJ+cgBXwOM8bWwxzk9Tjgdqj2cmm3o21Zp3/AA6F8y51&#10;aTfdd+unmTMHlCvGRkBCQMAg52sWU9COo9xyKzpJEid90i4J2KqjauVcs527jtGQxx34q6XAGyQF&#10;VDDeVJ6HGSV4DAA/gaz7lZH2+SwOzyy2VDDkspCkHnG1Tz68DipjSipPnVrLR/db/hzdS5byj7za&#10;Wnk7af1/w2nGxJMTBAVAIfO49ScD5jgjnBOOB+Fes/C3xZN4c1tEdnbTr4rb38aFjtRmT99lM/vU&#10;JJHQnp3Brxlh5Miy7SZP7qjMasV5BGTwe4/liut8Pyt5sYQGMM4MgycEZ3KQrEhgHJIHTjvXBiaE&#10;J0ZxnG0aitr309bPr66nTTcWuW1m9bH6f+AfiJrXw08UaP4+8NPun0yZIdYskY/ZtW0aRl+1Wtzg&#10;/daPJUkfKdpByBX7o/D7x1oHxE8J6P4v8O3IuNP1i3WYxHBltJwALizuEB/d3EcgYMCB0Bxgiv5y&#10;PhfrP2/SV0u7zJJFEbdWJ3b4kUKh+Zx84VdvTkY6Yr66/Zc+NsnwS8dP4S8SXbr4B8VXkSh5WJh0&#10;bUpm2Q6gu44jhLEJMPTD9QSfh6CeFq1cLN3g3o7ddPe9Gt9N9TysbhZVW5qCeIop3S+3Dd9/ejuu&#10;tm1roftzg7RyCAVbaMfN1wuPoSfyHOOY4sW0hTayxTHeCAMpJwSDz61Tt50ntRJDMskTxpJDNGwZ&#10;JInCskqEHBTGMEehIqch3y5G/pkAAEHJwSR1OCM+vrXY7ppPXlPHtdvW8ZHUW86hVcDhR82cBmBG&#10;CMY688dK1UYsc5BBAYDksDk8jnoQew6kE85FcbaXLgEOxJUbfTA3cZA77c4/KtqO88vgOdrgAsSM&#10;gkhcBemDg/T6YrWEkk/Pt5WOWpSabW6/pnZ20wVCjMCVwdzZxkjIGPUc9PSnho2B+cFtwwehHXBw&#10;V7jFcmLl2YBMhcElix3MpPHPrjnrTvtYifa+chRt5DZJBxgdzzxWzrx+GWjW1/8AM43QknufFX7b&#10;n7M1r8VvDsnxD8Iaao+IHhezb7dFAu2XxLoVsrSSWx8sZk1G3Vna2PO9S0R6qV/D5w9q2LhX2xNh&#10;kZlBDBivlyAuNmGU5B5JBFf1QQ3isuHZQcYzgHvkBsN6MeD61+Qf7bf7NI8M39z8XfBOnqnhrVbg&#10;nxRp1lGY10jVrli39oRrEvyWFy5O4j7suc/eBrzMXTaftoq8Xul0/vfPrb16tn0WS460fqdbSa+C&#10;T7L7Hr/L/wCA9kfnGUikjLpGI5AHwWXawCAuQm5f3iHbjJ7MKz57OXy1kOAXyzNKh+YnLPnYOVXJ&#10;APHUY44rbjUSBI42A2iMucsd+zZuRt3Ynb26ZzkZzMYDhtjZySqszEEkAMzKi42jgAEcce1cSnaV&#10;091+Git/W35+9CCak7aXutX5HAalpMXk/dLOFMknkhl3CRcDl15wp6AE4PAriXjvNP1G11ezke2e&#10;yniuYZoSDNDcwOJo3BKZSRXiGDkkk+oGfW7mNhKquNw2h36HcDwME/dwAevPHJrj9W08Isu5XYyZ&#10;ZkiDBnBC4DEMMYKk46c54rswmI9nNRe0mr77O3Q1cFK8vtdLaef9O5+0/wCyB+0Kbu18M+L7Wfbq&#10;FhJHZa/abtnmToEjvEZe0UqZdO2XwM7a/oD0LXrLxPomn6zprxy2mpW0VxGwwSBIgYq/91skg/Sv&#10;4n/2dviNcfDrxrBbXcs6aD4ilhsrtGJMcFwSfsl6SThdrfKxPOH5xX9OX7HfxfhvYj4E1S6TZcxy&#10;XWhyO/WUKZZ7QMTjLIDInclXA7V3ZLiVlmZVMulO+Exz56XaMnZW7K/w2/wvqfMcR5a6tCOMpR5q&#10;2GXvWvdw3u+t49fK7P0AeAyopOSUIVuOx+43t3/I02AIpeMLg8nOMHcfc44yKuxykZJyWXIYjGdp&#10;/h46ZG0/XGKinhZJRMe2MckgoOp6cjp+XvX3MoappXta/wBx8NGWlm7XKeGhl2tyjkEdOGPBA9Qc&#10;gdfQDvTkQLIYiMoQWQngqpOWTOeoJ6HsccYq3MiTReYoGQPu9jzyCR0xzk+lVPME0fGRLGx6YySC&#10;cgjPQ4PYdahpJpNbbfhdFr3k9NUCgqxGMHPyjnAyQOncBsdOz1maxZ/adPaRFzPpz+bCP4ipG4KA&#10;OowXX6itRZRJtbJ+UZOeW2kEYBI9AR9QKeJVSQO/zRyLslOAchsYPQY6hvoTWVSMKkJQnrTmnF6d&#10;H/lv8i4ylCcJx+KDTX9ea09Cxps63Wm28y90Xqc4bAyDjpggg1UvoZYpI7y2G54+JoRwZIvmJZee&#10;SDg81Q0dxZ3+o6WeIs/arYZOFWQkuqjoBv8AT1rWkuFibJYBcqAG6DJAyQOvf86mjSVXDqEnath3&#10;a/aUba69Hv6O2xNRuniHUik6dZXt3jJar5beqI4LiOQCeDDQykllPWOc8FWx90HGCOzD3rRDDAfA&#10;IbhsckDoG6dQR/P0rEZFs3kuVBNlc4WdUHEbtgeaoJ6f4ZrQt5U3eQzoSQAGPVgcbXBHXoM+496u&#10;jKTXLUSU07Ndn3X92W67arWw5JXTheUWtG+2mj81e3no+ppBQ2ADz1UYJJBIJwT7H/PNSWcgV3ib&#10;JC528E5UjAz68A/kT3FV043RudrIAVOSQVzgck8+/PTGeTVSa9jjkDJl5AWwAMgZ5O844ycH8K10&#10;i79f+CZtc6a6P89NjoQFhkB4Eb5GBn2wc5+n51pQXsUKsspXaq4HXJyWwME5OePrXJG+muECJHgF&#10;upzjkdjnJ5pyW0jD99JkN8xXO1SARgc8t/F1z+NOOI5W1D3v6RDoKSXtZct+2/Szt6aEXjzSfDvx&#10;D8N6h4S8Q6Yup6RqCp5iu7RyQyxMGjntpkIaCZWHDAhgGIrkvBHws8GeBbZLTwr4a03SQAoe6SBX&#10;vZiOA897IrSyuQBklsHd3r0CNrS3O1VViCMFlzlu+3PQ9Pzpsl1IzghQmTwOik85GB1BB/OsKn72&#10;cZzSUo6Ky1t2ubUpTpwlRo80YN3d3u9tlp07GNrngjwh4in0u78S+H9K1260S4e60iXUrKC7awuH&#10;jKPPbtKp2SlcDPOa34DFFGttbRxQJEoRIYVWNEXspCDCqOmB+lVg8jkjbvHDMxJC5HHQEYxg5B/X&#10;Aq4qZKhgqr1HAAJJzxkD6+vY8Uklfmilru7av+tPyIfPZRqScu13ovRdN+nnfuAO0BWkJJBIWPna&#10;pOAS2exHJ6cVdjjZRlQi7vmAyGkB6YwTxz0NQbUQAgb1DZHlgYHIBJLeuD09PWledECh5o4F7/MN&#10;2PfPXt+HWqVla7svNr82ON725Xb+uiRpKkYKljyTklmy7HpwBnGRkH612ts6CNUiVmGxSDg7RkA9&#10;hxx34rhbaNPtcUbfOkgEgkB3A+gKbeQVAxjnj8+yBJkXYCQAAY95CYHcgH73sOPxNdNFWvJK2tvP&#10;p1+7YlpS03uuul9vn+JrRrKygs4UYJ4IBHtx3yfWmJEzylRK4X0AAZgeMDj5RwTknn0qHzCF5bOA&#10;TgHAJ47joOfrUkVwwUcqRnJIG0c+pzzzXW4xaSe3q9djLWLajZy7W0X/AAf6uLdadEI/OUYfADAM&#10;xYrx95iCSee34dKzRdCLaigIBySTtXK+rkev862fNeRcKu44z8w+QAkc+/XvXNahprtNumlYxk5W&#10;NcqoPYDC9enPB96xqRjFc1OKV+39dSoNyVqkvTXsD6+tlJvQvM65ASDczNk4CqvvxzjAzya8H+Mn&#10;gP4tfEptN/4RvxHF4c02K4WS6tppZczQOB88ixD52HZWOOMV7pDa28I+WNSMfMTycZOcjPY9ck11&#10;FlcxPCVYgNGuAvBwueAAeg/z71Ccqnu1J2h/KrWfrffT07mql7NxnTp801pd3+9WfTocb4L8CWOh&#10;aRY2+oPBqGrW9rDFLqLwRo80sagO+AuEUsG4Hr612jMuCuNnlEjAUKPlA4H688nkelQz6lZafC9x&#10;czw28KKWea5lWGNAASxZ3cAYA74NfOPjz9pLwN4feWHTLqTxJqaFlaHTmUWayBcjzb5vkYYBzsDt&#10;x0qZUqVKPu2pxfmtf6+8L1Kr99tye9td7dFex9EfbFimEicEc8nPPTnBrjfGvxq8EeC0aPU9Xgm1&#10;DaCNKsHS81Avj7rwwti2bJOBKyZ7Zr89/Fnx28e+LmltoLz/AIR/TXB/0PSi0EsiEfcnvgfNmUrk&#10;EDYp6Fe9eWxxTzyF5CXZ2MjM2d3mE/xY65PX+Y7cM8dGndUo8zfV6L7uv4HVDCSlyuVopfN/5L8T&#10;6e8b/tS+JtcD2fhexi0OxkJja4lK3WpuuSNyMy7LfIAI2qWXP3j1r58u7zWtcuWu9WvLu/mlOWmu&#10;53mY5JbhpD8vB5xjp0xzTLLTFMbXLbWUs5dmbYkSxgEySFj8ibW6k4+U14F8Uf2uPgJ8HppNN1jx&#10;Q3izxUodbfwf4Hi/t3VTOB8kNy9viGwyR96eRFyep4FcE6teu5SnPlhHq9Ir9PzZ0wpwjLko03Vr&#10;PaKTlJ+iV3b7kfRtjpIATajSZPCqMhc5I46dW6H15rmPiN8VPhT8G9M/tL4m+OdB8IRPE0lpp91c&#10;efrupbCdq6Xotmkl1qJzkExROq/xFRk18E3vxr/a7/aIeLSvhD4WHwU8HXatHda5PAmo+L7iIzlU&#10;NvqVwnk6dvtjESIYBNG7sY7khVY+tfCL/gm14dm1NPGXxY1bWPHHiiaRry81PxFfT6xeXM+7YWuZ&#10;753aV+uMHgY5wKypJ1JctKm8R/e1jBX6Nu0na2qS7a6nX9UcLTx1dYWN/gjapVt6J8kL9G3J94nn&#10;Ot/tu/Ej4l3kvh39mX4U37xzO0Efj/xzaOAVkJjW507w9E5UEEgqbiSQHPzQqeKu+Fv2Ifi78aNR&#10;TxN+0j8Q9e8U3AYzR6PNdy2+iWcbSLKlvaaTARDDCpZwEVOO3GK/WLwR8JPB/gu2S20LR7Kzt4Qk&#10;askManEe0BThe/Nenx2arJHEEDx79xIIUKic5HB5yV4x36gV0xwM5SX1itzRX2I3jHVWs7Xct9bt&#10;+iM3mFHDv/YcMqU/+fk/fqvzTekfSCj3Z80fCj9lr4c/DezWLTvDumrIoCw/ul3iHy49kztIgKT7&#10;/N3AfLjHevouy0nT7JTFbRQxxwA79ilVUIfmAYgAttK55/nW0qqoC20EAWMoAGQiNF3HeqkY2nBP&#10;bkmp441UgF/MJZiikqB5b4LKwHGBgYPt712wp06a5acFTj2Wx59fEVq8m6tR1JO123r+buZxthOZ&#10;EFvtEbpy6kK0bguWjfb82ADx74JqWPT44lLMSdqtwwBQq5wA4B+mBWjFOwDLIBlcBV4BbcTjgMeM&#10;Ae/NUmmusN5cICsSHEkhVwOAdoxhuA3JOeRVSSi7bv0/y87Exfu8qdk7X2622C0s4HVj5ceNwzjB&#10;zs6D6jjHXOce9XXtYxyE2hMEZwVOCBg46frgGs+1dYZJwXBDuzIoydisv3QPUEe+SeMVfS5fJieT&#10;zQSuNwUMuByMoB8x/Ec9KUW+Vc2kgnBuTcdbW/pehbRIlSVVUqBwrA55PTDHp6fpVeZ4oYZJX3iK&#10;Bdztu3FUXJMgYH5uR9cGpA6uCp3IG9cEZPQ4J46j/IrJ1pHewu7RWKtcQuiMvGCRj72Rxz9P5Bu6&#10;TaV2iEnKSvpt/wAOeea540ub13t7EeTGCUM2czyKDjco52Agj3496xrG6u5biKG6a6uIZSFjljlZ&#10;XEmAURnPC/MoIJ7jrXn3irxNovgXzLvxJrFjZSoSqRPIstyynkOlvDlpGwp4xznmvib4vft56H4C&#10;sLqTStUsdEQJMsOp+J5o2diquhmtNDVlZ5GJUxOzYDR/NG2cDhpqrVkrxd3q/S+itv12SbOybpQj&#10;aDUpPazu2/Lz8r6n6kt4i0fSbW7u9avbPTrG1jEU13fXqxKgjDFjNLKQN3yZzkkk4AJr8eP28f2x&#10;/gd4d8Paho+j23/Caa1cwT28Kwr9l09ZcPHmWeZA8wAyRtQK38LmvyA+PX/BR3XPFUl8ugXesa/f&#10;3Yumi13xBdSJZQI5ZT9g0KNljtQpB6JCSApYs3X809T+JHinxZd3Wp67qkmuXkkyBzI4wqvHvMUU&#10;Kfd2jGSQc9yec+3hsvr1EpTjyU+ras3rbRbeV3b5mdPD1JzjKpehHTb4n5eV13szN8e6vD4j1nVt&#10;buUTT4JrxpTp2nq0MVtA7M5hBlOdpVcFuTyO9UfBlyYtb0u50ZPs1+2o26wzRGQzjy2BGJDlvJJI&#10;GRnIHTtWTfXEshlDRqRPICWwGwN0ZYse7YTHGBXfeBbOEeKNFjkinSG4mij4idiqOSscsXAyQzRn&#10;GRnaMHvXuckMPhXSceWCjp1VktV538z0IxqVKzqKd4wS0t7zaWjUvL5evb92/wBi/wDam1n4JeN9&#10;Mubu636TqMdtZ+LNHMjGKa1kOxrxYTjaQQ+GwDkHHIwf6tPh7rmleK/DGk+L/DWp2+paHqcENzaz&#10;RSoWjjmRX8iUqcb0LMOOoIPQkV/n/wDh9dR0HxloujpqF1ctYahpnh24uwXZbx727Z5DOJBuA3Tq&#10;eSdpXOcCv6C/+Caf7aa+C9Vtfhb4y1FpPB+vz/Z9MuLqbjSr6V/KW23E4SLerbcngnbkgqB8DWoR&#10;wGKjTVRPC1ruEtuRv7LvqovpfVPQqrGVbDxrrWo0uZW+NdHtvbbq0f0kh0eMbsjgfMDzz0x+PTrz&#10;x61D9pMRCN1OPmC5BBOTkY+5kc/3TzWPb3KiOFrSVbmzulWe2nVtySQyIHXZIDgjbtwa0nHnRB8q&#10;rrg9AcYGNzD+IYyG9V56itnLbmSjLt939I86LSeuqb8159PuNu2vBFCVZSYSdrryWty3UEf88uc5&#10;9/TBp6NcWRYWrLPbyEOIpXxtLZ3KG9MDj86x7VvmyoCuFMZRuQw5JjcsfmjKjKn0xirMlwYFBYM0&#10;C4wVyXt36FCF5MfoeetS9UuaXs+XZ9u69Py+40i9HGyk3a677W+fmfLHxA0T4k6V8SpPGvhTUhaa&#10;XObCWU6gxUaW0Ea27wWRjJMkMjgyFQBlnOSeAP0J0y5g8RaBYaxExL3NrC0yEbWjn8tfMQpk7Tvy&#10;R6gjGQa+etRay1mW1tg3mQfaEedJFGwlduI/mHTeM84/KvTvBV1PoubWV2e0ZsMhwQFYggoAByM8&#10;d8cetdGErzdSVNyVSi9LpLd2d9LaW+ere5w5phfaYanVo03SxVB8y1b5odY66pt6rzSXp3kWdiBt&#10;ytGNu5s4YZ47Z46e2a+dv2nv2c9I/aK8CHQb5bWLxFo5l1HwjrZDx3Fhf7SGtJpEbM1hcIoSaI8c&#10;q6kOgNfUd1ajbBdW6742G4beVdHUcDnpk9/Sq24wJ3KllKbgCVGMFQAeSD/P3r38NKVGcXKVnBpp&#10;6+Vvv/rc+TlVjXinGKbd9HrZ31Xda6/efxkftPaDZeGdbn+HFxoMmleMtJup7DxJDfXM3lpb7m22&#10;1vbyoVBcojh8fMjKynawJ+Hbv4eahY3Ctb27+SXLOIkaXZuAA3bMgYVnweDk9Olf1q/t/wD7F2i/&#10;HTTL74qeFtLiHxJ8OWCi6SyjWG48R6LaI7yRSNGubrUYFJaLfksgZP7tfz433hDUfD73NvPYF/sz&#10;FLjzYhHdIdxVkKKM+YAncDGcfX7PLq1HFwlK6jVbXNtq1ZX69EreSszzMVTqUrXellZatJPWyvpa&#10;7b08z4stdMuLTULdLS0Z1illu22LtXe52yyIrsMszhMkjHzdu3o9hrFzZzJHcKIlJ+bzA3lsDgFA&#10;wO3d+JH6V7kPA6X0g1ARfZrbDySSRKGiIkzsjkO3h923ljgFcgnmrB8L+G9k9tr93ZwBYv3EomAm&#10;jUcqpDMRgZOCvfkYxXuUsHJSUoTs2100srXv5/0jy51U787tyq132PHfGWgfCTxxo8EXifQQviG3&#10;lWXTtas3a0vdMaNcwXVpep80c4kJOA2MZ49fOdS1+78M6bcnVtftNdv9Pnkh0e8+ziJjp5QKjahG&#10;j7DfrjBkRVU43BASa6b4lan4Y0e2l0q3dJnmEhtdQS4KyrGqAIkhDYkkDcBsYOeFU5FfKFiupa7q&#10;i2brLdWbSNskzLLEsXygGRuj8kYJ4/2etdWISUIupbmWu7X320fpbdGFCM6k3GFvZO12/lt+Tem9&#10;j7I+Bfh+XxtqemvaRy3Goarfw2kMpDgiSeT5zsJbfBtHzEchdxxgZr+gXw14cg0Hw9peh25aFdP0&#10;yC3iwB+6t40zFJuxgMy5PUZMnTvX5ifsO/CG4lnn8X3AlTTNFtvs2mGMeWlxeyqVeWIY2+bHGXG7&#10;Azu9K/Uh7rNktrYqIrrckXmSsGdvlJQqjMoOBksPvHk8mvIpwcqkqqsou+/XVbWt9/c7sROEKUKD&#10;u2rPS3ay6dN/mXIbWbylWe5trjTpij23CCUTpINrNIDkgnpxnIqlf3cVhM9xdoXs3Vo/KFu0kyOj&#10;qvmgxsQy7RlFxncM96LC5urhB5rNHdpDsjtrs7YmkDYzboDyRtGDjgHHrVS5tEY289yzJGEDPZSM&#10;0oS6mcNIXkZs7RtbaAP4ge2KVSEFSfJZylq21ttpf9NzOlOSmuZtRWit/WpYu5Yo76ECQxQxyuy7&#10;WJe8Qh2eOZdvy5BB4P8AFj1NUL+5hju4FmuJbWa6LW8T79skpZd0aLIARkKDhdwPynGaddWCiJBc&#10;BGMDShVYGRvLbG0FmA5+bB9lHPNUXhk1G18iWAwfZytzHJI8coUxOAFjPJAMfmcdQCcHNcXMvhlq&#10;9NG/TyVuy0Ot33irLvb+vmacjxWjQXE0IuQrrZh4g/mIsZGJbn5Tj5n46njOK6i7MzW6QyqZY3VB&#10;A8UyrIdqozEMxBByw+uDgYFcXZ3UuDDClulv9oVZbl5W3JIzBkOGU5+TeRk/eGPcbvkQXBEAuYp9&#10;m+bEisF80OzxCLD5B8rJJJ5zwOMV00KqimuXm00vb+ncwrUuZpuXX7zQmNyJZAkxlZ0Z1uJcyQW6&#10;JtDxtsZSDsLEZ67evFYF5dy27r5aODIGf7U58wxuHwjNEn8BHfPAAz1zWlCsqi4lt7uORA627wYK&#10;hF2gMvB4fnIYAcUCxWRJgFEoZS2XXATcVXZzwFAjBIAySTzzz20lJ05Rbs29Hppt/wAHzOOpb2kb&#10;aLTTvb+tvzLEmh200UF0t75881uZpAhESI6KSSgBJIBI+h71UsXlu2lsbpyJUVZI5FjICRAhn+fp&#10;I2OcAgnHA4zWJpqvZ6h+5knEjBkNs6/6O5H3mjfaSikY+UYHGcCtu3uIhLcJJbzCQkqHLvlTMxiK&#10;s2cgYI6cAHOOmOWjGq5c7mt2mn123td36m9SdNxiuRpJX0/4NuvY+VUgEar9wRkMBsBCnAAACgdT&#10;j9TTU0i3R2ns4VSRzmTAUeaWGScFuuB7VqW8SqGVvmmRgAMY+UHClQRwvpVr7KAu470YEt8wGGYD&#10;JX5VwB747V+XxWzl8Xn+n/AP1tzeydv8vTqZ0MJQsTFtJYgZ25AB2/OcknJBOM8A+lQT2a3KNA8J&#10;y+SGYEbOCcg45bORWyDGsZ3gBcgsvDhjgoCpPfPXngVny3E0A3tGJbcHLuABIqEsS3T5h19OO1VL&#10;3Unp5iTd79fU8r1CM2d7LAzrEkTKI9oIfd1UbiOcnA49qSzSFpHaUklGjc7uWAcEBWJPTKnoO2Kp&#10;eI9O1HxJe79M1WG0sBIvmj94140gbIxgDagIXv8AWugg0+CENMMK7xRJJIWds+VllYIxweXb3Gcd&#10;s1yxrTbfJT9xfaezfW1m2redr30OyXKqcby9+S1Wum2/yI5bUMD8xAdeCcBcgkYyf8O4rONqsiiE&#10;R5YFlO3oyk9Scc9+K6BVV1ZVDOwVgMBVO/grncM9+g4qoPKhWXzDtaNyqso+ZG+6+RuA2hvXrtzV&#10;RhJpPmsrbvW/p5ERm0rb3+/+vvOK1nw6kwMYjQKwyVBOCQMEg46cCvCPFngSKRLjEO8uHBjYAqeG&#10;zg49B/Ovqx4EmyRNuEeVZmZcdXLMAB905GD0z+VcpfaNDcTM+HYYCKSx8p8t18sEA8k/XOa569Bz&#10;pu6vKLsttH5/oa0pXur2vuu9j8rPiD8OHEU6vGS481cFOsbqChJxwvyt+K+lfFvibwtLpryo0Mqh&#10;TJGdy7SUIwCMjpn86/bjx14EjvH+120S7IzsuFKjPkvv5IPCsp+bn3Azmvi34n/DGW5W7dbbbsVj&#10;lAoO1QGG4vjdwV/xzXnQlUws/dfbXpbTX+vvO/D4jlbjJ2g9v8j8xpozATGeWCgwh+hQ7hnnO7GB&#10;n6e9ZzRjAQDcu8P5mc5cDa2znlQQRjqd1eseLPCN3p8rP5Jwpf5ccndu3ock4+UD8u9edT2qrGwh&#10;Zxx5jll2xg5G+IjJ+fAGMEDnJ7V7tCsqlODj7zlbdf1v+B6MHGSVmnGVrPpr/X3nITSS2tzDeWsk&#10;sM1pNHcJLGSDFJFIrK65PByB39K/Xb4D/EWH4g+CdN1N51Op2QTS9YjJyVvLdVCzuo+7HImxs9g/&#10;XIr8nJosxncoI3jnLF9xP3WAPH3RxXtH7NfxEk8B/EBNL1KVItB8VSW2lXLMR5dreyShdMuiC+Fj&#10;8yVo3YgALPubGyuDOcC8bg5ON/b0PejZJtrS8bdmum90iaikopfE0/w0/wCH+R/Tt+zB8Q/7S0Gf&#10;wbey5vdHQ3GntI2Wk0+V8PGpPXypy3GfuSjHC19O3srbW3EEqpG3p0PzIMHtnI+tfkL8OPGlx4P8&#10;S6Vrlq7BrSaPzYg7AT2bkx3UMgA+f90zA9eg6Hmv1Zh1a01nS7PVbOXzLS8tYbiJwQPkkUFWO3q6&#10;sdrfT0rxcDWjWpJfbpWT81bR/mvlfqfNYyj7KvzJL2dW8l69V+N16+RzerXOwyjf8hXBJGcx4Kox&#10;HfqQ3s2a8i8RN50UgBwVBAKkDKg9QfVTxz1AzXp+uOX3FSFOSOegdgS6E4xtYZx2/IV4vrl1GrOg&#10;ZkblkHJDYJXBI+hU59R9a7X0XRf8D+v8rmMbNKSTTXY+fPF+S0sZHyuZFbttYjJTPo3BX3xivljx&#10;cqMlxHKQWiDjexGWB+ZDxjIOP59a+qfGrDy2kif5X4ZgFKpgkxyEAjhZAuef4ua+SfGkgQyTOu5o&#10;y6zx4Uhldysq4xxh03d8AjjFeTjoP2m+iavqtb22v9/qejQ95RUY2ttpsflf+0f4MGheIo/FVhF5&#10;drrLFL4RoQkV8BjzTtHyiReT0yQe5r59geNkIdnbOCzRPuYsW+6D6kAc+/NfpT8S/DkHizRNS0WU&#10;owuo2a1bBURXC7mhf5VBxvABI7E/SvzXms5NLvbnTryBYri1upYLlHLIyzIzIw2sORkKQT2ORnof&#10;sskxjxWFeHqTbr4Wyu9OaHR+dtnvol3PSguZRkrKVrNt9Xs/67G/ZjKqQSUfOARu5wuOnJO3t3zn&#10;sKtTbZU8pwqqrFljIcE7AduSvAA44PXOKybSQAxqJSWDgjKozBgBkIynj7xyOOV71pfvW/eJsZdx&#10;V9zgMckEkBhwQWPH6121IzTcknyra6/4HX8T0YuHKru23mnpv0Jd5ZUSNFBEYUhhy2HZcAjocEHP&#10;Yg+9WYIQuQdrKQrBXBDL/dwcDIxj86qxrG4j5DgpKcoNoARo9xw2MnBOABz1zxgTNvDLG0r71VgU&#10;jUKRwCCAeGPPqTWTU3dJ+9vt10LjJJXWri97/hb+v85J4xlWbGXby1iA3EqQQOeoHcewqIRMYyd4&#10;6Ls/hwN7gg4PA3L0PdadG0UrBiFEkZKqkr4+Y8ZAGMZIPzcnPQdqZ5apGC7qeFHHzMrB9+Bgj3yR&#10;kDPPpWVqk7KWtt7fI7IyesodbO3bYcrEK4Z9wALfO4J+Y4BGB0AOa2dPkVZIhG4bBOdz4OcfdOOm&#10;DjPNYYmiV94t5XPbEM0gDDgszKnI5GO3HtVyxkXzFYRZYSbxmJ0KspG4sSowSoxjPvjHNc9Wk5R1&#10;6Pbz/r/I1Uk7JNXV+vX+vvPqj4ZapFE1s+9hKUXzQzBsOHHC7RnYAo6819Da5p665pQlRMTRhZUO&#10;CGdlBLBcnoR/KvkLwNqSwXFvL5M+2R9quqMoQknBIPIU98j+LoOlfbnho/2howYlhLbpGZC4KBt+&#10;RhFZPnII6DOAcnANfG5pgpuTnFOMo69LWW+nkctSo6dZTvq9fRq2nlfY+8v2Jv2hW1+zj+EfjC9J&#10;13SoJx4XvrmRnk1XSoVMkmmPK5+e9t4wzRjOXgQ4O6M5/SGKRgiFQQdmWG0EHHHUe/8AKv5udUbU&#10;vCevaf4r0K8uLC/028gv7S4tMK9rfWsnnJIrLyMvnjkkEjnOD+5/7M/xp0z43+BLTVS6W3ibSoob&#10;DxVpQOGttS8vBu4QFGbS4CtIn93LRnJTJ48NVlVcoTVpxV15rRfevy17nDjaUafLiaa/c1d1/JN7&#10;r0fTzutrHupYKwdSpJHIPG4Z5yM8ngflVhWmDAxkOjcjPPyt1HfHH4jj8bk2imUHbkrnICMYyMc9&#10;sZGetVHtrqzzIxIiA+bqyx8YDFRwUznPQ9c5rapGol70bR7nDGdOVrO/kX/tTQDfkFeCVYZVTjnD&#10;HtgdD3+tef8Aif4peH/D1zG2syw2NmowLm6ube0g37W34lnlXeQiscLuOO1dVNdtcW8lvHEhedGS&#10;Nw+1SzLgMHUHzFyemQSPSvgDW/h98UIPHmvXHi7wB4j8YwXUkZ0O/wBMgsNUsV0uMTKljEl9eKlh&#10;yYyxbZyxOTuYjklPEc8YqT5Gm78t46bJtu0br1PRwWFwuIlUjXqQoSilbmlZu76K6vb1Vu591+Ef&#10;G3hvxxate+E9Y0/VbdZFVzZXtveIGUKCjNBIwEgBXIPI3DIFelXGhafr+jajoetWUV/pWqWk1lqN&#10;jcKHiuLeZCskbKQccHII5VgGBBFfLH7MXwN1vw34x1nxn4k0218IJrtlaw6f4PtdQtLqaHY80gv9&#10;USwZoI7zy5ANkbts2csxPy/ez6VHayjYFZcEnK8nPAHPX6+/WvUw1GpVpylLSKfKr63Vk9Vpr0/q&#10;x4eZuhhsQ6WHq+1jCzUoq2uj0d3ez0vd69T+bX9p/wCAupfATxxJaLHO/hDW5Jr3wlrO3iezWRDc&#10;adcyAYF/bGVUkU8srJKPlcY+cUJlXzcnZktna+Sp7EgD5iOSK/p1+N/wZ8NfGrwDrPgXxEiRfa0N&#10;3oesLAkt1oGuwg/Y9UtFYqWUMdk8e5RLDLJGSCQw/m7+IfgXxP8AC/xfrngjxXYmw1fQ717WZAXa&#10;G9t3O63v7CU8T2M0BV4n67HAZVbco8zF4aWGau+eErtP5r3fJq+nddd7fRZVmKxtKzsq1PSoujvt&#10;NLs9nbRPpZo5B1UxGUYl+9EM4yO6g+2GIz71zt6iTIV/1u91GQvKYUg5x1JUKT6mukdUEbyJGXG0&#10;HhhGrdANysT/ABYzwM9qzYiLIi4lG9gG2AorRhQeAVPQqxOCM574xXBB1VJye19Nv6X9dj2dGko2&#10;dtTzHXbcQBDFHOk6bmlVXZVAKkq/TKHOOPf1r9Ov2QfjZf6no+mI1+0Hijwjc2SNKrlbgpCwNjen&#10;+/uWMq3Ysrg8Eivzx1iKOVmuShHm7toJQMpA4bGOW29unYH0o/DjxzL8MvHWm+IYWunsHkFpqsQB&#10;zPps8iLO4hBIE0b4eMZ+9GBkKzV3VoTxeFdOnaGIpJSp62d1q1fdX2XpctwU4P3ObRp9brS6t+h/&#10;cD8J/Gtp8RfBWk+JLZkE08PkajBGQfs1/bgJcRsMnau/5l7lJFPevS2UhTGT9wcdMlSfXHH+Ffkd&#10;+xP8c7XStatvD93qCTeHvFaWxtbkyq0EV5NGrWN3Hk/LFIjKjHOMSBjnaK/XV1QuCMnPODyGU8kk&#10;ntgjp6V9rkWY/wBp4CnVk7Yin+7qq+vOklf0krS7broflOb4F5fjZ0VF+xn79N9HF9L94vTv1M6J&#10;SjvGANowV7LggkcZ54BH4D1qlcK0M6ypkK2M8ZHvkAdcZ/KtWSNgxGDkA4OcAjnBHfjg4Hdaimt2&#10;liyNwAAxjGQcfMOc55zXqyjo+62OKLs1JXalozLLCOYRg7kmUkdgGyAwU54GSpH4+lNY/I6kjKgB&#10;R2fbuBUAd+Wx/suvpSX0ciw2flxsZGmjQ7ACQXby2znOBtc/iKiR3jePzkCmRTvB3DDkJu6jgglO&#10;3SImsnH4lq76/eadn1X6bFaacQX2n3zr+6fNjcyEj5Cx/dk8cZbHt81Sa9G3kPIilxtBGwHdwfTH&#10;XjsPamXcUbQ3Fq7BVnj3KOWZZlJ2ngfKc8enyimQX9w1pHbyhTIFVXK/vC2ARuwV+XoPXvWSup1I&#10;zdoVo7rdSSUX96s/W5aTkqc4xu6T27xbv+DuvSw3TNQWe2+xXDBX2tGd7fM20Y3YHsOe9URcXFq4&#10;hXbKLdgIZtxw8JzlXHXIwOfUVoWunnJcKfnbc0hG0tjggnHPQ8DNaDW1sU7E9cnaB7fK3JHfPt0r&#10;DlnLllzWnBWT/mV1a66tW37lOVOLkoq8ZO9uz6tbadP+CMhuru82hgA5UZwCMjHs3Xg9+cCtCOzW&#10;Nt0zgtxlV6DPQE+vA/Ks9GaI5VlVACBwRlRnIAAJOBjpUxnLgNtfccDLDC5AwOF5KkEkVom/tycp&#10;fh0Mm278vumzHcIoIjjAC45HswyTjtimNc73bHzZ5wpJIZQCPm6DpkeuTzVJTJjEjbVyAoChOeON&#10;oJJOM56delTwmKLgDnbhd5CoQ2D0GWK9f5YrdLRO1r+RKUeZXTk3/wAAkVZZGBP7vjOeucng9evB&#10;+lXBEhGWO5ui9zjPPOTwCRj3qmZXkyFzwOSSFjHI98j8c05o5FjeVG3qoBKxyRKR6ZZmYHgnqAfp&#10;2fK7OSi5NL+tDSNk1eSin06/f0+8uecqEjow7DkkkYzgHHI9aTzWYElXKr1DdQfYcYHFVJ44HgXY&#10;ZBcvGCV86TZCCSckAAKxB6Ad+BT7a3MUYiTcwwGYuWZ5G5HP+zjp2+tF5qUUtYtXun16K3fv2/Oo&#10;qDXNa2tte3XVPbzNGN1kjC/vm3ciGM7GIBOGcg/KMngk/wBKRLGEYaWOPJP+r++AM5G9m5c9PQfW&#10;nRllBAO0tgkgKzsRj7xx6ehPTp2q2oOzeAArctyDnOenc8Z79apw5mueKdtbtX/F3IdRQ5lFvXaz&#10;6X/rXU1bCMtcRcZVSCQp546Aeg6Diuy4VTkAZGdvI5464NcloodrknB2IM7mGATggkLiutUKCSxz&#10;yW5IJH59hkcD8q7KMbQun7vf7v6/A5pVFz6u17f19+49UDtyOTx6A8ZyeOfzPWpFjAJAAIAyoHA6&#10;ccZ44qNZFydrBgAMDsOOQWAznGeKhmvYo1ZmkRQoOcjCrjnkkgY4Geex5q/d1trfr0M+a/wrff8A&#10;DXc0FcqMcIGwcggdf4SfXioLmSNkZWxkA7ep5HI+orxvxt8b/AfguJv7T1qKe8UMU0zTQL2/cheA&#10;0MRxbgjHLsinP3q+SPGX7V3iPV1mt/CFhHoNqWK/bbsJeao6+m05isyQegDsOz5rCpXpU04ylq1t&#10;vp6L/gG8KEpWly38+n37Pztc+19f8X6T4btprrXNRstJt41Zt93KqO4T/nhDndKeRwqk89K+Z/FX&#10;7VOn6e01p4NsG1S5ZWC6nfb4bVScjfFDjdKMgEFsDjkV8Xajq2s+IrqXUNd1S+1K4lLNLJeXEspI&#10;BwQN7kD5doAGODUlvZoQVwWJTaBlQcnA3plT5nfrnk8V5lTGNfw1a/V7+WlrL8Tuhhr353p2X+e7&#10;+VjqvFvxC8c+PJWfX9bupbQliLOKQ29jGCMhEtoyFYZH8W4+9cxbWKoFYhsNyGk6rnIB5GTyT1AF&#10;Yfjb4gfD74V6Umt/EvxbofgvTmSQQTardL9uvdnHlabpEW+51GfAOUt4nfP3UPb4l8Q/tzeJfHt5&#10;c+G/2YvhNqniKTesMPxB8d2b2mmKw8xXm0nwxbuZbiBt6vHLdTRYMeJLXB54qtWbanWnZd5N3fX3&#10;Y6yf3WO7DYWdW8cLRdXl3asorvzTk1BPycuZ9Ez9DpptN0LTpdY1zUNP0rR7JTLealqt3b6fYQRo&#10;Msz3F3Iijrxzk4xXxv8AET9vP4Y6Fez+GPhHoer/ABm8V+Y0Eb6Nbz2fhW2uW5ja41WSLfdxB1ww&#10;iXByCrkGvNfDn7GPx0+PGrw+I/2ifiPrWsWbH7SnhyOd7DRbPzAriC10ezWO3tkC4BxGpOOQxr9I&#10;vhR+yh8Lfhdp8I0bw5p7SQRL++mtoWkeRQATuwDu3fmD+FRGM6jvTpcsH9qe+6van6d3Y6HDB0Nc&#10;VWeIqJfw6LcY3681SS5n6RjH1PzdtPAP7Zf7UTKPHHiK5+Gvge9ddvhfwn5miwm0kj+WG8vUInuy&#10;FIBJdQ2SCCOv2P8ABD9gX4W/Dl47y/0qLV9QgAaa8vI/tDyy4DMWd8kszHOe+Cc1+g+nWFlaQxrG&#10;iRROFVYo0VF4QjIUgbTwMdzu7YrStWjgjErpJmWVYC0UEkzJvlWJGaKKFmMY3AsQMKoLH5QSOyng&#10;6doVK0nW5dVzPTptHZJenzOapmVVQlSw0I4Sls4wVm/8Uvik/Vv8DntE8KaJ4fsEXTbG1giiixGk&#10;MaABtnQbQOjLjt0GK66zgWOFc71AVd+0feOCXc5ztyefrVO6jBlR44tq+cY5AUeNmETbGwpA3Lld&#10;ysAQwGQcEGrQnaOJlnIYPuxtjKYU8IjZYknbjnOCe3YdqSUVaKSfZaLZf18zzG5SblK7fz/r5lu1&#10;iWO3wifeBkYnpuZm568cU1LordSIwyioIwy9crliGwOAQ6Y9gMU+Ge0SJVZiCgAIbOSRwFwclgB+&#10;HFQ20nmtNIMFXZioHAG0hOvphaVn06bi5ru0loXycgsGCqfmdcnOTjAyOmATxT28sglXCkbcZIzx&#10;6d8YzWZMXaJ0G5QQUyrMMKVK53rgggnjB4zVYNcxIroyzBFAXzAQ64GMEn7y5xyR+dRKTjqouS3/&#10;AK/4A4qMpWlKz0XqbKymPlgrEcAnqx+YdiMZAGKgE0oZZVUbQcMDliO/POM4/lWaZ2w0si4QbRlc&#10;MQSM5CgcjBGccVXuvEOmaZbS3OqahY2dnEhmmmvLiC2ijROpkeVgI1BPOSOvWkqibUWnGUtvQqUY&#10;xV1aSXe3kv6/AL2aTTb/AO1IkjWlwVEyZ3GGZgAsybekfPzVbkvzGqyiNMKpLy71QA4B3/MeVwM/&#10;Svj74pftl/DPwXHqC6NcnxBeWcbma5WZbDQYV2Ft8+p3MeJoVHO6GN48felXmvxw/aF/4KoqY7nT&#10;9P1Z9bdo5Ft9G8ITfYtBRV+Vo7nXXZ/tkm5mDBGnUlOAgNdEKdSc0o07pL7/APgmK5pPlpRdST3S&#10;0tt+Hns+6P3k+IH7RfgXwFaSvdalFqOpQkr/AGdpsiXTBihRVlmiYrb/AL0qGLdOeOlflx+0P/wV&#10;C0bw5BPZ22vWGiOCQNL0SVNT1y5DKrJHNPu22J65Dbcqxr+cv4i/tn/Fr4k6hPFJ4hfw/pCTXFud&#10;N0CP7Ct3C5bCXerM3m3c2XYsC5UYwqDpXzdqupXl4vlyzgGcPM8zOLiZ23BUd3JwADuDchunbJPo&#10;xyqvGUFXtBSV2tXulo30+Vzoo4T2sOarUSjfRRabt67b+ct+h+jvxT/b68f+O7i/bQ3fRoJmlifU&#10;7i4kv9ZljYthlupDtgBB/hHAHNfCHjHxdrPia8e/vtV1HW9Uuf3ZuLy5uLny0yHEY8xz5aA5BCAA&#10;gnjNcklvcui2lrHIQ5OGKk+b8pLFFxnpnnIB9QADSrdQ6HK/2lTdTNbN5dns8yOOTqC4WRQ4yF3Z&#10;Yg8ggjNbU8MoTjKHvTS5Vrvtv+f3nsUqeHoUnCFNXgrc28m7Lr087adjn9f0uZLOzk+0bnlU7ihU&#10;KW2ln8sD70Qyo9zzWh4a0aNY4JpWYKyxtITIQdq/exk434x19MVPp9vda7fx3tyI3WVCVt7Z1aJC&#10;SFTytpAEfkom1eAAcHBBFe7aF4LnTw9fanagrFbH7NcJcLAI1jnQOxt9+5hIHUfMACMYBOeezF4x&#10;0KKws6iVS93tZN7rTp26djTB4D2jWLkvdTVrt7aWeqt1t+ZwltocuqalptskcMdrOUHnTKF4heQu&#10;7k/8swjKSemIzXvHhqSJ7fRb27isFsvDWr2Vot3HEiyvBGLqZXmQLulBaBFBx90rnFcyNCtdK0i0&#10;vzIJtQnLC2s0lHmpb4YSSzEN8qnLAAdd+eVBqfSLfW30681OG+sI9G0u+CXWm3tpuub43lvNHH9m&#10;lEDAPDIFLBXjwJMhiTg+JSrSxScZz5KNN6X2bT/V6I9DFUo0oc8Na3Mrtefuu3ydu27PbfhJdWuu&#10;/Eay1fUbaPyb/wAZaesdsVC+YNX1C10sOiupwyJf+YHIwoh65ANfZ+ifAnxjHqFxP4XshbzWjPqE&#10;6Bpo2jumaa8tra2hiU+WWiMZUuy5GMDBGfBv2TNJs7rXJ9b1izg8ixMc+kQzztaxy3qTxXEbRXnl&#10;PJHLHLbowCxnGzd5gxiv2Z+H3izSrkT7n0+ylWRIdlpJc6hHKkS7IpPtrWMIdgqhcHP3cA9a7MHk&#10;2Hx8a9TEXcasmlFbpaa7WWq09H3Pj86zivg6tGjhqaSw8Yq1/d0Ssnbey1e+r8j7F/4J9ftcJ8Q9&#10;Bj+DvxDvDZeOPDyfZNMe/cR3F6tvui8hvNwTMrIRjrx71+pVpcGN2t5ztYfLuI+YhScMCeDwRn/9&#10;dfzF/HDwxdeEfEWkfHL4W3N1aeINGu4rjxHbWUMkayrbMCupIId20YUrMCcEfNjINft7+yf+0foH&#10;7SXw007Vre5jg8a6JBDa+INNEoacyxqFNwqA5KtjcCMg5B9q+br4bEYLFVMBinetTV6U2re1pX0f&#10;+KO0l3u7PcujiKOMw8MXR0hN2qRX/Luel/8At1vVO3Vd7H1zNKQcxA7jlWCnhtrNtVTnhuMr6dDm&#10;te3lN7CHRglyEAwfuT7ezg9/X3HpXMWtxEx2N9/BDAA8nJOOhwMYx6Y9hWxBKFZFY/e53gcjgAOf&#10;fkBx+PFZx0dmuba+vpqatteq/qz6NF6Gwt55FdFW3mLZmjPASQDIbGOATj2O32roysot0eN/Kni8&#10;ttjL8suBl0f+6euD2Nc4zmYkxjyr6AANGxys0ZBKfMPvREEFSOR37it+xvYbu3XhhKgEc6MCHVhx&#10;gg8AgDrnkYI9a2pxUXK3uykr9Vdd0ujXUKtSfKubVK3y29dGegeGvEaME0q7kwJf9QWIIVzkmMN2&#10;XdkD0OK6q5CIRE4wjZ2uRkKSDtJ455rxuGFInVgAozkAbjycYxz1r07RdTj1K2FncsPtUaAIWwDJ&#10;GMYznA8wAc9+M+tejQqymlSm/eS91vqu3+Xz8j5rM8BGlP65h43hJ3qRj0f86t/5N9/czZiIZeSW&#10;wTycYIIGR79/zr8cv29v2Z9O8NHUPjf4NsI08OXUqTeNtOt4i0WiXUjLu1lY41+TTZZGHmnhYpHy&#10;SFYEfs7dWvBUjcy/cYjBZRk7Rz1/wrlNX03TtU03UdG1jT7TVNH1eyudN1bTb+BZ7O/sLyJ7e7tL&#10;qCQFZoXhd1ZSDkN9K9HLsdUwGIhUsnBP3lrqtLq/5dnZmFXDwx+H5Yu1ZK0XpbVaXXb8j+QzxD8X&#10;fAfhnTry08Mz/wDCQ6vKrLOkduF06OMJhtu/75WTOSev15r89fHPxJe7vJHMrWwed2ji8zaI2ZyT&#10;FgtwBjgAYx9K/TD/AIKCfsUeKP2ZPiDcaz8P7aKf4N+Nbie58Oazd3Vvar4evJHLyeEdSkkl33N7&#10;CC5tmVGkurddwDSxzY/KPVfD1lotw66jpV9q+vTutxCb20nttMc7yyfZdJlCT3wJyd9wkMR6eU+Q&#10;T+iYfN/rsEqMY0aaXe+ml7t638l8z5V5c6U5SxLlN7JWWj00S0SXm3d7q55xrt5q+vahCdQm+zab&#10;Czyi/kdm+0rjHk2sP8WGCqSeAwAJya+o/wBnz4ZeIfinqumeHPCumy/ZRLH9s1CSNmEdmCvn3FzK&#10;QAAEwFHAzwM16h8CP2OvHPxqvbXWdb0260HwvJLDJdarqdusGbZXAaPTbVgolRRgAR/u1EeN+cCv&#10;2b+Hvwg8H/CLwkdE8A6dErW4SOe7uPku9VulchZLm9aLABKMQF2qo4460TqSlRkoNzXWW7dtWkrt&#10;t/1uUoU6TipqMdrR87qznLRKOvlb8To/B/g9Ph74R07w9oNvDbrp0FvFMx+X7UxVFupn4+Vyykjr&#10;xXdaYYUVNRud4M6icRyR8RDY0QeMsmUB+bnvkEetU5o5ry3Vco06pDI8MzNuguVUb9kiRkSrnIwA&#10;faljWbdChuLncskiywwZZWgQK3lwGWLy9jHGc8qCSMc04RTVPdRS+V/NaW00a+/Y4pybnNyacpPX&#10;r91unZrbvYvT29vIXuRhniZZIMsxaOaIEIMjlIyMbsetLFcE6fLNNHDcXVxDl0jYtFFKvDqHXJPP&#10;Hrg4ptrf297uW1uIbkFjC4iltpWiuMqirI8Lsgf5wSPQ1oT+FtR0qC5uZJtODPcSLAYFmRWkEUUi&#10;m6hcgvjzEG9CVPc5Fc1duMlCL+Ppt/WhvQi5QlOSvGDWvbb+nuULsJMLY/KHCrGxUniV1yycg5HI&#10;GTk9zWVNAlrKWmjMAaNlSaN2beXLbQ0WMEgbufetW4ihmjdHkEKRlJJZI8rKh+RyQx/hbbxkk/lV&#10;XVrZbyxgEf2iCS3leRfPGJH3/Io2puBUKQ2RkDPPQ1hL3l7yd9k1v0Rsk4r3Z2XVb6adzIuppdPB&#10;8qNJLGdIVliaBndHllUCaRlHyplwT6AZ6ZxbsLO4tib21ma5gJDusyqWlUqQsQIAMapj5fYH1OZt&#10;ISV4Y7S4kWedJJZpXWIrGYw4SOOUNuDMY9oHQHB2jirgkeKe4nidY4FdchA0gJdWEhETYCAYXBJb&#10;OeAMc1Swk+VTdXntrrZPv0001FPFQf7vktLv32vvsTXrvNYbrdRaz7jmTdtH7wFGJA+8VXJANJbz&#10;/Y0trWa7VlEW7e2FM8jJsU5H333AsfUE4xTbe3hvHlmhkLW8pHmqZHSArFkspRyyx7m+VyFBORzx&#10;TbSONYIma1ht5Ybloprfz97wqzMcwTcjoxIXOApxxwB3UpOMV7OSlp1va/ol13ZxzjreaaT/AKfX&#10;p0L9mJUne3URM3li4VyjBWG/BRnY8OB2OKtQt5OpG8mih2x3MF1PBKrNDeQJIomhwnKsUycjGNtc&#10;m1u092FtLqeJYDJJL5scojmMTDbC1w+FV8kEJ1I5Gea2ftk91EJVh8ueMbwJdyJHFgCUTKwyCRkg&#10;Hrn8aISk5yjNcsV5337W1/ISSjCDi9W7pdPnc+cYbJzeTF5VbzVAJZmIKqx3gDPy89On3a0mCQbU&#10;VVCY6nJUkt0yf4sY96Q5RXUhRydvGOMjgnqRzjioJVeRVWMhiuCQCMEYGVIHI4J/Kvy723NpyJ3b&#10;169PwP1eFHlknzNpLYjeWPzGQk8Y+XBIIUcKgXryOc9elZ+qTGKyuHKopCYjU8ht4xk5PBGf0qxq&#10;Ynt7J7m0jDzQ7dyFhuCklXddwIkcMSSD1UGuP1/Unvpre3Iktrbanmtt+ckK0qSF1ADEhDuwAoIx&#10;9eaack5LTojdTjCcLuyf6W0/E5Y6cZ3aeCVoJwuS0eCN64JUq3Dce/eori7uYYrNJYvMjd5UuJ4W&#10;JkEUMMjKVBOOXVFbkHDHGTgVga14mutG024vLZPtaqs0kUKKWldoztRRkg8gZwSM+wqXStfl1Swt&#10;vtmk3+nRToFKXwiS8DysVD+VbSyKtu4ErK5fICcqDXLGahUdNStKybWtkm93pbpbva52tSnBSkk1&#10;J2XfTf8Arubfg5vtFjLdyTGdzPKr+exaWMhlSIo2flCoMEAleTkVs3flBppirsIAS2DxLkbmKhQN&#10;zD+p571lWdnELbbZQSW6xHaGJISRl4ZmUN8zdMn61s2bdUukALYDMu4rlU+YMWxjhR0HeuinO0eV&#10;6ySvfo/xMp3fNJaXe3W2n4f5mRBFdXqtJI/DFlwoCnI5+VgOmScjpzwBjNbVpYPKsimFN0cUkuMk&#10;MkcW1S5Zj0BkXOO5Bq2JLYhhE+VZjt2gnAwATnscgipIkZXMpLBOYwdrZdcDKAjnGVUn6VEmpN6+&#10;6rdfS4+ZrRWS8jnrrRVltZPMRC7KVI6hlyQBtI6kk5+g7V4P4q8DwXUd1bmPbIdyqMYBUklCFI7A&#10;EZ/2ea+kLyRyCclVBzu6/u9pBAPTPI44Jz7VzNzGt68burLGMjJA5Y8qCCOM4/Cp9nCUmmt13727&#10;Gkak0k/s31/y/wCG1Pyn+KnwoMFzKBA5ilRtoP3FcAAMMjqfmI696+DPGPg++0O6uU8otDPKT9wC&#10;MMHZGZcKcnbtr+gfxd4Gs9cs3R4xvIZ0YAMN5B2jPULgnNfBfxS+ECzRSqlqSSrESBH2q6vlmDKO&#10;oA/M+lcTdbBVHJK9OXytt669j0MPiYxai3pLf79z8pni3+bGy7EDYCkjccD+9nPY8eprk9Qhmcbg&#10;8isj5Uqz+YAu0qQRj5scgjB+X617z458FXvh6+kYxMUDORlSG285PzYLZOenpXlV8oPmsqNtMgJB&#10;XBEeATknnOQe3G3PSvVpVoTgp03fmtfVJp6HqRlGVuqfb+tT9Rf2f/iSvj7wDpl7NMkut6Ukek62&#10;rHbIbu2jCx3hU8lZ4NrHOBu3j+Gv1U/Zz8fDUdLuPCN7Kxn05ftGnb2yXtHJWaHLE5Ct2HZhX83v&#10;7PXj1/AfxBsrW8kEOg+JVTTtRZy3l20+QthckdF2zNhmPO2Vq/YPwP4pufC3iDTtctHJa0njMqK4&#10;23ED4WWNsHkPGWHXqAa+Ux1BZbmMakdMNiNdNknbmXrGWtu1jzMVhva05Uor3qesG7ra1tez+Fv5&#10;s/S3Wnwro5KqQCWGC20nakuOzK2AfbrXh/icvG8pKhkBJyABiQDMijjoVIb616fPq1vrWmWmp2Uq&#10;zW15bJcwSL0dZE3GPjplSwI7MnNeS+IbkSxyRk87AAQTggDML5PQ/wAJ/P0r0WlZN9dU+jXQ8WnJ&#10;2Ttps11XQ8P8W3CCKRWGFmV1AyCCpA8xVOepHIH+FfK/i1nkM3AYrlcZJVnCFUYgHq8ZIJPdK+kf&#10;FrsYJ1CkNGA64B4+bAB/4ESp9mzXzj4n/exPKitgh2YjqVJ2kEY+8hGR9frXh4yX7xJwfRq3y0/r&#10;oehTi48j5vdf46L5nzprTsrtEcfuTlWXBJjJ3BPfAyD9K+K/jj4ZW31GLxVZQjF2q2mqKAAkVyqs&#10;IZyF+75kSkE92h56ivtXX1MBkmfcFDuzgAZ2bvnUqevOGx2zXmnibRbPXdK1HT7qNfs+oWbxCVlD&#10;NDKVJgnVcDLpLsZf936iurKMdUw2Kp1WnOm3yyV9eV2vp93zSPSoySb10kulnZ6a69V9/Q+AI5d4&#10;XhVYBfMKYB3KuzLDv8mMnr1Ge1bFpPuwpwdxO1WJ2jbgseFAByB9f1rF1DTbrTNQv9Lu8LPYXDxS&#10;hRhfMXK5XLHMbD5hn+9ShpkRGVipHyhiMbiGXBIBPJyB+dfolTkqRXs3yxnZ99Hrdev9bmsa0kmp&#10;xdo6N99vl8zqI5QGlKLhoUyWJ6lnXcMY6CQA8+nTrnkxq8+qa1LpsV/FBp8MHnedbyK2oTyK7R3E&#10;Q3giGIOpycMSeOCKb4r1d9F0K5nsAr6rfIunada8K01/qDmGEbs/wyliORnacjjJ88jj/sy002LW&#10;vC+vWUmnxvF/a+l3cN7chiA9xJcPayb3R5HdmG0nk5r0cuyyM6NTEVNXN+zpx91ybUU5VFCco8yi&#10;3GNo8z96W7SPIzHMXQxEMLa8KaVSpJc6jZvljTcoQnyuS55Nu3wrdSbXq+k3McV3qGnrPPdfY5Ip&#10;DLdSiWQC4QMYC5T5gGOQD04roUEbOgUnlMHAKoQAMbguM8gn8RnPSuW8M2WmiwW5017iW2u5WuJr&#10;m6MxuLqQKN0krTrv3DbjpgAccV0cbrEIwhHyxABS439dpYeoLKCM9vpXi450/rFWMJSi4WUuZcrc&#10;opXutbapu3T1PoMumoYeE24z9qnJcr5lGLd4pSfxaWu/wsWkOyUqi5Zz/EWAwV5PHXntVuF402bW&#10;AbLFwF54VlB9uw6D/HNSeHMmS/mHKDb1IzgemRk4J/8Ar1btmWMpK2BkhdrYO4sOhwx2Lxn6/SvP&#10;nByprmeq1fe39fgelCeyltLtdpeXlc9O8H6nEl0Io5gzW4QzxgjdH5xLRlxjhsKSO+PfgfdPwz1P&#10;/VRPJ5iqVYJIc53AHaxPBBQ4x2B696/PbQJIrecyKAvniNpHCtvkIClGLbecrjB7DtX1v8ONTIZF&#10;3OhIABwCMEAn5geGwB+VeJj49Yxa01v3669Djxdkr7pX6dNNT6F8W6CIsxspNlfxtLE23csTEgjk&#10;fxKe3cPnp1574LfF7XvgJ8SbPxJa7n0mR/sPiLSQWWK/0t3UuAnI85Mh4yBnco9TXtGm2S+J/D32&#10;Bzuu44VksZZWBZpI0K4dh98MoGenOOvFfOPi7RHzM0kR+0226GZSv7xRkhXK9QRjb+HPNfK14ujX&#10;jUp6Rd2vJq109baefR/IMLVhVpSo1lzU6mkl6rRrs+t901c/pG8JeMNF8Z+HNI8T+HryO+0jWrSC&#10;9tJ4nDKFmj3+U4B+WVSWVgTkFSK3NyznyGdyhBUbssrIcbQT6hR+vtX4k/sQ/tFv8PfEkfwr8Yag&#10;y+E/EV2qaJdXLN5ei63KQsULO7YisbhiFJ6JKVPALEftpZOvmK5PyHGwgkggAEY9Rzn8favRozVd&#10;Rn9l2TXReTPExWHlg5zpuV7JOEtuZO1mvNbNdH8jodM0myiEYWBd0Z3jcvI59O2DXWpLFHGQyIxw&#10;NgKkgMcZXn2x17cVzkF7GCSpyfuk56Eepz70+S8WRGKnaAQFwcHPOcevGOncZr04Sp04JQSjbolb&#10;9Dy37Sq7ybeq1ZyuryT2eqW+pwSMPs0w8xEyMRSEgoRjkAZ/KvSbDWpLuNJQflZVB3jPHGSDnkdf&#10;8muGnCSbwy7xJndkEHp3z0OBxRpU0tnIbUZMYy8RckgoT93n9O1cFOXsa0mpe7Wd2tfiVvu0t+B0&#10;1oKrRgmuapTVvVM9UkzKFYbWIHTj7pbtjp8o/Wvhz9tL9mmH40eD38S+HLOOP4h+FbSWbT3jVVk1&#10;vTo980+jzuBlpVPmPbk9HLKMK5r7EsrtmOGP3RxzxjJBGTxj/CrzyoFJPO4dCc98gAD+LJrrrRji&#10;acoSVoy/B915r+tDjwtWrgq0K1N3cH8musX5NH8l00V3plzdafe2cttdQSPBNHMhV45Yn2yxyRvz&#10;HIro2RjGTTLiSFoSsZXckZcqFDbTwSDtGdgxgZz93npX6ift8/sxPayXnxt8BWci2csqN470ezi5&#10;tZpGCx6/BGo/49ZXIW5wPkdw+cMcflnG4iVmCcOvlShV3tk7m2gKOfmJz+FfMVabpT5Jv3ovps+z&#10;W2j/AOB0P0HBV6OJpQrQnaM7adnpeL81p6q3cy57R7nc27zSiF88rnepwrEtyc88Yxg1574hsiIJ&#10;i21GSMlg208KPmEYx8zHceRXps8jRqqogXIXJGDt6gjGeW4/XpXLaxCt4jB1EjYYYz8yoFLFiAM4&#10;5Bx+Na4Wap1Y31X5XsejGT973uVf10Pqv9jr4yzpt8GajdOL7RHS60OZ32ST2OVeW3Xccs8MuGXr&#10;hJcDAjFf1V/s4fFW3+KHgKzeecS6/osMVjqalsySbIwILraTyHjXk/3lPrX8M+h3+o+CfE2neINN&#10;Z45NJvEa3Cu2JYhjzoCM5ZGjYgg8cemK/oV/Yt/aMtNB1rw9r0d6H8P65FBaarCJOIopyiyGXnAl&#10;t5iTyOitxzXfRr/2NmlPFRlzYHHtRq9oS0Sl8n71+3MrbHz+fZf9ewkuRf7RRvOFtb7c0V/i0072&#10;7H7/AD5KDOTIMkDOCVBP685/Ooo59m4MAFIPzHjHHQn6dKxf+El068t4LvSpUvre6hjmhuYnEkMq&#10;SKHjlikQkOhDLyDg7qzZPtF2xaVtq5z5SfKpz0DE/hX3M68IpODUpLtr9+p+eQpSs1P3I+e/3F+9&#10;8Sabo8F1dahcW8VlbwySz3E0qRQwRIpZneaQhY8AHkn86/Or44/t5Q6PdjS/hbpum+JWsrmJ7rUb&#10;15I7S/jt7sC/srJ41BDSxCRBOflVpSwVhwdL9tnwB8WNY8LLrngrWLu/8LaTbufEXguzXyrmWFPn&#10;fVLdofn1BkUEvC2Rt5UHGK/GW31NklRy5mywzHnOwED5pB0SQNuGCOvGCOnwXFHFGZZbVp4TC4f2&#10;MaiTdZrmT1XuwveK8+bXXRKyb9zL8rw2IovEzq+0cXblTtZrrLRO/VJabe80z+jf4I/Ffwb8b/B8&#10;Hivwxd7H+W31vQ7llGq6Fqaj9/Y38THcMEExuBtkUBlJB49m32sBykYJGR85ySRjAPpxmv5u/hr8&#10;VPFnwc8WWvjvwdeOszlU1fRJndNO8Uacr/vNPv4lOEmC58qUDfG4HVcg/vF8Gvi74R+N3gqx8Y+G&#10;LiSNHc2es6RcDbqGg6xEim70u/iBOJV8xWVgSsiOrqcMK9bJM6o5tT5LqnjIRvKPdae/HryttXts&#10;9DgxuDrYad5SlPDt2jLt/dl0v225vLY9ga7ZshRkkAAIMjjqAcfLxg59qakUrgu3ynGA2d7jPUZP&#10;3RzxSRyhWKRqOMY2gcgDoQDjPI6+lTCVy21iFJPG75m6DoAc569K+gUY2vJ3b7bHGktFFWGLEiEs&#10;2WOF+82fmXjdycAn29ak809VQ8dCQAARgEcn0qQJ82EJJZs56tkED6KOM8/lTpEVU+d9zEcAcn33&#10;N2GP5cVah20X/DdWF43XNrcFYuSQWd85xGGz3PU5zxUZu2SZIRZSNI4PUoNijPzMedoJPT2PSoIZ&#10;NjM5YqwJ2gk4CdOAejcdcVbRy7ZhBDMDuc/fycDJc9Tn69KhuUo8tOXLK+9k9Pn1du+33GiSjL3o&#10;pq3e3bszW82KKP5whkYdOX2cZK5Pfr2qvFIZCREmEzuP+0wxySAMnJ/DHGKZFahfmlYuT1J4AOc8&#10;kn5jkfStBNqgFTgrzgEMOeucdOcda3V/db91LTXcj3IXd73+7+vvJYLcM37wgt94ANkE/lyatmMI&#10;BghCx6nIVhwOcdun5VXWR+CgKjOQfT6EjpmrBYKu4nc5PG45XA5z33c1VoRfZmMpSlZ300t/w3kS&#10;mIDLBQTg8tjbwpwcY5HDdc9R61NEq4BLbm4+YgEHPoCOAB+FZIu/nOTlAcYJCxggbc+/Q4571ma5&#10;4q0jQLN73V9TstMtEG4z3M0cMYOD8qZbLsRjCqCT2BrPm5pNrW3f/hyXGbsk7W728tv6Xqd7aXXl&#10;s7FkRVHByQDk4xheucfrUd3r9vYp597cxWtug3M88giUJ97Jyw2gep4xXxJ4v/ais9ONxZeELN9U&#10;mwy/2jeK8Fmrc7XhhGHlTIGCdvTpXyz4p+I/jXxrM8mvazdNCWIjsLdmhs1TbziCM4bPQ5J+nNRU&#10;xagkubnkt1939abnRSwUp/Et7av0XTf1vY/QLxz+074O8OpLZ6TO+u6ghI8jT2DQqy5A866J2Ku4&#10;8gEnnpXyD41+PPxD8ZtLCuoSaFpUikJZaY5tnMRwAst0v7yTO48KUHPINeJWluW+51XA3DBIycnn&#10;0wPftWk629naXN5qFzBY2dlG011e3syW1lbQoFMklzdTsEt0VOSzsAOv1454utV92DavpZf57/1s&#10;d0MNRppOSTS1u9vW233jo7d2y0xkkZgSxkZnLsSCSSSSzHPUn+taENsSSNjMCQNqrnAxkg7Rkn6/&#10;jXx38Rf24/hB4MuLjQvAsl38XfFkGY49N8HKJtDW4VkzHeeIZk8qVOeDbLOrbSN6sK8atT+2b+1I&#10;5tHkb4Q+B70sX0bwyktnd3NtLgeXe6rK5nlcoQDhkxk4ArD+WM6vLJ9Fdy3XRP8ANo7o4atUSm4K&#10;jS09+p7kbdLK3NL/ALdi15n2D8Tf2nPgj8E90HjPxnZTayyv5Phbw9jW/Elx9wqpsbBmNtGSVUmV&#10;lAzzjFfIt9+0/wDtO/Hu8m0X4DeAf+FXeGpXEH/CX+IYE1XxTc28uds0KTxm10skE8hJ2GflKnkf&#10;R/wb/wCCcHgPwbKNe8TWX/CQeIZHjee81aR7x5XdvMd5ZJ2Z2JZV6nJz37/ov4Y+G/h7QNPjs9J0&#10;a009USKIiKGJFURqeT8oLkEnGenfPbSMJSilCCo81vek1Kp5pL4Y9NdXrqwlPA4dvmvjqm2q5aK/&#10;7dvzS3+02n/Kj8t/hF/wT0l1nXYPGPxv8Wax488SXeyae78R39xqku8sHKI1w7bIQWbai4VQTgDG&#10;K/T7wP8ABfwL4FhtrfQtCsbcQII0eGBEZ4/mGSwX7wIHfr7iuneGSzBtZ4VDxjdbhAwDhRv27wcg&#10;8n8O9b2nXKT28U0JaSIHBycuHG4SIV7lZAc8dq1lhVRjzyXPOVnzNuT1tpr6aHDVzGrim483JCN0&#10;oRioRS7JKy69jqLXTba3gHyhS5CqowR0Gcj25/OtRDGYNgIVhIuV5CkYABI555PT+7WbFPujCuFV&#10;9nDBiDg+xPHIH5VIrRIUzIfMBXpkqcfMOh5zwKtOFuqb762+fr8vU5nvdvVly4l+z28jKwzEcnlg&#10;jxk8jrkHb37H2osLyG4YtFd+bFGANiGIhHX7ylkHzSeucHiuY1rWbRdOfDwzTm7NkLcy+SWuEKCa&#10;Axv82djqwGDlWDDINaFqnlQr9kjhgjMYkKIgXexyHZsY5OQc9+lWn7qd1y31d38tAT6O6k9dvTr/&#10;AJGhe3F2lxBNE5lhjV/Mt8qGfIxvVsjaRnjnHNUhqaX8gjBaOWOQq8TEKcBshgO64xyPXrSNKTKD&#10;JjcyMmVII/gYDrwMh8e9U7iCKS9huI0ZJETEhjRi2W5wSvUAg/TNKU5RScLyi907+X3fkEGndPRd&#10;P+D/AFc3pZJYo8ICwALNuOWG30yO68/hT7W9VBbRyTossoDABgu8uC7IM8OcZ+mK5uRVhivJFnmD&#10;TMC7NI0m1gAPlVvuLnHA4rxfxf8AGn4eeDra/g8Q6vBeX1hFNcR6ZpjLfahGYR84ZoX22bgY/wBa&#10;8Z56EdXThKUZTg9V0bt1VzOdSEZRjKO/ZH0q8pJ2xswI3Pg4b5eOxOOmK5LxP8RPDHg+0e68S61p&#10;2lxAYCXU8S3EjA5Aitt+6RyM4wME1+Jfxy/4Kl6L4Q06eGPxHbeGo5FaOz062mh1bxlMwdwI38gl&#10;bXcgjIaQIRkje2K/Gv42f8FOfGXi+31LTvBOj3FteCC4YeLNfum1XWzcZjDi2gLiKzOCgC7XcB87&#10;ulengMpxmYNOhBxg1dyfuxeqWkmmvuXzOWri4wtGK5tbfPTtZfjffRn9Inxq/wCCh/gbwHp95JpN&#10;7YWMMLPG2s+IZ1tINqKSJbSwVxJOpAA+bbzgc9K/Cv45f8FXdU8a6xPpXh2XUPGNzE9wbe51Bm0/&#10;QLZkkdUe20yIq0+AF+YhGI6SdDX5Fal4x8aeNIzeeLNZ1LWtRlJkubjULmSfa0g3AIN21DhkyFAG&#10;VI9a868MWU48S3bxRO/2eaWNT5ZZnZwA6kHOM575x1r3cHkGDpxxs8VUdWthoyaUXaDa2u/iabtb&#10;VehVSNdVMBeXuYiSUtPhTV3Z6bW3SR9XePfjh4/+IWs2tz4r8RXdxass7jSraV7XSogUDOv2CJwk&#10;0yFIgryl3APDZrwvxnr00sT3Uqttlu1jRI2bIhQ7UIQE7coVyfUH1p+qQNG6yuFa6iWSUxIymWIy&#10;ARguqtgfd6Hpg8Umn2qX1lEkiCQ5UZYkhSoAOSRjBJyM47CroRw9B0K/Lz2a5ktNFqtlt/kexaco&#10;V6NFxpRlflaS7Ru2urfS5g+HGka1utzSoguJSfmKpI7Dco4Ay3I57ZrprK0bUIZXzJ5TDKsGMYjX&#10;cwYLgcDKEevABqrpcbWs15BK6COW8YwI7YLMoJKx5xvfaCcDstel2EEscSxWcSZcBRGoVndlKnIP&#10;O0byxOf71dGPqxlVdaHuubTWnSy06GWX05Roqm5KapJp6Na317/1qcUNH1mFpZYTcfZQcrNHG3mS&#10;IQQYvMJ+VW6dQDu5616r4Y+FN3rllFJPDKlzfK/2mNmjXyoSgEMivknKkDI+6M8c11S+G55tOle7&#10;ujGixGQRLG8p3QqCtuqQciRpQoBOAM/hXqHg2H+y54XuYIXBRbdRJLJIoJSJmjcxbhwOOepB5rz6&#10;tWdSEXCEfaJtX06Wtv5mrqxw7m1U0a0jbSz7N2s/R6adyL4f/s9XUkLM95ZIZNsPkyNah1CMrDew&#10;BKPkLkpg9QTg4P0HoXwCe60jUNAk1WdEvLiKZjZxjbCLcNhBLIQMFW5PJ+bmvSvhpoeoeILyy0rw&#10;6dLu7y7MgFvp9jNPOUHmPNMAqnfAgQb2JAAUkkYyfovxatt8MLHTtKuNRtZdeuFFw8K28gSAZ+ZA&#10;scZBXzFI5OTjgYrbD4HC1YKti7cy1d2t7q3zv3PAxue5lGToUanLSTSSjFJ6W01TvbufJNl+zjou&#10;kWqNqyarf3UzCO3SOWGOPCqSGATcQgBA6jJPQV39j+zroo0uO0uriO0tdTczzQhonnEikMiyEqCw&#10;VFGCe7Hjk1tnxfd6jLIt9dK16xItxHA8VpbRAgySSJuDArGFJPHKelS6veJqt3ps58RQXNmnm24t&#10;dPe7HkeXFBme5L2wDln85QVZhhOcHNZVp5TSUYql7ZvTluo6Jq92u3YxpYnNsQ5SqYuUUrPr0tbS&#10;yXzL/hHwVoPhO11zQ7S6tw80cK6ZHM0PmNvJSR0nIXMYYMWG8LwMg5r0zw5oCaYiSRJBHKoWYzWt&#10;zcWbsqqwkBlhuT5j7nkz1X94M8nNeC2trocutSxXl9dOtsMQRpcIWldnByidQgXbyeTXdJPJJHaQ&#10;W9/Olu9z9ngUzJLsxtVYlaLIDAlMr1BPc0oYnDxcv9nUfZ/Dae2zu29u1+unqKpHETtzYhzc2m/d&#10;3bt56+nyPcRq3iB5tN0+C4uzYXEV7aXq3V5dvCvm3DZFyQ587dFJj5hypH0rG+G3xH8VfslfF7SP&#10;GugXDT+E9TvEh1izi81LZ4ZZT59o6NgBlVmMbEdB25qo8l5ZWiWsBguLuG7ubedLudvNW4jjiYQT&#10;KgaSCXA4DKOVPoaZ41Z7+G00PUNEXULe8W0GoWq3JS5ghlhTbcW1ywKx3iMVZcjB6nHIrizahTx+&#10;EVSfNDE0JJ05WvytJe7dJpqXX71sdOAlLD13GynSqL34/DzJvV62aavo/vZ/T38P/H3hr4q+DNH+&#10;IHg67iu9P1azhuZEidGa3uWQNKkgXJjkDHkdfl7139pdCRSSwzjqcHa4HJ7/AP1+npX81n7B/wC1&#10;Xqv7PfxEHw28dXFwPAfiK9NvC91L5kenySS+VFcrzhUJYCTHQk8dq/ox+0WrJZarpsyXOl6pHHc2&#10;lzA4kiYShXQq6kjBUjH19a+YhNvmbioTg7Tj2fRpdn3PXceRxXNz05q8JdGtNPVbP8kdrFOjsqSt&#10;sIA8m4UnKNnhGOfmiJHA9sdcVdWR/OLxkQ3iKBIBwk8YPyvweRj8u+a5WOZJos5yuSGXsp4BBweU&#10;bIzj7pAYd6u210syrayyvGyE/Zbo4DgqceVKT1YHt0ZTxSu25X0T6/d/X5lRjpvey/y/p/eei2t0&#10;bgLE4COg+YMCCCRn5eRlatwTS2syTo5G0ghlJyQvJJHqOmPf0rAspvPjy203drw6j5S6+oyeQQMg&#10;n861lk86EMmABk7ckcknrnvz+lbxk+VN6yjs+9v1X5nPopSTjeMtGnr/AEmeq2dxHqlqkox5qhd6&#10;56EDlhj+E1nXttwzbRkdRznPPO0dulcZoury2FyDlsAYdcnDKeG6j0Ga9JkMd9bpPAylXGUOe/UA&#10;g9DnINehSqRrwTi7yitf8/66nz2Ioyy/Erl/3eo9H/Lez5X+l+nfU8G+K/wx8OfF3wNr/wAPfFlu&#10;0mla5ZTRRXcJCX2lXzRsLTVNNuAM2t7DMQyOvPBByCRX4Rab+wD4Y+C/i/UJPG9v/wAJnrdrfG50&#10;nV9ViMumy6e7s1tcmAk/abjIBfeSA+QVOAa/otu4huLj7ynDKR90DnIB6jP8q8h+KXgO18e6FLYj&#10;y4NUtVebS7sheJlDMLecjBMDvgHngnIr08rxiwldRr60Z7/3X/Nbqu/lrugx+EeLoe2w+mJgvm1v&#10;ZPdPs+ux+X+n+XFBJZbFt47cNJH9miEEKRQxxqsMKRnbEgGSAMAkeprQtZrW3iXbOghDv8iFGhWS&#10;4kaSRtg/5aF2JBPdjVnV9CutF1DUNI1eNre6juJbRo5XWOZUT5mj2nG9NykjqWAB5HTCsNOjt5p4&#10;baxaO1YvcbwVkBkUKHkcseMBRyeBjHWvuqddKCqOS9nHW7drLu/LzPi5wnKfIot1W7cq6vrp+ncu&#10;3bwXkclsrGCFpgWRcI7qpHDHqwIHIHc1g6jdWui6ejCznkgSKBo7e0SS4mGnzMkH2hYV5MaNKAw5&#10;wkYOOBhsSTIJ90kJtUkaV5SGeREJypyOnPP4cVtLclsXcCfa0MEVomxQqFZXQrLGcE4weR/sHPTN&#10;dMK/Or2V7b6PTy7238zBwUWr3lqrpadt9NO34mHoWnWWlWskGkaVZ6eZrovcLFAlv9pkdkL3EoQf&#10;M+CBuPPFdVqF/qLG5tfO+2/YrZjBDLMzrI5BLxRuxyg4QdKpanaCOaH5tlzAoZh8zKhI+Teq9AWx&#10;np0rFSS9eUWVwGFzdCeVrq3KqkKQmMQKz78rM+8kEAjEZzg4zFRNxpx00W/Xy7W177/IuFR813dt&#10;+ellbvd7fcakzJeKkWoMsQ8sSuI2dbhJX5QFkIyqfKPfJzggVoW0QKLaHzZ3CZjkkkDERluwcZIH&#10;bOfrWM9/aIYjcxzfaVhYlY41lYj92XVQD+9YEAHGc447Crt4pVYLmGVxvQk5BjYwyqMKxxlQA2SO&#10;vGOK5nBcl0ryju+r7/19xqp2m4y92Etuy7f11JEtRaecTOZpvNcAN5aERoqqE2x4yoIkOTyckUTC&#10;W3BWABoxCrOQpZvPkJURY4BXZnHIxjismIStqZtwWlRbWOWec7BudpgIcsOdu1ZgRwMOOvbo5rjy&#10;2RsRtA7RqQmTIpRcuVX+JfTJqqTcY25rL79epFSKb91atff/AMP0uVvO0+2azjmlQSuEKxlkSVn3&#10;BfLMSn5l8wgZII55rYuJ0vrJ7GN7dFjuJLliibZ1k2Ih/fKAwXaowvQFSRgk1zMa6W88tyzq12ym&#10;3tWMJMr+a4fyxkcEui5PbGTV+e7mvnkuRB9llV4zeJFHGpJIDCJUB28gSZOegz71dNS52oL9b6bX&#10;2JnJ8vvy5lLo9OV6FSK4hhsSLm4VlWWb7LJJF5rRuAVWWQsSRgk4Ofas9tV09pJ5BeMYxD5cku2T&#10;ZuCHlYTwxBBPQ8GtC9S3leIjY6KWi8sghPMYfKCMZZjx/Ws6bTkhYxLGqxENLsChyZWTJK/88wAG&#10;H41U/rFJxcbS8l+Dd29thU/YSi1NNO+/S39dzxYGSV281eM5Rc7G28cE9/oOmOlaMAVFyq4bPGQQ&#10;DggjtyM9eOnrU2woAGZe7HP49D68nPbmlB2qdoQkchuQME8Lu78+1flkYOTbej3/AM3c/WZTS0Su&#10;EkamOQTAFZI2Uo+CMOpJG3HQ4PUHk9eK8k1n95fTLBFFEhSOO2EbBgEA2yrLCQQWIK7XVwcKQUOQ&#10;1d3rF5GllM0so81eEjUkL5jE53YOT/gK88SV5GQAhli35B27WUkknIA4yTgc8AdcVFacFyxWko22&#10;87b3Ckp6zav59Luxz1x4It9QLyXk8y25kR0tLdyq7SrKQWclhk9AMfd5FdClq0U7NHGrRuik7lRW&#10;HlqwA2kYU7SQMc8cnnA1Qm6JXLMGQlsdFQAHIJ7/AC/zomKqiF5OVO4HGDwc4OeoIzmsoUaalKcX&#10;yzqJOT7221eyV3ZLudbqycYqTulovK++vy3KFtBLbb8gyI2XUE7miBPKsMfMMEir9ox3kzbcHBVS&#10;CMqCQPvMeeQDjPWmxCNrhLy0uZogWLMiOskEzMAhWaGdWAHy9F29KSaKUbXQLgNu2rweWxlM49c4&#10;6c0pK0Y2i0l3/r8BXcndtO/VE0NlBdXMioghCr5klxGpAADPuThvmYHaMbcEnn2q313cwlVjiD2s&#10;APlxqV83B4LuMYaRjkn6dK0IC2GPzFWDqWzz945BII5yB+dNaLCiQAEDnkEMc8YPHrip5W1eOj/L&#10;sNPW7V12ZlwXUVxGxB2BmKskmUcttHJG7gYUdM9c1K1tEbcl2ChFBKttIBHIbJ6EYHUZ55NXfssG&#10;wSyqqsGZUwpJBfgkkd8EYzxx6CqkkDYddgkikVgUcgY3DnHrzjg+lOMXH33ql1Xy/wAwbV7J2W5k&#10;3QikhBDiQLghRlFA3AFSBxjPc89hXm/iHQrS6DxSWySCXcMHB2nCtuDKCApUkdvuehr0hngVHj8o&#10;WwjAxCFG1lzsG1emCO3qawtRjUne/Csrgps4Y53Y92BIBP1FVNe1SUo+4ioycWkut7X+X9aHwL8X&#10;Pgrb39rPIlrvHzlSVG9QQWUR4UHv64P6V+YXjfwRqPhjUrqF4HSJ3LKdocY+ZQrBlwTgnJyTyTni&#10;v6BdRtVvIjFKm5ASpJQMo4+UZYcfL+gr5K+MPwa0zxDZ3EkCxpcks6qg2s7JliFGME7c564/GuOd&#10;OeHk50tact4/n1Sf5ndh8Y4vlnG8X/X9eR+J2oIULS5bfGUCbQgkjkjZnygVSWwUIAxkYGSTg1+n&#10;37PvxIi+IHgOwmmctq2iBNK1NHOJHMMaiC6dByokgCnnncpyMkCvij4ifD++8N6hLG1sxhR5MPsK&#10;lcZzk92OCffd+FM+BvjGT4e+PbYXDvHo3iF49N1HMmI4ndwLW6ZSAAVlKgnj5ZDngU8fSp5hl7UY&#10;v29L3od9FrHbqtvO3qdtR6KtGV0l87aXS6+fy+/99fgt40+06ddeFL2Yb7ZXudMJY7vLyWuYPm44&#10;Y71HXDOOO3Va7MitKW3fMXJYAgFGIEiEHoQwBHrjjFfIHhzXJ9I1Gy1S0k2tbyLMpRvlki3DcjHP&#10;+rK7x/use9fT9/qdtqmnxajDJ+7uYhMCduFOPmjbns25T7gV4mXV3Vh7GcrToqyv/L0+7b0seTiq&#10;PsqrqR0hW9N+v37+tzyHxhceXlsAfeyoZiXJHzDGDkMoBHHXoa+d9eO9Zk3MysTKFQL85xgg5PzB&#10;owvJI5Uke/S/F34v+CvBlrcDUNUiur5FYfZLR0llU7WMLSNu2x4PByc84xX5S/F/9rHVdRkuLLQW&#10;k021aSWIJp4E126I5UCS5z+7XrwuMb+DiuiOVY3MsTGOHp88U1dvRdOu3n66GtNKVPnqS9nBbuTs&#10;rabbt69F89D6I+I/jzwr4W+0HVL9Z7pcFbO22TXUmC2weUgOzcPlLNgZ6mvh/wCIv7Rd/LBNp+gS&#10;JpSGORoooIzc6tPkKyo0yoVtsAgEqoIzy/AFfP8ArOs+LfFczu81xbRXHmSySF3e4KsSSZZWOd5H&#10;p370aB4PjjEc18rTTt8xleRmcvwCWB55Uc567cHivtcr4Wy3LYLFZjWWIqp39lGzu97O+ll139Vo&#10;WsZU0o4PD3klrWqX5VpvGG/pzdTZ8P6hfa1JJf6lHN9pu5Gd5ZnYSSsW+85JyWKkeuNuB3rs4bd3&#10;CqGLKWIJIlA3AZVcBjg4PbHQ5zVfTbNIY2KwyFUIBK8BgrNhUXOS23qemTXRW8KFCqI0YOAoOAQW&#10;BPzcHIOOvvW+Kr05VJOlTVJO1orVJdN7u9v63O6jSk6cXUqOpNq7urJvz26mZd+HtOv5tNup0mmn&#10;0y5a/tgZnSNZQjRGQoHKuRvkxuBwW3KAeRs7FCorYG4KnCoQ6gsu9QRnngdid2SBTmVlgYI2yQqE&#10;3ZIRBuAGzI45PHuRmo4PNRnUyCVSfkDpl4mXJbkZ3LjPfPt1rlnUnUhCE6rcaXwpttK7u+VapJtt&#10;uyV2ar2MKsnGivaVbOUkldtJJc2l3ZKyvsi0qRJGPLjwVPyxglBuYDIRUGADgZOB169DWBdvDDMs&#10;krou5cDCkNGHkCoF/eEMCW4Ge+c4OK2dzbmCRN8uGyecbgfmAzyeOnPSiS3DKrttcmIqRsDdySCM&#10;nI3FBn/Z+lZQVNSlKau2mvy/pHWnL4FaKaVl6L16fiVrW2QxtMH3MRvQtjzHHJ2lweTjHTA461LH&#10;O5cCTcpA5Dbckg5G5QeOc5BOOnfg81fajb6AuZLmG1imcnNzIYwuX/1cW4nK5JIx+XWt+xuoLyJZ&#10;rdmImUojjK7nIyWTdjIyuQT2PHardGpGCqJNU5vSVtNLaJ2a87a9yaOJTnKntUiruN/NdO3mdTYs&#10;fMDM6k5Cqd5jKKzEjLEfMcY9hg+9fRngHU2heBVARdyjzHywAwMDIX1AwBjrgV83aeEjdAPmwONz&#10;HD/KCMf3UGT+fvXtPg26IePJ8sqyMuxgUJUglWJGRkA/414mPpqpCXLZxdr+b0+T6ms7TVlpZat9&#10;un9I/Rr4f6qE+y+Y3nZIwRvVM7s5YM/PIQcAHGe/NX/ih4dVlj8SWcKm2mxb6kqrwsjDAl2D+Bh1&#10;Jx8yg85ry34fXPmCACUptZCQoAQ52n+I/dwefzr650O0sNX0260rUnL217auqYjDkkkqpz/C653Z&#10;6fJjvXzNXCOpGdGL5pyd46bdvlpa3ZnmUqsaNRuW0b39Hbb8/uPzq8Q6O9rKZICR92WF48qFCner&#10;gqAQ+Rweo2mv2d/Yg/aOT4m+FB8P/Fd8h8deEYEigubt/wB74i0GFVit71nfHnajbkLFcd2Xy5yS&#10;zybfy98aeF59H1PUdFuomaS0kZrWRwR59qQWR055GzBHXoa8v8M+KPEXwz8X6X4t8O3EtnqOj3kN&#10;3bTRN8rlGc3NtN2kt3QyI6nIZXwRg8+dQqzw1S8oWW0o6aWt07rW2vl1PRq0o5hQ9gnH21PWnJ+d&#10;tL9VJWuu9pbpH9RockkMxwD82BkAY4yAeR0/rU3nxELGpwoA5BOGK7iRhj/+rHtXivwP+LegfGvw&#10;BpXjHRXSO5eJLbXNM8zdLpOrRoPtFtIuc+USd0bH7yEehr2BBGqbWOCzAKScEYz6Hof8K9pXlL3b&#10;csldPdNbo+YlGUZSjJOM4Npp7pp2aa8iw8i4+XDFihOW4BA447cAc+tVpHd1OBskjbeuMggjnA56&#10;HmoyCGZk4Bwrr+BII44HFRNvYAoV3ej5y4B53bTwR71zTi781tb9DanLZX1/A37LUGACBdrYBfnI&#10;Vh1AHTGTx24Fb6XBlCsOMou3BOAw69Pf371wMNxtOVzucFXDAbhg4Ck59zz34rctZ9m0h8o5zk9j&#10;nvzjH+NXCc+XV32uc9aCjK60v22/r8zavrSy1GwvbHULW3vrK9tbizvrO6jWa2urS6heG4tbmCQb&#10;ZYJIXdWU8EMQa/nv/a8/Z1uvgP43/tDRYrq4+HfiiWS58MXxMjtpcxJe78N6hI/S4tywMLlibiBl&#10;lyJFmRP6FVfd90gHd/DxleB1zyc/hzXnnxU+GXhn4s+CNd8DeKbYT6frFuRFOqqbjTb+JSbLVLJu&#10;sd1DOVPGAyl0bKuwOOMoRrRhOK/ewWj77XVttfzS6HRlmYvBV/ebdCpZSXbtJea/FXXZr+XVVExa&#10;LymdPvq4LFt/IyeRkkY744r3j4Rfsm/HD45XQ/4QXwPq11pbMsU3iDVY4tG8N22eHMup3kaxtJtb&#10;JjQyzMqfu42b5T+/X7K//BOv4D+ENEsNd17Rv+FheMLOQx3l54jRZdFtriNi0cmn6MF8t4vL28zG&#10;XJBygr9JrTwzYaVBDZ2ttaWNnbJ5dtaW0CQW1vHGuFiht4lVIowOiqABngVlhcDKqo1HPlhPpb3n&#10;3v0T37u/Y+hxGeU6HNTpQ9tUXV6R6W0TvJW63j5XR+Cnhj/gjboc3gzXm8efEC+1Hx1d6Pdf2DZ+&#10;FbeGw8NaRrYgY2j3t9qtrJda3aifYCqR6fgE5LDms39k/wD4Jo/GzwtZamnxR8Q6b4I0aTU5WsNM&#10;0+aHXdZEUbmN7u3jtpzbWiThAwEsrOo+ZocnFfv7cCCA4jO5hgcdMc9ugHT1rMkmMrgMQoXACjIJ&#10;HJ/A8V6TyzCVqUcPiE50W9Yp/E9Hq/iVv7rV722PHefZilUcJQ5pNNScE3G2mi2f/byl36s4nwR4&#10;Q0v4f+GNJ8K6feanqFno9uLaG71e4S5vpgWLO0kkMMagbm4VUVUXCqABXXGUkFUG0j+8Oc+oA4UY&#10;x1OaR1YM6tsPUnngDPqORkE/nSPIVHyrj5RnngD0ySO36ivXoU1SjGlTSp0oJKKXZJJLXXRdT5+q&#10;5VJTqVJOdSbu2+rbv27voVHi8xW8zDKdytuO9cdCDuGOcjt3r8o/2u/2SDp02pfFb4T6SLmK5aS6&#10;8Y+ErWGRgkrsXl1/QbeH+L5la4tlQ5IM0QDF1b9WXkBY/OdpJ3BdxDZPGM9TzUFxd29skhd0gjA3&#10;OZWyyncccAkke9YY/AYPHYadDFxTgldSdrxfSS7f5HThqtXCVYzp3m5WUo9JR00et79U9dbadH+P&#10;X7O/7FXiXxsLHxd8S3ufD3haYRXNno/lPbazrEBw6ExuN2l2bpjDEec6t8iqMNX64+EfCXhbwNo1&#10;toHhfRrHQ9KtkAjtrOJYFcqoVppXGWuZ22jc7ku3Uk1ci1C2uYzKL1hEucMkW1Sx6BSwyxPbg5qG&#10;G8mgke6a6YociKGYYUcEbnCj5iR0GD15riyXKsuyajCGCh7arV0nWbjKpPVXbd9I9oRtH1d2XjK+&#10;Ixcm6r9nThe0EmorT0V5eb/BaG9He27TGOOYu6gBo4Q+4Ak/eIIwRz/F36VcdreIjEhLuuWHyqc8&#10;5VtnLnHuTzXnMviuwtppELjzppCzHAaeYt2EaHO3sBnAxzmtezbVdSIeC1FpA5x59znzivXcFP3f&#10;pXtU6z1i0pTb0STul829X6pHJKm0rq8Yd21vp5L/ADOqS6EZYFhGr/3sHjj7qA4HQfeJPsKsIzSq&#10;XAdBnIdwFJzyTt9c/pUNlpqW5DSs1xN3dj7E5Ufwr0/OtQkYwirjpgcA8HocV1whUaTnp5denyMm&#10;46WfO316f5/1sUwQHXKM5wc9MDk9T3GRWkrZBABX/ZHAyfX8u/5VXRd3Mm2NRndknge/sMUJqFij&#10;kJKJNhwWByMjv79RWi5Yu7aXNb1MpT6ayfkaQ/eAq+4LtB4wACDzkntg+3SpRPbQgAESHuoAJ+hb&#10;dx354zmua1HUYjE7JcbVUfNuJjXaMliz5GFyOegrxbxR8cvBnhKOS2kv/wC19QUFBYaUUmcSc4WW&#10;4DbIuo5yf8c5VkpfCnFdW9OgoQnNq19fs9en3n0d/a9vB8r7S4IUIo3gc5GSAO3oPqTXn/iz4oeF&#10;fCUbza3rVnZnDMtoJDc30vZRHaQZfOe5GB3Ir4I8WftA+OvEsslrooTw5pz5BW0LSX0iEEENduMp&#10;kjogBGMgmvKWt7u6eS6v7me8uJj5jTXMjyO7lsh2d8lm4PUmuWeKX2XztbaWX37v8EdMMFy8vO7e&#10;W71/L53PqTxl+1FqupCey8F6UdPhZmjGr6psmvCvOZLWxVjFbvu6FzJ/ug187atrev8AiK6+269q&#10;V7qtwSxDXNxJJsXefkSPfiNQVHyqAo9MVSitBkBiA/ClBg4OSFI46dPzrzX4j/Hf4SfB6z3+NPFm&#10;l2uoAMItDsJU1HxBcyJ0SPSbVjIrHPBk2DAJBwK5vaVau+rXyS/T7/md0KUIOPLHmnLRWTlJvskl&#10;f5JanqkVrO+CAoXdliwGSoPquPl2/l71yvivxh4Q8A6bPrHjLxHpXhzSIiwlv9avreytoySobb5r&#10;7ppDkbVQEtkYUkgV8C6x+1r8dPjBdN4f/Z8+Gdz4f0uRjbJ4w8U2hvNReIuVWaz01QILZujI0jOR&#10;nDKa63wF/wAE/wDxN4/1KDxj8efFus+LtXlnWZrfVbt7iC2mY75Ira0f91aW7RquUiRF6ACspSUZ&#10;SVnXnF7RtZbXTnrH7r6HfHCVIJVMVUjg6bV7P3qj/wAMIvR7/E1brFmf4u/b2XV7l9A/Z4+G+t/E&#10;PVXd7aPxRrdtfaR4Sim3bEltNPj8q91dc7uJHtFIUFS6nNc7pP7Mv7TH7Tt3b6p8d/iBqyeHXkju&#10;V8G6ODovhyzAEQjVdFsQkclysb7fMmEk5UMWlbBz+m/gv4EfDr4cWUdpovh+wjaEoIylvEcMmPnx&#10;twrYHUdK9UhuYtLKyxBLeJVKiONQVPy7cnYOhJFD527OfJB20hv6OT1fy5RRr0KK/wBmoKdRbVKt&#10;pS9Yr4Y+XKk+7Z4B8D/2L/hp8LreHZomnzTRIFWV4TcTF1fajCR9wQgK2R7dcDA+4tO8P6PYQC0i&#10;sre0gaExGKNNm6MhQznbghjjsRg8iuH07WhOPNgnid0OMLtblQvLYb744HOM8129jqCzILi5kzOF&#10;2FyVGSPmIUZ+XgVtSlSpJQjG2mnXXrdvr/nuefiatevKU6tVzb8/TbodLHGYlG+SS5GxEi89/Om+&#10;RvkVppMu7ZGMszEDO4nAxeaeOQxgKI5AQz8LxsIOCE757Y7c5rmv7Vj8raC3lysEJUhn3BiWk9sb&#10;ySfQc9Kia7ZVYQF1b7zSPk7v7pyOrY9K3tKTVrrm7/ocd1ZJy2OjvDDP880aIqBSknGS5+VtvqCC&#10;Qaz7C3jsZLloECpJJJMFdsqjSBS7BGPygspJxjnn0Ax/PmlKxvI24YZsn5FzyN34ipkmDvmPk8B8&#10;HClFBLAHv6Y9625ZpW5rmTcbPo1szVghikuprt5JCzLtEbTyMqqCOVjZyoGSRgD6Vow38aYX92GV&#10;jwCTuCkgE5HXnp+dckL/ABPMNpyvyhiOTnq3WnwXKNLKEJ3J1VskM4G7ahJ5GCTx60px5U2nq193&#10;/Dgm5STlKyS/r+v+HN/U4rW+ktpJLWCWWAlo52i3yJJja7pIw+ViuBkfnUnnOrhVIRW2ALIcgA5O&#10;eDgn05J5ridY8caB4a0177xFqVno1vB5gL3dzGu8LgfuxndM23GQoLDivjP4oftz+DvDFler4aEF&#10;81uJnOr6xPHY6evkoXZoLeRxLdkAZXaBkZPasIxlOyW0tul3+bLnUjTWr+Hzva+/p38z9A729t7K&#10;H7TdXEMEMYZpZ5pI4Y0CqWLSMxAHGfT1zXzB8Qv2tvhd4AN39l1iLxDd20TGSPT7qCPT4ZVyCLvV&#10;ZW8uNA2ciNZGGDleM1/Ot+0j/wAFR/FfiCe80zw9Nda280vkr57T2HhyEK+53t7GF994RGuVLkqQ&#10;DypIr8j/AInfHX4j/EE3kviTxZqd3aztj+zrS5ltNOiiLbQrWkRCt8o/j3kZ619Fl3DuMxqhOd6N&#10;Kbsm9/lFb/Nr5nDWxjhzKK5XBXatZ9H18tdPvR/QD+0t/wAFZtGtxq+gab4o867eK4QaB4DuQijZ&#10;uUrqXiWWcHHykOiyAP0Nvzg/kF8SP25PjN4+0PWLLw5c2vgPSZbe4Ml5oUkreItatJCu6O41i4bF&#10;nDJKGGLGOz4Qq/mfePwtZ6HLqlyFkYiOMoTKwb96Dt3R4AOI8tyTj1xXqmmaKJbO802ZQ8VvZzBI&#10;lUBYreMTuvOPmBlZmOeenXgD6iOV5Vlnsry+t4qPK25JWWqu1FLlT9btLd3uRhsNiMYm6kWqM00t&#10;Wrtbc2t3G+17nF6As2u2jXl29xdXAvZH+1XDvK4llLn52kJ3Ofmy5z3IOTXQ3WiG2sNV1Tad1hZx&#10;zzN8qrido4SS/Y4O/oOY+vJzseHFjsFTS3t47V2ureGCQMAgFxKqh5nb7iDcWZugGSal8dXstva+&#10;IrOCR/JigNu7nyGjnkjhlaaRLiBsSR7whTPOevSlPFurjJOn7lJyXKr9HKKsulnd6Lbvc9alRpUK&#10;EKMknWUG2+XZxW703XRvV9ijIbixm8geWlsscThlA81pyiqdz5IY4zgjgnJ7jHK6YWlu9a2lo3i1&#10;QTSbmeMFQgIcsCGY78HBxz1999GefTrCO3mJmNnayB3GXKmBHATdn5MsoHf8DTNO0hFbVmnmYzOt&#10;u1wcOY4zjBBHGWJByOnFZ0IuMMVdvm+Htdqcdbeav18nuVjZXeEafuxbfeycNUvy2NhbRNoZ7hpZ&#10;po2kkYA4EexztflTyVTLDJG3ocnK6PbRW8MbybzCbnLBDgSIWLDBdd20bu2DxgHHJ6DTdINxc2EK&#10;pJiVgAVJyQsTISSTyhOzj3r0vSPCNnLEiPATmX5i7YTaWJ3khSAwI5wcc89a4Wq0XKFudSs76WVv&#10;TZ/0zWWJw3IpO9LlXTd7P7jhotOtNzSkISS08YjiaWR3kVWHklW3eadgXng7uRxXqem+H2luFkj0&#10;vUUmFlbiG1nEeJJ0jQPLC5t41EbXJfyxklRgF2PNemeHvAvhu3WC61G+s4leK7vLf/S44EnS1Ji/&#10;dPjJPmgqenQ4zU93rtrZ6VYrbW1jNqF6NRnNydQnvDEsbWsFrbRpHPlP3cBkJbHzTkAYTnCqoxjz&#10;VZOTemnTbfy1tsu5lRxjqy5MNTv6pK/5Xslrq7DdF+G/xC1xEjurWLQNMZ4zJNf3iiT5hkysJ5MM&#10;u3JwqEEg8136fD6bSLabd8QPDzR2LsVgkvI5r24SDiNgbZX2THZgICCAn8TMcedR6prc9pbMb5LR&#10;JoInuLezT5svEkkvlPIhZnRmkU5YDK8V1XhLRdEuZXk1CbXT+6unYLEALjfA0QLyM4ZEIlBLE9AT&#10;WEMbQV1CKkldP3klt6Xfk2FfC46UOatVhCN9FGlzt7b8zf4aHpXwm+K/xB+FPjS0+ImkXksH2Gwm&#10;0/SLMS+TDcwXCMl/c3cjOI2Mil49jxyDj5gDkV6N4k+JfiT4m6udRlg1JpJT/oyR3MSW6RSt5ggM&#10;sbRksGI3EKpYjgCuat9F8OXUEkDapqghgtxb2wltgxMkjPK+cnEaEsWz1JkOeevrHg+3tUuZ20+O&#10;0jitbONY9tvKjpMsaIMbZOZWK7uf4jxxWNLEV5p06MoQ9o7yfMnst7Xvp2enVLqediKWF9pGpVoS&#10;dSCstHFJOz7W1bbfXfyRz+kWM1uCdYcytJndDJNKpYlWO0eZM+5DGwUk/d7HPNUpbDcghsrSG0ik&#10;mZots7sWdmcqVEjEqMFR/PPBPtdvomoXBtLnUngvlDPbQtdWsUUsZaVpY908EClwJJ8ZcM2NoLEK&#10;AOyf4ePNYm/jhs4tQEsNxCYJV8uZIVAa2z5YGGC8nGc5PU1GHyfF16jqV6rqtLSyW2j3s9+lmvMx&#10;qZjRppKnFQd9VfTou66+R8z6R4X1bTry4ll0ew1Ce5j2pNJeebcwO4+adYo9xh4Kjdt6fdOa73RP&#10;DeuX+o21jc2CvBbxSySx4aO1iMzGdd5RSHkK4HQfdAOCTn6HbT4LL7PeNaw/2k9lEsoiZpd00UQI&#10;j+VPn2sSB69/aLRMPd3tyYrw3Ur+fNas43pbxKS0ht25itwoJ3H+EEmuuWWRpzjCtX5YdtvdvdJt&#10;pa7XTv5GMsfOreVKF7Lre19FpaT89U0YWmRWGm6ZqNjqeoWtlqLSabqFvDIRZXaNPPLGjQSxuks6&#10;7A29uSAwORnnrtG02DUYpdd1mWSW5mDSpNCXjjdYowq7C6kOixIoGDk47tXI+Lbe21jTdX05bHyH&#10;urLKTWxhMpWVWVJAYPmMhGcA4IHXrV/TvCHxB8U+H9J0TwWY7fUrKC0FvfPY3N3FALby1uY3Q7Y4&#10;JjbKdpkbhznBbirVWNGpChCj7WjRSceVSleTk1Zx6tXdntrbYtRcqcq0qvs6lRtO7StFJXak3s2t&#10;t9DzT4m+Dl1uYW2hXANxCX1S3mhUieC6kHmRxxKHbbbOASwXOPNQkZHH6s/8E5f2urjVbeP9nz4s&#10;3L2mtWEKweGr3VDJFPIiKNllK05B80DaUPQqRjI4rj/h58B9Mtr2w1/xHFZrqEaJ5lraKy5aNVUv&#10;PK8hBJ2JwuBxjjHPkX7Wvwb1Oy1DSPjF8Nbee313w0YpL6TTQyXd5aWTB4blhCcvPCseGPVo+pOK&#10;87M8jxCVXNqHuVofFRim1OkrXve7Ukle1tXt0QYPOMKpwy2UuelN6VXb3Kj7bXTe9tPvbP6ByJ9O&#10;u1gmKmGUbo5VIKt0CkHpg7uR6nIyGNS3A2OHwzRSBVZQxOMZKshHIcEEr04G3tXxx+xF+1DpH7Sn&#10;w2g0PWruC2+Ifhq2jtNSt5GRZ7lYVEa30SsdzKxX5/Q5DV9kOGgje3nU+dGCCM8+zDPUc5B9q+e9&#10;2pCNSm+ajU1i+3eL22PchUcZuFRctSFk/NdGvI3dNuruKWBZJN1wqlrSfOEvICebeXBwJNvQ9ifQ&#10;mu1huVKLOMiKXhwcny2UkfMvbDAg/nXlNveMy+VIWVQwKyJw8LgZSVfRSTyB0Psa7DTNQZiYZQRO&#10;MGZePLuI8bVuYu2em7vkHPvNOpyO2rT+e1v6euvyCrByTlbV/wBen+XzO7ULJ86HLgdM53Kc8gjr&#10;/wDX61v6DrZsp/s87Zt5W5Y8GNum7k4CjvjrXD2lx9mZCW3QSk+W2eFJOdjZ/TntWvOqFVkQAq4I&#10;bGSARk5/I130rJ88fdl1XZ/5P8TgrU41qbp1VzQmrf15r9D1DUbQSItxBtICgkg53huQRgc8Y/Su&#10;OuYmxuVOhbP3Scgn+H06f41N4b8RDaNMum+UkpbysQR/dEbH+X5dK0r2PypC2cxk/QjuMZ/Culzh&#10;JKpHduzV9np/XmcGHjVoTlhautvgf80f8z5L/aA+EieL9ObxTotoj+IdKtWM1qqA/wBrW8QR43JB&#10;VhfwBH2bSDJHK0ZyQgr4Ht5p4Lia2g3wMUkiun8wRwxM+SxEbAb5S+cheAOvFfsVcAbyB1YEKCfv&#10;EjIx9elfDXx8+FyaXNdeMtCskbTZQ8mqWEMYVba9b7lwihcJbSSZ3dNrDPQ19Nk+PpuP1LEu8ZaQ&#10;lo97e479/s39Ox42cZfLn+uYZcso6zitFey99W/Hvv3PlPSbOG9t7+aWW6RrdpER1cKGuUZVRpAM&#10;FbdQSeQ2DjHBNT2aS/Zktbq4aaA3ahA6JBKLpCvlyOY8ZRTuAxt3Bj178tfw+ILO3t7ywvIrWWaX&#10;zRCVSS3niaRPtEEyAj5fLMgBzkNg1qfa/PuJWkikMTLHE4ZyIvtSBHLQ8/6sKwIx3Bz6V9Rh3C7c&#10;Yc0IXTavZu+3ytqrep8xiOaNrytOVnZrVaJ3+d90zeu7eIzSOl48bOVZpCd7O4wAEVwQ8ZAII5PP&#10;WoXvYY9OlglIgLStNFcxgiSN43CYYyDmIgjIxjjGeKisHE6zpdLA/lDdC5Ub13AZByOCSueMdaxr&#10;6K1dpDPK8QS2aNEkZ3hdDIrtGY0BIYjf8x6bcc5ronOnKCko3c+iutdO39P8ueKkmlzJKPdXv3FS&#10;/tFdY55gczL9nVdu8SSKWaNvLGRGAFOG5GSCSMV0zzQyLHFbIrYTLqrt84Y4Z9zE/MCOMdB0FcXY&#10;pBJHHPYeWVM7TXMcqCNFRm2QyKzL8y7FUcemSAc1v30YYiZi0TKqZhtzjdJyVEZTGeAePalGM7Sv&#10;FWa9fXXyCUo83LHpvfTsdJq2m6fC9re2NwzRvpdusi+VLFCk0bOk/wB5F+0OGZi5BOSAc4K4rWC2&#10;ghjMLo8UjGUlQJWlilJZTFI3Ii8wtjJJwMcACuUt9QMtktraz3DGGdpGjunLuRO0fmKNowoUIM4H&#10;IBzyar+I7zWYLQDQGtftUhRc3PyxQIAFd0BGDtbdgd8mufklZSjZRWrS1vrr8+5spx5km7Odkm+m&#10;29+nqb32eIvELmaMxwTz7QkOxpS5bCAxsNhCtgt1PWpg8EVxctb26RCZ4XuJQDHcs8SNGjEg4mAQ&#10;AAsGwDxiszTd/wBitxPeJd3xCyXMi4iEkhALJAhJ2IGHTnP1q7KgnuZHhDySNniLA8tkCMGO5cDq&#10;c9u2M1m6jbSgnF6eui8v0KcHFNuScddV8tv8y5dwNYizu7x0kgvo5DarBdAk/eV2lijfJIwcAqDn&#10;nmiAxXSOAET/AEfyGeNyhKPuDMQ2dzlSfwJJzwKyb2BNllO8KRxRqXlZvlk3yEh1fLYJHGAMDvVl&#10;7qKf7MLSQRp8pMfIZhHuDMwPBXrnP97iuhTlBtzWlk3rftqtuv3eplFKWifk+it59zxOS7uItrOq&#10;nzA0eGO3Y45wwP3WzkH0wPWpJr4yRAIpj4G8An5m2gkAnHHocc0UV+W80vh5nZOx+stWUJLd/ozh&#10;fEFxNcyiEBCSoJcn5uWChmI68fz9awbO2hV1Ls4cZDbGZQTt/iBbjDE9vbFFFc6dqkXa/M7a9jqW&#10;tNel/wBTpHiKRZjmBO3kSDoV6nkDORn65rGa5hnmSwaWNrplZvs8MgMwjVeXljbmOLJXBz1OBRRX&#10;Q227dG2vyMdk7PYkgskjLq7MMSOylx5Tc9sR46HjJ5PXJq8LbaqqJpQW34Z33hCVJAJcEYB9x2oo&#10;qYpOT7XWnTa5o/d5bK92/wAAhF9GrqkkU+GICGMxFs4+8QSCcE8gD7vSrJuHRQJYmTOxW2Dfs653&#10;bRnrnPFFFC+y7a3/AMiHe7959PyTJN0EilfNEhUuu0DlSf7/ADng+2eDVRUl2kls7xgELhcgEDA9&#10;we/rjrRRWnIrt9/uKUnyxdl/VjFv7UXCEylxsO4NCpLqFI6bT1wDnPpWHMrbvLuY3CqWdJBzuQsQ&#10;h2g5L5xleDzyATiiispq3LJPWVvTpoaQbkld/wA3y0RlawkUFsArpIeGkMJ8xFIQcMQB84LHgYxn&#10;HNeS6nLHdSGFWjllUDcrFAUQsodim4kKVIH+GeCisauqS7/5o0p/C3vZX/U+dfil8NtL8Si5t5re&#10;FJJY3eJ0XaxkPbhcK2Sccj8etfmN8S/hvqPhG6njlglS235imIZFRUbJYPj5jgj+nSiiuGEpUq7U&#10;HZNrTpv2O/CVJqpGHN7s918t1/VvI+wvgn8QoPEvg2GDUbxBrGgQLY6kJHw0kEKn7LfsOpSSHaC3&#10;QOrg4xzn/ED45+JIdPk8N6JfXX2Hc2BbYiEh3EOHnB3eVhemTknOBmiiuCjh6cMxxLjdcrta+lpJ&#10;Safz28jrlThOUac1zRjLr5f8Ofnn8RLjX9buJRfTXPly5LIokMcvDPtkfq3OOCeRyK8yXwtFFBDN&#10;PbBJSTy5+QEOMbmPJVoyhBA6UUV9hTqSp4elGnammvs6dX2OinRpycZSim1dK/RJLYmXRlhLAIdm&#10;GPAwoycsRgZc+gGcda0k0yMAkoCcZeMElvu5UZY5zuIz7H24KKtylNJylfQlRjDm5V/WhYmVRbny&#10;0VpPLGxkUZZdxZiRj7uS2eP4sDniqMZmtiZHQ/vGUoz5VQpGd2WwS3BAHUAdKKKIS0k3FN3tsFSU&#10;oulaTs0tOnQWRfMZFLKFMgDoJY1IVeTgA/P68YI35JzWhHEqoqKyDaw2gZZpFI5bIbqefyooqJay&#10;grWSbJoSfPKT1Y0hSTH87M24MW+6vy7twKnlh0x1J6VPEvCkuVBEfUApuI3FCxIK8t/46MCiiof2&#10;10Vn952tJRUurV/xKV9penakoW/tYLhQSQlxGrqApxuUsDg9MA4Pfip4YoIBFF5QjESqqbMKgIAV&#10;VTB6fcGB2J4oooc5uPLzPli9FfRedvkgVruVlzXtfyuXYZAjBIwWZTkljnll3DlenUgZGCQea9O8&#10;M3ixZcTfvF2t5RK70zgZCjGU3g9R+VFFY1oQVBvlTfn6XMHKUk9bWdtNNNP8z6/+Hl6M24kfIaOI&#10;FVz87Fx8jKp+d9rZxxwO4r7b8I30dtCjq8IjWNfnlJjRExuXJIwMqvcgY9aKK8GCSdOa0lK/4NHh&#10;1pSVVq91fr8hnxb8LReINEh8Q6XGZdS063kuZ1iLhLmwUF3jV9uHYIGZcE5VGxmvh/WtMSWNpgny&#10;TOWiIw5RiACkir0PIPTPzD60UV5WdUaccRCcVyyqQu7dWra/Pr3PRy6rN0227unLR9ddbenY9U/Z&#10;h+PWp/APx/DLdTXE3gzXpI7LxNY/O6LEzFY9RiTotxATnrkoWX2r+gTSda0/X9LstY0q6hvtM1K1&#10;gvLW6gkSSKa2nRZIpYnQkN8rA+3IPSiiuXBzlOjOMndUknHy5nr8jpzilTVShXUbVK6fNbq48iT9&#10;bO1+yRqRzquVJy42liR95cfKBxyP09+1KJ4GfaJQWUkMQMqeuBuC4zn3NFFdHM4yitGnfRnlKnFw&#10;ctm/+ANKpJ86ghwGBIK4kABbZgH5gA3B64p1vK0ICZwuApUnsRkbcjBIXv32/Wiiolo7r+tUJe+p&#10;xlql/mb9vcuQEzlPlZSTuPPGMZ5FR6j4ksdMuFhkniN0VLLaqpnlJG1i0qx58lCWXG8AsVITJDbS&#10;itHJpKW7TSXzZyOlGVSKeilfbyPoP9nrx8dXufEWkvbx2VtDb29zZ28PnSvLMD5NzPI0sjFCQykq&#10;gCD8Mn6CuppJF+6ArE9RjGfbuODn1+tFFdNGcpc1/st/lF/qzaVKEVBq7ulu79P63uc7NGEcsefq&#10;xODknA44HbBweOh61QZjk4XaD0bJAPU8Ajnr7UUV3R/mtra/5HPLfXXb8iq7E55ONhJMmVBJPGOO&#10;Rxz7nrUD+fK5SN4lOMFVIJA4GTuYdCOPvdMYoorqjFSkovZmFR8uqSMWV7pZHjKJIqYXL7pQ7Dkh&#10;Iohh255AXI74p10j3dt9neGO3jwBKQqmeVcY2kqCsSk57k4HOKKK51DWpDmbjJtNN9NdNvL9Ni+Z&#10;qNKaXvb/AD01KzwJFGp67FCpFEv3ABhQFXkAgcnrn1rKvbDWdUtpYLaaPT0kVlWdk3TpnguqsQM9&#10;wTkDHIoorWnSi6nJrFW6PyX9aWIc5RXP8UvPXt02+8r+BPhppnhqSe+vr2+8QazcylpdR1J1kdUw&#10;oEUMSgJbRjbnbGirk5xkk167GqBtuM44GB8i49fU4/nRRXo0acKSioL4r3bbbfq2238zlrV6lWbc&#10;3d+SSS9ErJfJD2cR4kc+Wgzgk4UDaQeD3APPPFUX1a2RW+ygXLx53qjjCgHH3sYPPpmiilWqSjNQ&#10;jon16mFNe15nL7Nv6Zy+reIIrOxe/wBTvrXTLeFWM7XdzFbWYVgQDJLKQAwHONwyeg7V86+Jv2jf&#10;CujB7Xw3bv4kvVyyTK32bTkfAXd5rr5lyA2fuoFOPlc9iiuecUrSvzSaer12t8jvwtKFRzUlZU1p&#10;bT7/AOr+Z82eJvil498bzSxahqE1jp7MxTTtNDWltsJJUO6cysATy7FhiuOt9PbcGdmaTILbf3jH&#10;HI5/iPTOfeiiuGUnPWTv/X4HbG0ZOMYqKXb5b9zchtoYkdn2oqKSxZlXy1ALEsWA2qOeTjivl/4q&#10;ftn/AAU+GVxNo2n6tP8AEbxdDmIeGfBG3WpIp1JXyr/V4S1ppuJMh182WdD1gIoorSEIuE5NX5ba&#10;dPnb/M6sBQhjMfDC1ZONNxlL3bJ6W0u01Z9dL+Z88w+MP2wP2mfOh8J6W3wV8GzmFM6bHcy+Ir62&#10;n37Wk1+SHdE+xcSCFYEPmqNhycfSvwd/4Jw+ENGnh1/x7dXHijxAWEl5d6hM19JLcCRm3ebdSEyK&#10;UI5zgEsMdKKKdKmqy/etzi2vd2ittkrdut/vbKxmIngqlTDYRRoQvZuK9+Vn9qbvJ/f6H6M+F/hX&#10;4N8G2q2uhaTbWaQxqpKQxRl0QYVGRRxwWwB65zXXy2Xlo67diqyqqYzIfmYmQOOCpjZR93PBwe1F&#10;Fa1oRjpBcqS2R5Mak6krzm5t9XvsjgdZkeK4KJE7ELkbVYKQ3By2QA20jjOT1xWEY55VlMcZaVY3&#10;MaE71DgDbvUdV3OOMj0zk0UVwUtWvV/ojsvywTS3X6mXHJBb6bDFfzRTavFCv2iaxP2WXz8nlY4n&#10;PlDBHGT0wSDT9O1LW3ZU+2+ZASIxFOApC4PIuI8EHnkkN+PWiiumrJ8qnpzTbeySWq2SskvJKxjT&#10;ineD1jFaX12S3b1fzdz1zR74w28fmWc0O35mmXNzCwAZSwePJxhjyyr0roBqcTxr9naGYOPvAhht&#10;A4ClWOCMUUV2UHeMG93FP8jhqRXNJLRL/Owscavkq7Bky7Ofu7R/CTnk88fSqj3IgWUZjCqoYOSq&#10;7gckDG/C5zyeKKK3v0MW2rve3/APKPGfxT8J+Co5JfEerw2Mg/eJbI4uL2dTkgR2luGcDIPzMAgz&#10;ywFfn18ev+Ci2geBLSW20vWdI8JxTxNJbX+oTQ6n4iu2jdSo03SEyBuiJBAS4IxnK80UVrhcPDFY&#10;uNCbcItLWLtLW3dNfgc8q09FpZzt162879fTyPxw+Lf/AAUD8S+Nr+5/sGfUr17qS5iOv+I5ZLiR&#10;TGzor2mnpMyRKybWQsThUA2dcfHmr+Ltf8d+IJL3VfEV5qd7L+6UzX0iwQnylOIYZCE6FgAo/IDN&#10;FFfVLL8Lg/aSow9+KSvJ8zdna7v10O/C04VKb5oq8XLW2ulrfn0t+Z5tr2jz6lJd/IBHbyg+ehK5&#10;CkBSc8bXYAZBwSMDiuIk0Z70y6TbfZTPcqkayXM0cEccrSj959pd1jjUMwXLvgFgMc0UV24SvUhW&#10;cIytGi1KK83rd9Ny8RRpQpzmoJydN6v7jp9A8PvYx3EV4zJdKLi3ksnaGcxyK/lbzLA5RVBXIKsw&#10;IIxWnYRNDcXmxJ/3theRBlzvkSGJ5GUq5AeEw9Wz8qjd6UUVhinKeMxCcmlrorevbp0N6SjHCYNq&#10;KvKEW792kn+ZgSzZnZBlpY7dCSu778v3FYj75x047c1yOqyXOo2+oWs0xkMdvcoiKCI1khhlHlEn&#10;kMsowfQg59iiuqglFc6Sc4qLTa1vdf5FTvNSTb1518krE3hu7MOi2s888TypBZ4YSZWMLaxQtFlh&#10;kvuDc/dAxitKDWnlnuBaQS3QuIyk/D7FKnd5hcRY3AYPfPGSM0UV6kqML4ufWUpaaW6Pax5HM5ww&#10;UX/LHXW+qV9T1rwdNvm0oTy3AupJvs8AkMcUIM7MsbbXUFUDOpyT0QmvTbzWhEv2K1XTX8pnWSP7&#10;eyeaNp3Khik6F89ATk0UV8zWnJ1oxvyp2emn5HoRpU3HWF2tL633Wu//AAPIs+HxPd2yLNomnOFg&#10;mZJRfXEsSKxwqqq3IKjL55BXKnJ616nb6FbQmFLeGB18i3uD9ms41xK8EYmRJ3UkwIwkwS2CFyQG&#10;OKKK+cx1Wcq1RN2Wu3k/v16ntQhGjSw7pq3NFX1fl56fKx1+n+FNSuCJQ0REpQxQpPbpwy8MCz4x&#10;xjAB9s17j4e8L2+ladPc6rNFGEt1kaIzqZJd5MEMVtbj57v95lTsHlqdu5lxmiiuacFRw1OtHWTv&#10;dPVbX8n+J5WIxFWrinQk7U3Z6aPp/Wx7b4cttI8iU3B3rIVgWKCyuLq4N15U8kCObeycRLshI3Ft&#10;pJwWORlba+0gwsgsWlvr2QyyRqBHNthLAr5S/MQvlkMAM/KSaKK9R4mcFh6UYQSfXlu9bd7/AJHj&#10;zw8ZKpNzleO2uml7dDXj1LZGJ7eKeENveBZbW+D+ZG0IEg8pHBhLruICZxweuKmtNV+IaC8uJNWs&#10;4IIzLHa/bI0eA7ncR/OqERycAAS+WcgetFFezhpTfNacoKEVL3W1dtJ626dkeTWhBeyvFT5217yT&#10;+65u23jjxnpItbfVoNPivipaTzLeDaEkgZo2TYSRvj2sOdvPWvW/AvhH4i+O7rTNSh0DV7iwSz/s&#10;8ancXZ06xl0s3VxckMwj23yCe5kGVV32AA5UCiivxbxk494g4G4YzPOMnnSr4vCSSgsTCVWCu4q7&#10;jGdNtrda2vumtD7DhjJMBmdalDEQcYyjd8j5er8np6H19o37Pfh6BoL/AFhLe/uwkUjWMTL9jgfC&#10;nMp2q9zgluu0cfdr32x0LTdHghttLtLWKNoQrQ20EcCExjdjAA6Hd8x7DHWiivr/AAT4ozTjLw64&#10;f4kzr2Us1zKM/azpU1TjJwqSimoJtLRK6WnZI+L4ww8MDnuNwNCUlhsPbki5N2vFPrv87vzMzUM2&#10;9zEm50t5tyusSNhUAwIyc7VcSE53ds88UyYwLbSW91EklsYgCxZGikV/kaMjdgnB+b1FFFfrT1Ut&#10;Lb/kfKtyj7NKT1ufm38RF8SfsmfGjTvjx8NYpLbwdfazCmt6bZF1sbCe4ZWu9PnCjaljcqZHgOMR&#10;SZTgqhb+gb4L/F/wv+0N8OdH8f8AhW6ilN3AFvLdHRprO6RcTW9xGrHy2DDjPHOR8pUkor80zahT&#10;wmdVcLRjy0K9P2rj0U22m49k7Xt92lkv0LLq9TE5PSxVZ81fDz9mpdXFKLXN/M1e1+2+t2+8UNHK&#10;AdocdQckNg/MpAHGR/nOKv2928TKm4R4Ym0mdvmicfetpMnmMjGM8MrZHIooryppJXW6/U9mk+Za&#10;9v0Ops9RSSIo2SsoKug5MM4PzBeeAT0/nita11GTDWbnJIJjYkMWTOARhvpmiirhKV07u7MXFaqx&#10;GrPBcNhiMSFgOQwYYKsvPAGBXqOiaxb6zaG2mO2+t1O4Ef65VGN+M9QMZ7854oorfD3Wl9J3TW5h&#10;ioKeHVR6TptNNfL8P67FO6iMcgjYBcEMjEcoMjnPYdfzP4cpqVvaXMdxZXyQ3FvdRPBc2r4dJYpA&#10;VYNGf4cHP4+tFFb0ZSVR2duV6eRLtOnScknzqz7O+5+bvxd+GcngHxGUtPMm0S/+0XGkGWd2hSKU&#10;7p7SZMBVljkwBjJ2YbvXkl35ULxSSB1tkkkud4WUAHyUUl0I3AdABt5xwKKK/RcpxFWrglKbvKKe&#10;tt7O2vr17s/Ps0w9OjinCF+Vu2r6aafK+gtvLA1zmOR0SWJHaUkBjCcMDEGAIfHBG0kZwQKdKxuP&#10;LuLfyzKZ3jVEljKKqq5K3MjrhFbCkkAkBulFFenDWN9uZJ/PQ8trXvYmuTbQETwSRGHKhzmMRzMx&#10;O4RjOchs8Y75xUcbRx+ZHv8AJF1Is7y3BJEEhUrh3UcJgZOASAenqUVXtp6JWWi/HQx9nFcz1fr8&#10;mRm3tIWKw3EbvIgMM9u2IJHHzu8TBAWXBwCevfmsmFpW1mGLVbkNZXDHfHboga3i3tnEhBDNg5yR&#10;26Z4oorCU5NN3tbXS5vTV3r1X3ehpy6bHHqMqaXeGa0F20lsbjyllij2riCQxABzkMcgA4Nb1rK4&#10;BYsyTLHJJKAQUIXIYMSOTwBgHJzxRRWDk1OM1pLfT+vIun8DjvF6WH3Vol7YqrA+Yu1sAggHPyhs&#10;DgHOT6ZrAtnm0y8mgnt4nWQjyhEjNII0z5rmQsVYFcAKAMEHPUYKK3c3UjSckrtL8dAjFc0l0/4F&#10;z//ZUEsDBAoAAAAAAAAAIQAT8DixUpEAAFKRAAAVAAAAZHJzL21lZGlhL2ltYWdlMi5qcGVn/9j/&#10;4AAQSkZJRgABAQEA3ADcAAD/2wBDAAIBAQEBAQIBAQECAgICAgQDAgICAgUEBAMEBgUGBgYFBgYG&#10;BwkIBgcJBwYGCAsICQoKCgoKBggLDAsKDAkKCgr/2wBDAQICAgICAgUDAwUKBwYHCgoKCgoKCgoK&#10;CgoKCgoKCgoKCgoKCgoKCgoKCgoKCgoKCgoKCgoKCgoKCgoKCgoKCgr/wAARCAGNAV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Buh+lfzxf8HFX/ACk48Qf9ivpH/pMK/odbofpX88X/AAcV&#10;f8pOPEH/AGK+kf8ApMK0pfEfA+I3/Igj/jj+Uj4YoooroPw0KKKKACiiigAooooAKKKKACv1d/4N&#10;Wv8Akr/xc/7FzS//AEomr8oq/V3/AINWv+Sv/Fz/ALFzS/8A0omqKnwM+n4M/wCSmw/q/wD0ln7T&#10;0UUVzH9EhRRRQAUUUUAFFFFABRRRQAUUUUAFFFFABRRRQAUUUUAFFFFABRRRQAUUUUAFFFFABRRR&#10;QAUUUUADdD9K/ni/4OKv+UnHiD/sV9I/9JhX9DrdD9K/ni/4OKv+UnHiD/sV9I/9JhWlL4j4HxG/&#10;5EEf8cfykfDFFFFdB+GhRRRQAUUUUAFFFFABRRRQAV+rv/Bq1/yV/wCLn/YuaX/6UTV+UVfq7/wa&#10;tf8AJX/i5/2Lml/+lE1RU+Bn0/Bn/JTYf1f/AKSz9p6KKK5j+iQooooAKKKKACiiigAooooAKKKK&#10;ACiiigAooooAKKKKACiiigAooooAKKKKACiiigAooooAKKKKABuh+lfzxf8ABxV/yk48Qf8AYr6R&#10;/wCkwr+h1uh+lfzxf8HFX/KTjxB/2K+kf+kwrSl8R8D4jf8AIgj/AI4/lI+GKKKK6D8NCiiigAoo&#10;ooAKKKKACiiigAr9Xf8Ag1a/5K/8XP8AsXNL/wDSiavyir9Xf+DVr/kr/wAXP+xc0v8A9KJqip8D&#10;Pp+DP+Smw/q//SWftPRRRXMf0SFFFFABRRRQAUUUUAFFGaCQOpoAKKMj1oyMZzQAUUUUAFFFFAH5&#10;VftPf8HJ+u/s6ftF+N/gPF+x/aaung/xPe6Qmpt45eA3QgmaPzDH9ifZu2527jjPU1wv/EVt4g/6&#10;Mbs//DiP/wDIFfn3/wAFM/8AlId8bP8Asp2s/wDpXJXh1dChFo/BMdxlxLRxtWnCvZKTS92Gyf8A&#10;hP11/wCIrbxB/wBGN2f/AIcR/wD5Ar7z/wCCV/8AwUNv/wDgpH8Dtc+Ml/8ACiLwgdI8VSaOunRa&#10;yb4ShLaCbzd5hix/r9u3b/DnPNfzL1+7P/Brx/yZD4z/AOypXP8A6brCpnCMY6HvcH8TZ5mmdxoY&#10;qtzQak7csVsvJJn6V0UUVifroUUUUAFFFFABRRRQAUUUUAI3Sv58v+Dj3w3rOj/8FJb7V9Rsnjt9&#10;W8HaXcWEpHEqIjwsR9HjYfhX9B1fk9/wdI/AM6v8NPh1+0rptiGk0bVJ9B1WZV5ENwnnQFj6K8Ug&#10;HvL71dN2kfG8eYSWK4dm4/Yal92j/B3PxcooorpPwEKKKKACusu/gx43s/ghZ/tAy2B/4R298Tz6&#10;DHc4PF3FbxXBXpjBSTj/AHDXJ1+wOvfsNNd/8G2Vgsejf8T6wUfEVQU+Ybp2Lt+Gnu3/AHyAamTt&#10;Y9nKMpqZoq/L/wAu6bn81bT56n4/UUE55oqjxgooooAK/WT/AINV9K1GT4lfGLW0s3NpBomkQSzg&#10;fKsjzXLKv1Ijc/8AAa/JvpX72f8ABs78Gm8CfsNax8VL202XXjjxhPNFIRgvaWqLbx/lKLj86zqP&#10;3T7HgTDSr8SUpLaClJ/db82j9GKKKK5z9/CiiigAoopHYKpOQMDuaAFJxXzV+2r/AMFYf2Nv2Fo5&#10;dI+KfxB/tPxMI90Xg/w2i3WoHjI8wbgluDxgysmQeAa+H/8AgsP/AMF3dS8K61qn7Ln7EniVEvbV&#10;ntfFPj6zcN5EgJD21k3TcvIecdCCE5G4fjxqurarr2qXGta5qU95eXczS3N1dSmSSV2OWZmbJYk8&#10;knmtY076s/N+I+PaeAqSw2ASlNaOT+FPsu7/AA9T9Mf2iP8Ag52/ac8Z3M+nfs5/Cfw94MsCSsN/&#10;q4bU74jPDc7IUPsUcD1NfLHjv/gr7/wUp+Ic7y63+154stVck+TotwmnoAe2LZU4+tfNtFaqEUfm&#10;OL4jzzGybq4iXonZfcrI9ig/4KGft22119ug/bA+I6y5yXHjC76/9/MV6f8AC3/gt9/wUy+FlxE9&#10;t+0pfa7BERm08UWMF+r+zPInmf8Aj4NfJ1FPlictLNs0oS5qdeaflJ/5n7E/st/8HQ9ndXVt4d/a&#10;++BYtUchZfEngqRnRO257SZiwHclJGPopr9Ov2dv2pvgB+1h4IT4hfs+/FPSvE2mHAnaxmImtmPR&#10;JoXAkgf/AGZFU45xiv5PK7X4C/tEfGj9mP4hWvxQ+BnxB1Dw7rNqwxc2M2FmTIJjlQ/LLGcco4IP&#10;pWcqSex9lk/iDmWEmoY1e1h32kv0fz18z+s8EHkGivgz/gk9/wAFrPh3+3NBbfBn4vw2Xhf4oRQ/&#10;u7RH22euqq5aS1LH5ZAOWgJJxkqWAbb951i00z9gy/McHmmFWIw0uaL/AA8mujP5bP8Agpn/AMpD&#10;vjZ/2U7Wf/SuSvDq9x/4KZ/8pDvjZ/2U7Wf/AErkrw6uqPwn81Zn/wAjGt/jl+bCv3Z/4NeP+TIf&#10;Gf8A2VK5/wDTdYV+E1fuz/wa8f8AJkPjP/sqVz/6brCoqfCfUeH/APyUcf8ADL8j9K6KKK5z97Ci&#10;iigAooooAKKKKACiiigAr51/4Kv/AAEP7R//AAT9+Jnw7tbIT38Xh6TVdJQDLG6syLmNV928op/w&#10;M19FUyeGO4ge3mQMjoVdWGQQRgg007O5z4vDQxmFnQntNNP5qx/H8Rg4J570V6n+298CZP2Zv2uf&#10;iH8DPszRW3h3xVdwaaGGC1kXL2zf8CheM/jXllda1R/LlejPD1pUp7xbT9VowooooMjZ+HXgrVvi&#10;V8QdC+HWgxlr7X9ZtdOslVckzTyrEgx3+ZhX9XcHwb8Hj4DJ+z9PYI2g/wDCJjQJLYDg2n2b7OV/&#10;FMiv54/+CGvwWHxp/wCClvw+t7u182x8MzXHiG+4zsFrCzQn/wACGgH41/SWV3LhqwqvU/YfDbAp&#10;YCviJL42o/JK7/8ASvwP5H/jD8ONa+D3xZ8TfCfxHEUv/DWvXemXakY/eQTNGT+a5rnK+5v+Dhb4&#10;Cj4N/wDBRTWfFun2Plaf490m11yAgfKZtpgn/EyQlz/10r4ZraLuj8tzXBSy7MquGf2JNfK+n4BR&#10;RRTOAACxwBnPav6nf+Cd/wAHP+FA/sRfDD4Ty2gguNM8H2b38QXG26mTz58+/myPmv5sv2J/hBJ8&#10;ff2ufhx8HVt2lj17xhY292qjP+jiZXmP4RK5/Cv6sYIIraFbeCMKiKFRVGAAOgrGq9LH6v4ZYPXE&#10;YprtFfm/0H0UUVifrIUUUUAFfnP/AMHAP/BSa+/ZZ+EsH7M/wg11rbxz46sGfUL21k2y6TpJLRs4&#10;I5WSZg8aEchUkPB2mv0J8VeJdG8GeGdQ8X+Ir5LXT9Lspbu+uZThYoY0Lu59goJ/Cv5Xf22P2mPE&#10;P7X/AO1H4y/aC8QzS417V3bTbeQ/8etin7u2hA6DbCqA46tuPUmtKcbs+H46zyeVZYqNF2qVbq/V&#10;R6v8kvXyPLWYsck0lFFdB+DhRXp37KH7IHx6/bT+KUHwm+Afg2TU791El9eSN5dpp8GcGa4lIxGg&#10;/NjwoJIFfsf+yb/wbXfspfDPSrXW/wBp7X9R+IWu7VeexguZLHS4X7qqxMJZQPV3AOPuDpUymon0&#10;GTcM5tnnvYeFofzPRf5v5Jn4RUV/TvH/AMEjP+Ca8em/2UP2OPBRixjc2mkydMf6wtv/AFrwn9o7&#10;/g3G/YP+LGl3Fz8ILbWPh1rDITDPpV/JeWhftvt7lmO32R0qVVifQ1/DjOqVPmpzhJ9rtP8AFW/F&#10;H8/1Fe//ALen/BNz9o3/AIJ8eN49A+Luix3mh6hKy6D4t0tWay1ADkrkjMUoHJibkdRuXDHq/wDg&#10;mJ/wSx+L/wDwUS+IYmtUuNC8AaTdKviTxbJB8ueptrYHiWcjHHRAQzdVDXzK1z4+GUZlPMPqSpP2&#10;t7cvX/hut9ramL/wTS/YF/aH/bj+OdjZfBm7u/D+neHr2G71vx0gdI9G2sGQxuMbrg4ykakHIySF&#10;BI/pi8IaNeeHfC2n6BqOvXOq3FlZRQT6nehRNduiBTK+wBdzEbjgAZJxXMfs7fs4/CD9lb4VaZ8G&#10;vgj4Rt9G0PS48JDCMyTyHG+eZ+ssrEZZ25P0AA7muecuZn7vwvw5T4ewji5c1SduZ9NOiXl33f4H&#10;8tn/AAUz/wCUh3xs/wCynaz/AOlcleHV7j/wUz/5SHfGz/sp2s/+lcleHV0R+E/BMz/5GNb/ABy/&#10;NhX7s/8ABrx/yZD4z/7Klc/+m6wr8Jq/dn/g14/5Mh8Z/wDZUrn/ANN1hUVPhPqPD/8A5KOP+GX5&#10;H6V0UUVzn72FFFFABRRRQAUUUUAFFFFABQenFFFAH4Sf8HN/wCPgT9sDw58d9Osttp468MLHeShe&#10;GvbJhE2ffyGtx/wGvzWr+gL/AIOP/gJ/wtX9gb/hZun2XmX3w+8Q22o71XLC0mP2aYZ9MyROfaOv&#10;5/a6abvE/n7jjA/UuIajS0naa+e/4phRRRVnyB+uX/BrD8FRceK/in+0Pe2gxaafZ+HtNmK9TK5u&#10;bhQfbybb/vqv2Sr4k/4N9/gv/wAKk/4JteGdZubQR3njTU73X7kkcskknkQ/gYYI2H+9nvX23XLN&#10;3kf0bwlg/qXD1CD3a5n/ANva/k0flx/wdCfAX/hKP2dvBH7Q2m2e648J+In0zUJFXkWt4mVJPoJo&#10;UA95K/EKv6lv+CkHwFH7S/7DfxM+D0Fl597qHheefSYguS19b4ubYD6zRIPxr+WpuDgDFbUn7p+Y&#10;+IuB+r51HEJaVIp/OOj/AAsJRRQOtaHwB+gP/Bt18Gv+Fjf8FBT8Qby032vgbwpeagshXIW5m22s&#10;Y+u2aU/8Ar+gOvyv/wCDW34LtofwF+JHx5vLTbJ4j8T2+j2kjryYbKDzWK+xe8IPqY/av1QrmqO8&#10;j9/4Ewf1Th2m2tZtyfzdl+CQUUUVB9iFFFFAHxp/wXn+PFz8Df8Agm/4wh0y88m/8Yz2/hy0Kthi&#10;lwxafH1t45h/wKv5xv8AIr9lf+DqT4iyW3g74S/CW3uSEvNT1LVrqLPUxRwwxH/yNLX41V0U1aJ+&#10;D+IGLliOIJU+lOMV965n+YVsfD7wJ4o+KPjvRvht4I0t73WNe1OCw0y0jHMs8rhEX2yzDnt1rHr7&#10;2/4Nyfgjp/xW/wCCh8HjPWLFZrfwH4WvNZh8xcr9qZo7SLj1H2h3HoY89QKtuyufL5VgnmWZUsKv&#10;tyS+XV/cfsv/AME8P2Gfhx+wP+zrpnwh8HWUE2rTRpc+K9cEWJdTvyvzuT12LyqL0VQO5JPu4AHQ&#10;UAAdBRXJuf0zhsNRwlCNGjG0YqyQUUUUG5xX7Qn7PXwl/aj+E+qfBb41+EoNY0HVogs9vJ8rxOOU&#10;liccxyKeVdeQfxrQ+EHwg+HHwG+HGlfCb4S+EbLQ9A0W1EGn6dYxBEjUcknuzMcsznLMxJJJJNdL&#10;RRd2MvYUVW9tyrnta9tbb2vvYKKKKDU/ls/4KZ/8pDvjZ/2U7Wf/AErkrw6vcf8Agpn/AMpDvjZ/&#10;2U7Wf/SuSvDq64/Cfy5mf/Ixrf45fmwr92P+DXkhf2IPGZP/AEVG5/8ATdYV+E9fux/wa8gH9iDx&#10;mD/0VK5/9N1hUVPhPqPD/wD5KOP+GX5H1f8Atbf8FN/2MP2Ko5LL42/GC0j1pU3R+GNIQ3moyemY&#10;Y/8AV57GQop9a+D/AIq/8HUXgixu5bP4JfsnapqUIJEN/wCJ/EcdoT6EwQxS9f8ArpXyx/wcR/s8&#10;t8Gf+Cg9/wCP9Os/L0z4iaNb6zC4Hy/akH2e4Ue+6JZD/wBdq+D6UYRauerxFxpn+GzKrhaVqag2&#10;tFdtdHd33WuiR+pkn/B09+0V9r3xfsueDBBjmM6rdl/++s4/Su/+Gv8AwdTaPNdR2vxe/ZDureEk&#10;eZfeHfFKzFfpBNCmf+/lfjpRVckOx8/T414mpyv7e/rGL/Q/pa/Ze/4LPf8ABP8A/aqu7fQPCvxj&#10;Tw7rlyQsWg+MoP7Pndj/AAq7EwyN6BJCT6V9URTRToJIXDKQCGHQg1/H6CRyDjHpX2f/AME9P+C2&#10;n7Uf7EeoWfg/xRq1x46+H6ssc3hrWbtmnso88tZztkxEDpG26M9MKTuESpdj7DJvEdTmqWYwt/ej&#10;+sdfvX3H9GtFeX/smftffAz9tH4TWnxg+Bfi+PUNPmxHe2cuEutOnxloLiPJMbj8QRgqWBBr1Csd&#10;j9Ro1qWIpKpSkpReqa2YUUUUGoUhYA7e9LXlXx++OK/CD4s/CLw3e3QisvHPjS40Gck9ZG0y7uIP&#10;xMsCL/wOi1zKtWhQhzz2ul97SX4s6D9o/wCEGlfH/wCAnjH4Ka0oNt4p8N3mmuzDOwyxMqv9VYhh&#10;7iv5PPEWg6p4V1++8Ma7atBfadeS2t5A4wY5Y3KOp9wykfhX9fGQRnNfzWf8FuPgJ/woH/gpF8Qd&#10;Ms7LydN8TXcfiTTCFwHW9TzJiB6C5+0L/wABrWk9bH5p4l4HnwtHFpfC3F+j1X4p/efJ1XPD2h6j&#10;4n1+x8NaRAZbvULuO2tY1GS0kjBVH4kiqdfS3/BH74MH46f8FGvhf4UntRLZ6drw1q/DLkCKxRrk&#10;Z9i8aL/wIVs9EflOCw0sZjKdCO85Jfe7H9IHwD+F+m/BX4JeEfhHpEYW38NeG7LTY8ADPkwJGTx3&#10;JUn6mtbU/HnhPR/GWl/D/UtYji1bWrS6udMs2+9PHbmLziP93zkP0J9K11+6Melflv8A8FDP23P+&#10;FU/8FzPgJ4Tj1by9K8L2kena4vmYRG1t2t5DJ2wkf2aX22g1zJczP6PzLMKGTYOnJrTmhBejaX4K&#10;7+R+pD4KHPTFfyzf8FGPgN/wzR+298Svg7b2XkWOneKLibSI9uALGc/aLYD6RSoPTiv6meGHPQ1+&#10;H3/B0F8Bf+ET/aQ8E/tCaZZhLbxd4dfTdQlVfvXdm4wSe5MM0Y+kVVSdpHy/iLgfrGSxxCWtOS+6&#10;Wj/Gx+XtGM8UV0vwZ+HOqfF/4u+F/hTosZa78SeILPTLcf7U8yR5/Ddmug/EIQlUmox3eh/SF/wR&#10;u+DJ+B3/AATd+F/hm4tvLu9T0P8Atu+JXDM99I1yufcRyRr9FFfSGreItH0S907TtTvFjm1a9NrY&#10;RnrLKIZJio/7ZxSN/wABpnhTw3png7wzp/hTRYBFZ6ZYw2lpGBgJFGgRV49Aor5w/aH+MpH/AAUu&#10;/Z+/Z/sbv/WaR4l8QanBu6bbI29s2O/3rr8veuX4mf01H2eU5dRpLaPs4L5tR/W59P0UDgYoqT1D&#10;kP2gfFeueBPgP418b+GbkQ6lo3hPUb7T5mjDBJ4raSRGKnggMo4PBr+f4/8ABwR/wVIBwPjlpvHr&#10;4Q0//wCM1++P7WH/ACa38Sf+xC1f/wBIpa/k6bqfrWtJJ3uflviHmWYYDEYdYarKCalflbV9V2PX&#10;f2uP25v2k/25PEGkeJ/2kPGsGs3ehWclrpjwaXBarFG7h2G2FFBJIHJyeK8ioordJI/Jq9eviqrq&#10;1pOUnu27t+rYV63+yR+3B+0b+w94l1fxb+zj4wttGv8AXLFLPUZrjSoLrfEr71UCZGC/NzkV5JRR&#10;uFCvWw1VVaUnGS2admvmfaf/ABEE/wDBUn/ouemf+Ehp/wD8Zr+hT4Ya1qPiT4ceH/EOrzCS6v8A&#10;RLS4uZAoAaR4VZjgcDkniv5GK/rd+Cf/ACR3wn/2LNh/6TpWFVJWsfrfh3mOYY+riViasp2Ubczb&#10;tfm2udPRRRWR+oBRRRQAUUUUAfy2f8FM/wDlId8bP+ynaz/6VyV4dXuP/BTP/lId8bP+ynaz/wCl&#10;cleHV1x+E/lzM/8AkY1v8cvzYV+7P/Brx/yZD4z/AOypXP8A6brCvwmr92f+DXj/AJMh8Z/9lSuf&#10;/TdYVFT4T6nw/wD+Sjj/AIZfkSf8HM/7PH/CxP2P9A+PWlWRkvvh94lVbuQL9zT74LDIf+/6Wn5m&#10;vwir+sL9rD4I6Z+0h+zX44+BmqRKyeKPDV1YwlhkRztGfJk/4BKEb/gNfhr8GP8Ag3H/AOCiHxRt&#10;F1XxlY+FvAtu/KReJdZMlwy+vl2iTbT7OVPqBSpySjqe5xzw7j8XnMK+EpOfPHWy2cdNXsrq2/Y+&#10;B6K/S7xZ/wAGvf7Z2k6Y174U+NHw71adFJ+ySXN7bs/oFJt2XP1IFfGf7U37AX7XX7GN+tv+0P8A&#10;BbVNFtJZdlrrUQW50+cnoFuYS0e49dhIb1ArRSiz4TG5BnOXw58RQlGPe1196ujx2ij2opnkHtv7&#10;B/7dnxj/AGB/jZa/Ff4Yag01jMyQ+JPD00pFtq9oGyY3HZxklJOqMc8gsD/Sv+zB+0n8MP2tfgno&#10;fx3+EOsfa9G1u13qj4EtrKOJLeVQflkRsqR7ZGQQT/J3X6H/APBvT+3ze/s5/tKD9mbxxrJXwd8S&#10;blIbRZ5P3dhrONsEo7KJhiFvU+UTwtZ1I3V0ffcD8R1MuxiwdeX7qbsv7sns/R7P7+9/31opFO5Q&#10;3rS1zn7kFfnl/wAHEPxP1X4J/B74K/GLQgxvPC/xu0/VLdVbBZoLW6lC599uPxr9Da/Mr/g6R/5M&#10;38Af9lNj/wDTdeVUPjR89xXOVPh7ETjukn+KP0m8LeIdJ8X+GrDxVoN2J7HU7KK6s5x0kikQOjD6&#10;qQfxr8lP+Dpj4BpLpvw0/ac02z+aGS58N6vMF6K2bm2yfQEXX/fVfZ3/AARR+OA+Ov8AwTY+G+tX&#10;V35l7oGmt4evwXyyNYuYIwfcwLC3/Aqtf8FlfgIf2hv+CdXxF8L2dp52oaNpY17SwFywmsj57Aeh&#10;aJZU/wCB04+7M585pRz3hScorWUFNeqSl/wD+Z2v1P8A+DW/4KHXvjv8R/j3e2m6Lw74at9Hs5HX&#10;jzr2YyuV91S0wfQS+9flh15Ff0Ef8G4HwW/4Vp/wTyg8e3tmEvPHfii91TzCuGNvEVtIl+mYJGH+&#10;+a2qO0T8p4Ewf1viKnJrSCcvuVl+LR99sSoGK/l3/wCClHx3vPjf/wAFA/iZ8XdK1N/LHjGeDSLi&#10;N/uwWjC3gZT/ALsKtx3Nf0h/tefF+H4Bfsu/ED4zS3Ajfw54Rv721JbG64SB/JXPYtJsX6mv5Rbq&#10;6nvbmS8unLyTSF5GY8lick/nWdJdT6rxMxnLDD4VPq5P5aL82f1dfsi/Gqz/AGiv2YfAXxvtJUY+&#10;JvC1nfXAQ8JO0S+cn1WQOpHtXy1/wcO/AP8A4XH/AME8NW8ZWFh52oeANYtdcgYLyINxt7j8BHMX&#10;P/XOub/4Nr/jqPiR+wpd/Cm+vd974B8T3FokbPkraXP+kxH6b2nUf7lfdPxp+Geh/Gf4Q+KPhF4l&#10;QNp/ifQLvS7sFc4jnhaMn6jdn8Kn4Zn2VK3EPC6vvVp2/wC3rW/CR/JDnNfZP/BBT4MD4w/8FLfB&#10;dzc2vm2nhKC78QXeVyFMEeyE/hPLEa+SvG/hDW/h/wCNNX8B+JbUwalouqXFhqEBHMc8MjRyL+DK&#10;RX6z/wDBrF8Gd958U/2g721/1a2Xh/TZtvQndcXAH4C2/P3rabtA/FOFsE8XxFQpSW0rv/t3X9LH&#10;7EnpX5X6N8Yx8WP+DmYaRbXfm2ngzwdc6BbYbIUx6fJPKPqJriQH3Wv1H1rV7DQNHu9c1ScRW1lb&#10;PPcSMcBERSzH8ga/BL/gjN8T7z41/wDBbGb4vag5aXxNc+JNSOTnAmimkVfwDAfhWMVo2fr3FGM9&#10;njcBhlvOrF/KLX6tH77UUUVB9gcB+1h/ya38Sf8AsQtX/wDSKWv5Om6n61/XP8UfBEHxN+GniH4b&#10;3V+9rF4g0S602W6jQM0KzwtEXAPBIDZx7V+YH/EK38G+/wC1v4n/APCbt/8A45WlOSje5+dcccPZ&#10;rndehLCQ5lFST1S3a7s/FeivsD/grr/wTL8Jf8E1fGfgvwv4T+KepeKE8U6Zd3U02o6fHbmAwyRo&#10;FUIx3A788+gr4/rdNNXR+P47A4nLcVLDV1acd1e+6vuvUKKK+uf+CSH/AATX8Kf8FJviJ4v8E+K/&#10;ihqPhePw1o0F9Fcabp8dw05kmMZUh2GAOuRQ2krsMDgsRmOKjhqCvOWyvbz3Z8jV/W78E/8Akjvh&#10;P/sWbD/0nSvzK/4hWvg1/wBHb+J//Cbt/wD45X6leDfDkfhDwlpfhSG5aZNM06C0SZlwXEcYQMR2&#10;JxmsKklK1j9i4GyDNMkqV3i4cvMo21T2vfZ+ZpUUUVmfoYUUUUAFFFFAH8tn/BTP/lId8bP+ynaz&#10;/wClcleHV7j/AMFM/wDlId8bP+ynaz/6VyV4dXXH4T+XMz/5GNb/ABy/NhX7n/8ABrjcTP8AsceP&#10;LRm/dx/EmR1GOhawtAf/AEEV+GFfuZ/wa3/8mg+P/wDsozf+kFrUVPhPp+AP+Skh/hl+R+nFFFFc&#10;5++BWR468BeDPiZ4VvvBHxB8MWOs6PqVs0F/pmpWqzQTxnqrIwIIrXooFKMZRcWrpn89v/BaP/gk&#10;x/wwn4yg+MnwYtrif4YeJL0xQQyM0j6FdkFhaux5aJgCY3Y5+UqxJAZvg2v6uv2v/wBnbwv+1d+z&#10;f4u+AXiy2jeDxFo0sFtM6Z+zXQG6CcehSUI4+lfyoa/oep+GNdvfDWt2rQXun3cltdwN1jljYqyn&#10;6EEV0U5XR+D8cZDSyfMI1aCtTqXaXZrdemqa+7oVKs6Pq+paBq1rrujXr215ZXCT2lxE2GikRgys&#10;D2IIBFVqK0PiU2ndH9Vn7DX7Qlv+1R+yT4A+PMcqNP4h8OwS6kIzwl4gMVyvtiZJB+FesV+c/wDw&#10;bMfE658X/sI6x4Bvbgu/hPx1dw2yk/ct54YZ1H/fxpj+NfoxXJJWdj+msjxjzDKKGIlvKKv67P8A&#10;EK/Mr/g6R/5M38Af9lNj/wDTdeV+mtfmV/wdI/8AJm/gD/spsf8A6bryqh8aOHi7/km8T/h/VHA/&#10;8Gs3xx+1+Gfid+zlqF6d1ne2viHTIWPVZU+zzkewMVvn/f8Aev1r1bS7HW9MudH1O3WW3u4HhuIn&#10;GQ6MpVlI7ggmv5z/APggn8cf+FLf8FJvB9jd3vlWPjKC58O3YLYDNOm6AfUzxxAfX3r+jgnAzTqK&#10;0jzOAsYsXw9Gm96bcfluvwdvkfyf/tSfA3V/gH+0/wCNvgHNaOZvDviu7060XHMsQlIgYf78ZjYf&#10;71f08fsgfB+L4AfsufD/AODMUARvDnhGxsrgAYzOsK+afxkLn8a/Mn/go7+w8PG//Bd34PapZ6L5&#10;mk/EmSw1TV22fI8ulk/albtj7NBb59TJiv1+oqO6Rx8GZN/ZuY42TWilyR9Pi/JxPgX/AIOPPjWP&#10;hl/wTtufAdpd7Lrx54psdJ8tT8xgiLXkjf7ubaNT/wBdAO9fz64A4Ffqj/wdIfGg638cfhz8ArO8&#10;Ji8P+HrjWb2JW4Mt3KIo8+4S1Yj2kPrX5XVrTVonwXHeM+t8RVIraCUfwu/xbP0p/wCDZD45/wDC&#10;EftieJPgjqF8EtfHHhZ5LWFm+/eWTeauPfyWuD+HtX7tMMgiv5WP2Cvjkf2bv2yvhv8AGmW7MFpo&#10;niy0bVJN2P8AQpHEVyPxheSv6poyGjDA5yOorKqrSPvfDnG+3yeeHb1py/CWq/G5/OF/wXe+Ah+B&#10;X/BSPxpPZWfk6f4zSDxLYYXAY3K4uD75uY7g/jX61f8ABv8AfBkfCT/gmh4S1S6tPJvfGOpX2v3g&#10;IwSJJjDCT65t4IW/4FXzx/wc8/s233jXwz8K/jr4a0ppr231yTwveGJMs4usS2y/QSRyj6yV+mHw&#10;H+GVh8Fvgl4R+EOloot/C/hqx0qLYOogt0iz9TtyT3JpyleCFkOTfU+MMbVt7qV1/wBxHzfhZo8f&#10;/wCCtXxkX4Ff8E7vip42iuhFdXHhiTSrAhsMZr1ltRj6CYt9Fr8Zf+DeX/lJ74V/7AOr/wDpG9fd&#10;X/B0P8Yz4X/Zc8C/BO0utk3i3xbJfXEaty9vYw8g+3m3MJ+qCvhX/g3l/wCUnvhX/sA6v/6RvTiv&#10;3bPK4ixft+OsJRW1NwXzbv8Ak0f0TUUUVifrAUUUUAfi1/wdUf8AJXPhB/2Lmqf+lEFflBX6v/8A&#10;B1R/yVz4Qf8AYuap/wClEFflBXTT+E/nfjT/AJKbEesf/SYhX6pf8Gr3/Jfvir/2J9l/6VGvytr9&#10;Uv8Ag1e/5L98Vf8AsT7L/wBKjRU+Bk8G/wDJTYb1f/pLP2yooormP6KCiiigAooooAKKKKAP5d/+&#10;CpenNpf/AAUY+NNs27LfETU5vn6/vJmf8vm49q8Dr6p/4LZeF5PCX/BUD4sWDxbftOr216ox1E9l&#10;BLn8d+a+Vq64/CfzBnEHTzbEQ7Tl/wClMK/dD/g1xgiT9jbx3ciYF3+JcqtGP4QNPsyD+OT+Vfhf&#10;X7D/APBq/wDGTTTYfFX4AXt2q3Ynsdf06AtzJGVe3uGA/wBki2z/AL9RUV4n0HAdWFPiWlzdVJL1&#10;sz9faKKK5z9/CiiigAr+V7/godpdjon7enxm0vTFVYIvihrvloowEzfzMVHsM4/Cv6j/ABh4r0Pw&#10;L4V1Lxp4mvktdO0mwmvL+5lOFihiQu7E+gUE1/Jr8b/iPc/GL40eL/i3eIVl8U+J7/V5Fb+Frm4e&#10;Yj83Na0t2fl3ibVprDYel9q8n8kkv1OXooorc/ID9nv+DVW7nf4afGKwZGEUeu6RIjE8Fmhugw+u&#10;FX8xX6zV+X3/AAa2+CrjS/2XPiJ49lhITV/HEdpE5H3hbWkbH8jcfrX6g1yz+Jn9E8GxlDhrDp9m&#10;/vk2FfmV/wAHSP8AyZv4A/7KbH/6bryv01r8yv8Ag6R/5M38Af8AZTY//TdeU4fGjTi7/km8T/h/&#10;VH4m/DDx5rXws+JPh/4l+HJzHf8Ah/WrXUbNweksEqyL+q1/Wd8OvGmjfEnwFovxE8OTiXTte0m2&#10;1GwlBzvhniWVD/3ywr+RQcnFf0hf8EJfjgfjb/wTV8C/bb3ztQ8JfaPDl/8ANnZ9mkPkL/4DPb1p&#10;VWlz8/8ADTG8mNrYVv4kpL1i7fk/wPpnxT8HvBXjD4n+Ffi7remrLrXg6G/j0S4IGYReJHHN+axK&#10;K6gnFLXK/HP4k6b8HPgx4r+LOsSBbbw14dvdTmLDqIIHkx7524x71jufrz9nRjKe3Vv0W7+S/A/n&#10;A/4LG/Gj/hef/BR/4n+J7a786z0zXP7FsCGyBHZItucexeORv+BV8yVd8Sa9qPinxFf+J9XuGlu9&#10;SvZbq6lY5LySOXZie+SSapV1JWR/L2OxMsZjKleW85N/e7hxnn1r+pH/AIJp/HUftH/sJ/DD4r3F&#10;99ovbzwrb22qylslry2BtpyfcyxOfxr+W6v3E/4Nf/joviv9mnxr8A9Rvd9z4R8SpqFlEzcra3qH&#10;gewmhlP1eoqK6ufbeHWO+r51Kg9qkX98dV+Fz9EPjZ8EfBPx68L2PhLx5Zefaaf4i03WbdcA4uLK&#10;7juY+vYmPaf9ljXXqu0YFLSMQqlicADkmuc/bVThGbmlq936bfmfgl/wcw/GUeOv26tJ+Flldb7b&#10;wR4MtoZog2dl5dSPcSH8YjbflXD/APBvL/yk98K/9gHV/wD0jevB/wDgoj8Y/wDhf37cnxS+K8d3&#10;59vqXjG7jsJc53WsD/Z4CPbyokr3j/g3l/5Se+Ff+wDq/wD6RvXQ1amfgNHF/XuN4V+jrK3opWX4&#10;I/omooornP6BCiiigD8Wv+Dqj/krnwg/7FzVP/SiCvygr9X/APg6o/5K58IP+xc1T/0ogr8oK6af&#10;wn878af8lNiPWP8A6TEK/VL/AINXv+S/fFX/ALE+y/8ASo1+Vtfql/wavf8AJfvir/2J9l/6VGip&#10;8DJ4N/5KbDer/wDSWftlRRRXMf0UFFFFABRRRQAUUUUAfgf/AMHMPwon8G/t4aX8S0tttt4y8F2s&#10;plC8PPbO9u4z3IRYPwYV+ddfvf8A8HI37K138Zf2O9P+OnhjTPO1X4aao11eeWmWbTLgLHOfojiG&#10;Q+iq5r8EK6abvE/nvjXASwPENV20n7y+e/43CvZ/+Cf/AO1/4o/Yb/ao8N/tAeH4pLi1sZmttf06&#10;NsfbtOlws8X+9jDr2DopPArxiiraufM4fEVcLXjWpO0otNPzR/W38F/jL8Ov2gPhlo/xd+FPiaDV&#10;9B1yzW5sL23bIZT1Vh/C6nKsp5Ugg11NfzE/sCf8FQ/2mv8Agnt4keT4XazDqvhi+nEmseDtZLvZ&#10;3B6GSPBDQS4/5aIeeNyuABX6ufAv/g5d/Yh8fadDH8ZfDPirwJqZUfaEex/tGzDd9k0H7w/8CiWu&#10;eVOSeh+6ZNxxlGYUEsTNUqnVPReqe1vWz/M/Rqg8DNfFvif/AIOA/wDgl/4e0ltSsvjdqOrSBMrZ&#10;6b4VvfNY+g82NFz9WAr4h/bb/wCDl74g/ELQ7zwD+xd8P7jwjbXSNFJ4v8QvHLqIQ8ZggTdFA3+2&#10;zSHngKQDUqEmejjuLsgwNJzddSfRRfM392i+bR7L/wAHDH/BTLw94B+Gd3+w38H/ABCs/ibxHEq+&#10;N7i0kz/ZmnHDfZSR0lm4DL1Eec/fFfiNgelWdb1vWfE2s3fiHxHqtzf399cPPe3t5O0ss8rks7u7&#10;ElmJJJJOSTVauiMVFWPw7Ps6xGe5g8RU0W0V2Xb9X5hQBk4z+dFfQP8AwTE/Y71f9tz9sPwt8I0s&#10;JX0K3uhqfi25QfLBpsDK0oJ7GQlYl/2pR6GqbseZhcNVxmJhQpK8pNJfM/dz/gi/8A7r9nr/AIJz&#10;/Dzw1q1h9n1LWrB9e1NGXDeZeOZUDe4hMKn/AHa+p6h0+ztNOsYdPsLdIoIIljhijXCoijAUDsAB&#10;ipq5G7s/p/BYWGCwdPDw2hFL7lYK/Mr/AIOkf+TN/AH/AGU2P/03XlfprX5lf8HSP/Jm/gD/ALKb&#10;H/6bryqh8aPG4u/5JvE/4f1R+GFfr1/wazfHF4r/AOKH7OF/e4SVbTxHpcBbqwzbXJA+n2X8q/IW&#10;vrT/AIIgfHD/AIUZ/wAFJPAF9dXPl2XiW4l8PX+WwGW7TZGD/wBtxCfwreavE/EuFsb9Qz+hVb0c&#10;uV+ktP1uf0oV8V/8F/8A40N8IP8Agmn4s020u/JvfGeo2Xh60IbBIlk86YfQwQTKfZq+1K/HL/g6&#10;d+NRm1f4V/s8WF3xBb33iHVIN3Uuy29s2PbZdfnXPBXkftvFmM+o8PYifVrlX/b2n6n5EcdjRR0o&#10;rqP5yCvvf/g3N+On/Cqf+ChNr4Cvr3y7Dx94eu9KdWPy/aI1+0wn65hdB/10r4IrtP2c/i5qXwE+&#10;Pvgz41aTvM/hbxNZamEQ4MiwzK7J9GUFT7GlJXR6OUY15fmlHE/yyTfpfX8Ln9aAIIyK8w/bR+MU&#10;fwA/ZQ+InxiaUJJoHg++urVmPBn8llhH4yMgx716JoWs6Z4j0Sz8Q6LdrcWd/ax3FpOh+WSJ1DKw&#10;9iCD+NfBv/Bx/wDGQfDf/gnpL4EtLrZd+OfFFlpgQNgmCItdSn3GYI1P+/XLFe9Y/ozOMYsFlNbE&#10;J/DFtettPxsfz9SyyTStNNIzu7FndjksT1Jr7c/4N5f+UnvhX/sA6v8A+kb18Q19vf8ABvL/AMpP&#10;fCv/AGAdX/8ASN66ZfAz+fOHf+R/hf8Ar5H80f0TUUUVyn9LBRRRQB+LX/B1R/yVz4Qf9i5qn/pR&#10;BX5QV+r/APwdUf8AJXPhB/2Lmqf+lEFflBXTT+E/nfjT/kpsR6x/9JiFfql/wavf8l++Kv8A2J9l&#10;/wClRr8ra/VL/g1e/wCS/fFX/sT7L/0qNFT4GTwb/wAlNhvV/wDpLP2yooormP6KCiiigAooooAK&#10;KKKAM3xh4U0Dx34W1HwX4r0mG/0vVrGWz1GyuF3JPBIpR0YdwVJH41/M3/wU8/YC8Y/8E/P2ldR+&#10;HV1bXNz4U1WWS98E63IuVurItxE7Yx50WRG446BsYda/p2rx79tn9in4Nft0/BO8+DPxe0pirkza&#10;RrFso+1aVdAELPET+TKfldcg+1wlys+V4r4chn+CtDSrDWL/ADi/J/gz+Vyive/28f8AgnT+0R/w&#10;T/8AiPL4T+LHht7nQ7mdh4f8XWETNY6nH2w3/LKUD70T4YEZG5cMfBMj1roTTR+AYnC4jB15Ua8X&#10;GS3TCjH60UUzAKKKKACiiuh+Fnwo+JHxs8c2Hw0+E/grUPEGvanN5dlpmmW5kkkPc8cKo6lmIVQC&#10;SQATQVCE6k1GKu3skZfhrw3r/jHxBZeFPCujXOo6nqVylvYWFnCZJbiV2CoiKOWJJAAr+jX/AII4&#10;f8E2bL/gn9+z753jOzgl+IXi9IrvxbdoQ32QAHyrFG7rGGYsR96RmPIC44L/AIJB/wDBFrwv+xDY&#10;wfHH48JZa58Ubu2/0dIj5lr4djcfNFCTxJOQcPMOByqcZZ/v8DAwK55zvoj9p4L4Slli+u4xfvWv&#10;dX8qff8AvP8ABeuhRRRWZ+ihX5lf8HSP/Jm/gD/spsf/AKbryv01r8yv+DpH/kzfwB/2U2P/ANN1&#10;5Vw+NHznF3/JN4n/AA/qj8MK0vBvirV/AvjDSvG2gXLQ32j6jBe2cyHBSWKRXQj8VFZtFdJ/OcZO&#10;Mk1uj+t74M/EnSvjH8JfDHxZ0NwbPxN4fs9UtdpyAlxCsoH4BsfhX88X/Bdr40/8Ln/4KW+Oja3f&#10;nWXhVbXw9YndkKLeIGUD0/0iSev1U/4IaftPaX4l/wCCUthr/iXUgzfC46ppmsSyP9yC2Bu4yfRV&#10;t5o1z/se1fgR8UvHuq/FT4m+IvibrkjPeeIdbutSumc8mSeZpW/VjWNONpM/VON83WMyDBqL/i2m&#10;/kv83+Bg0UUVsflQUfj+NFFAH9MH/BGT48J8fv8Agm98NPEVzeebf6Ho/wDwj2pAnLLJYMbdN3u0&#10;KRP7781+e3/B0v8AGZda+M/w0+Atjebk0Lw7c61eRoeBJdz+SgPuFtGPPaT3ruv+DWn46C68LfE3&#10;9m/ULz5rK9tvEOlwsf4JV+z3GPYGKAn/AH6+E/8AgtJ8Yx8a/wDgpX8T9dtrrzbPRtXTQbIBshFs&#10;YUt5APrMkzfVjWMY/vD9XzzOfrHAlDX3qnLF/wDbm/4xX3ny1X29/wAG8v8Ayk98K/8AYB1f/wBI&#10;3r4hr7e/4N5f+UnvhX/sA6v/AOkb1pP4WfA8Of8AI+wv/XyP5o/omooorlP6XCiiigD8Wv8Ag6o/&#10;5K58IP8AsXNU/wDSiCvygr9X/wDg6o/5K58IP+xc1T/0ogr8oK6afwn878af8lNiPWP/AKTEK/VL&#10;/g1e/wCS/fFX/sT7L/0qNflbX6pf8Gr3/Jfvir/2J9l/6VGip8DJ4N/5KbDer/8ASWftlRRRXMf0&#10;UFFFFABRRRQAUUUUAFFFFAGB8SvhZ8OvjH4Ovfh98VPBmna/omoxlLzTNUtVmhlHurDgjqCOQeQQ&#10;a/ML9sH/AINkPh34wv7vxd+xr8Tz4Wnky6+FvE5kuLHd1xHcqGliHsyy/UV+rlFNScdjyszyTK84&#10;hy4qmpW2ezXo1r8tj+Z742/8EYv+Ck3wLnmbXP2Ydb12ziYiPUPB4XVklX+8Eti8qj/eRT7V8/eJ&#10;fhD8WfBk72njH4X+ItJljOHi1LRJ4GU+hDoCK/riIzUUtnbTrtmgR/TcoNaKq+p8PifDPAzlehXl&#10;FeaUvy5T+Qy08O+IL+f7LY6HeTS7tvlxWrs270wB1r1P4T/sA/ts/HC6it/hd+yz441NJWwt6fD0&#10;8FqPrcTKkS/iwr+p1dJ01W3rYQg+oiH+FTLGq/dAH0FHtWZUfDGgpXq4lteUUvxbf5H4d/sq/wDB&#10;sn+0R43u7bXv2sfiJpvgnS8q0+iaJKuoak47oXX9xF6bg0uP7tfrF+yP+wR+y5+xF4VPhr4AfDS3&#10;0+eeNV1HXLs+fqF+R3lnb5iM87F2oOyivZKKiU5SPssp4YyfJXzYenef8z1l/wAD5JBRRRUn0AUU&#10;UUAFfmV/wdI/8mb+AP8Aspsf/puvK/TWvzK/4Okf+TN/AH/ZTY//AE3XlXD40fOcXf8AJN4n/D+q&#10;PwwooorpP5yPrf8AYc/bYPwB/Ya/aT+BFxq3lXPjLw3YHw9CZMEzSXAs7vb6k286njtFXyRR/nrR&#10;0pJWZ14jGVsTQpUpvSmml85OX6hRRRTOQKKKKAPqj/gjh+1bpP7IP7bel/EPxTqIt9D1DQtR07V2&#10;ZsAo1u0sQ54yZ4YQPrXzV408Var468Y6t4312Uvfazqc99eOTktLNI0jn82NZlFK2tzrnjK1TBQw&#10;z+GDk1/28kn+X4sK+3v+DeX/AJSe+Ff+wDq//pG9fENfb3/BvL/yk98K/wDYB1f/ANI3pT+Fndw5&#10;/wAj7C/9fI/mj+iaiiiuU/pcKKKKAPzY/wCC7X/BND9qv9vb4hfD7xB+zt4d0m9tfDmjX1tqTalr&#10;MdqVklliZQof7wwh5HSvgv8A4h0f+CnP/QheFv8Awr7ev6G6KtVJJWPkMy4JyfNcbPFVnPmla9mr&#10;aJLs+x/PJ/xDo/8ABTn/AKELwt/4V9vX3X/wQs/4Jj/tY/sF/Fjx34s/aH8N6TZWev8Ah22tNOfT&#10;daiui0qTl2BCfdGO5r9MKKHUk1YWXcEZPleNhiqLnzR2u1ba3ZdwoooqD7AKKKKACiiigAooooAK&#10;KKKACiiigAooooAKKKKACiiigAooooAKKKKACvzK/wCDpH/kzfwB/wBlNj/9N15X6a1+ZX/B0j/y&#10;Zv4A/wCymx/+m68q4fGj5zi7/km8T/h/VH4YUUUV0n85BRRRQAUUUUAFFFFABRRRQAV9vf8ABvL/&#10;AMpPfCv/AGAdX/8ASN6+Ia+3v+DeX/lJ74V/7AOr/wDpG9TP4Wezw5/yPsL/ANfI/mj+iaiiiuU/&#10;pcKKKKACiiigAooooAKKKKACiiigAooooAKKKKACiiigAooooAKKKKACiiigAooooAKKKKACiiig&#10;Ar8yv+DpH/kzfwB/2U2P/wBN15X6a1+ZX/B0j/yZv4A/7KbH/wCm68q4fGj5zi7/AJJvE/4f1R+G&#10;FFFFdJ/OQUUUUAFFFFABRRRQAUUUUAFfb3/BvL/yk98K/wDYB1f/ANI3r4hr7e/4N5f+UnvhX/sA&#10;6v8A+kb1M/hZ7PDn/I+wv/XyP5o/omooorlP6XCiiigAooooAKKKKACiiigAooooAKKKKACiiigA&#10;ooooAKKKKACiiigAooooAKKKKACiiigAooooAK/Mn/g6RI/4Y58AL3/4WZGf/KfeV+m1VNX8P6Fr&#10;8SQa7o1repG+5Eu7dZFVsYyAwODz1pxdnc83OMvea5bVwily86te17a9tD+Qbn+6fyo5/un8q/rr&#10;/wCFdfD7/oRNG/8ABXF/8TR/wrr4ff8AQiaN/wCCuL/4mtfavsfm/wDxDCf/AEFf+Sf/AGx/Ipz/&#10;AHT+VHP90/lX9df/AArr4ff9CJo3/gri/wDiaP8AhXXw+/6ETRv/AAVxf/E0e1fYP+IYT/6Cv/JP&#10;/tj+RTn+6fyo5/un8q/rr/4V18Pv+hE0b/wVxf8AxNH/AArr4ff9CJo3/gri/wDiaPavsH/EMJ/9&#10;BX/kn/2x/Ipz/dP5Uc/3T+Vf11/8K6+H3/QiaN/4K4v/AImj/hXXw+/6ETRv/BXF/wDE0e1fYP8A&#10;iGE/+gr/AMk/+2P5FOf7p/Kjn+6fyr+uv/hXXw+/6ETRv/BXF/8AE0f8K6+H3/QiaN/4K4v/AImj&#10;2r7B/wAQwn/0Ff8Akn/2x/Ipz/dP5V9vf8G8zBf+CnvhTPGdC1fGf+vOSv6Df+FdfD7/AKETRv8A&#10;wVxf/E1Np/grwdpN2uoaV4U021nQEJPbWMcbgHrgqAaTqXVrHZl3h5PAY+lifrN+SSlbltezv/Ma&#10;dFFFZH6cFFFFABRRRQAUUUUAFFFFABRRRQAUUUUAFFFFABRRkHoaCQOpxQAUUAg9DRQAUUUUAFFF&#10;FABRRSbl67h+dAC0UUUAFFFFABRRR060AFFAIPQ0UAFFFFABRRkDqaOvSgAoooBB5BoAKKKKACii&#10;gkDqaACigkDqaKACiiigAoooJA5JoAKKTcv94fnRuXpuH50ALRRRQAUUUUAFFGQOpoyOuaACijI9&#10;aAQehoA/K/8A4OSv2lf2hv2ebr4UL8CPjf4q8HDVE1Y6kPDWuz2X2rYbbZ5nlMu/bubGem418K6Z&#10;8fP+C4PgT4S2H7V9v8WvjNc+CZoftFv4kvNZuNR07yt5XfIsjSIqb1K7pFA7Z55+tP8Ag6t/4/Pg&#10;z/1y1n+dpXlPhv8A4LWfB/4e/wDBJm1/YZ8L/DPXL/xhN4Mu9AvdQvo4U0+3W4eUPMpDs8hCScLt&#10;UbupAFbxXurQ/G89q05cS4uNfFSpKEE42b1lyxsreeu1j7+/4Io/8FPdf/4KEfCnWfDfxYtLSHx7&#10;4KaBdXuLKPy4tTtpt4iulj6RtlGR1X5cgEbQ4Ufb1fkz/wAGvf7N+ueF/CHjz9pvV9Wsja+I1t9H&#10;0mxtb6OWVEgdpJZJkRiYssUCq4DEKxxggn9ZqymkpaH6Hwricbi8ho1cVrNp6vdq7s36q3ruFFFF&#10;SfQhXh//AAUq8X+K/h/+wV8WfG3gXxLfaNrOl+CL2503VNMumhuLWZUyskciEMrA9CDmvcK+fv8A&#10;gqx/yji+NH/ZPtQ/9F01ucOZtxy2s1vyS/Jn4e/stfFj/gs7+2jr2q+Gv2bf2lvir4jvdEtEudTh&#10;X4my23kxOxVWzPcoGywxgEmu7n/4KD/8FoP+CaPxN0vSP2mPEHie7gnHmLovxBK39rqcCsN4iuwW&#10;YkZwWjkJUkZz0Pof/BsR438G+CPjf8Urzxl4s0zSYpvCdksUup38durkXLEgFyASBzXW/wDByP8A&#10;tn/s1fGbwX4K+Afwm8c6T4o8RaNr82p6tfaLcpcw6dF5Bi8gzISpd2YEopOBEN2Plrdv3rWPx/DU&#10;J0uGFmqxk41k3Zc+jtK1rb7ev3H6k/scftR+C/2y/wBnLwx+0T4Dge3svEFkXmsZWzJZXMbtHPAx&#10;7lJEYZwNwww4Ir0+vh3/AIN6Pht4v+HX/BNrQbjxdFND/wAJHr+oavpdvOCGS0d1ijIB6K5haQdi&#10;JAe9fcVYSST0P13KMTXxmV0a9ZWlKMW/VoKKKKR6IV+I3/BwF+2N+1h8Df29U8D/AAZ/aR8b+FdG&#10;PgbTrg6V4f8AE1zaW5meS4DSeXE6ruIVcnGTgV+3Nfz+/wDByt/ykej/AOye6X/6Nua0pq8j4nj6&#10;tVoZDzU5OL546p279j91/gTqGoav8E/B+r6tfS3V3d+FtPmurmdyzyyNbRszsTySSSSe5NdXXH/s&#10;8/8AJAvA/wD2J+mf+kkVdhWZ9jh23Qg32X5BRRRQanKfHa28XXnwT8X2ngBrsa7L4Yv10U2EhScX&#10;ZtpBD5bAja/mbcHIwcV/Ph8f/HP/AAXF/ZY8JWnjr9oD4yfG3wrpF9qK2Fpfal45udkly0byLENl&#10;wxyUjkb6Ka/o6r81P+Dov/kxvwV/2Vm0/wDTZqVXB62Pi+NMvdbLZ4yNWcJUouyi7J3a3Pzz+BHi&#10;/wD4LnftPeDJfiD8Bvi78bvFGiw3z2cuoaf45uTGs6qrNH81wDkB1PTuK/ob+GMOvW/w38PweKjO&#10;dTTRbUaj9pfdJ54hXzN55y27OT618Df8Gyn/ACj/ANY/7KPf/wDpLaV+itE3d2L4Ny54fLY4uVWc&#10;5VYxbUndLfb7woooqD7EK83/AGx9d1vwt+yN8U/FPhnWLnT9S0z4c65d6df2cxjmtp47CZ45EdeV&#10;ZWUMCOQQDXpFeW/ty/8AJk/xh/7JZ4g/9NtxQtzmxjccJUa/lf5H5Z/8G6/7W/7Uvx//AG0fFXhH&#10;44ftE+NPFulWnwwvL2203xH4kubyCK4XUdOjWVUldgHCSOobrhyO5r9nhwMV+D//AAa8/wDJ+fjL&#10;/skN9/6dNLr94KuppM+V4DrVa/D8ZVJOT5pat3e/mFFFFQfZhXmf7Yf7R2h/slfs1eMP2hfEFkLq&#10;Hwzo73ENmX2/abgkRwxZ7bpXRc+hNemV81f8FdP2e/Gn7Tv7AHxA+Fnw7sZbvXGsYb/S7GEAtdyW&#10;s6T+SuerMqMAO7ECnGzZxZjUxFHL6s6CvNRk4rzs7fifjR4Y1b/gsF/wVv8AFfiT4mfDPxP4p1ix&#10;0a63zWemeJhpWmaa7gsltbxvLGhfaOg3PgAseQT9I/8ABEn/AIKWftSeGv2tl/YI/a08UazrMWpT&#10;Xen6c3iWd5b/AEXU7ZHdrdpHJZo2ETptYnDbdpAJB+ev+CT/APwV61n/AIJpQeIPhD8RPhTca/4U&#10;1jWTe3dvayi31DTb0RrDIVWQbXBWOMGNipBTgjkH9U/2J/jz/wAEnf27/iJN8Xvgd8KPBUfxNtLn&#10;+1b86z4NtLbxBDOT810JdheUhjzLG7YLDJGa1lputD8r4bp0sXXoYmhjWsTzfvITb95X1S76eb+V&#10;j7NooorE/YQooooAbISF4r8Hv2DP21/2wPG//BYDw/8ACbxh+0/481TwxP8AEXV7Sfw/f+KrqWzk&#10;gjW72RmFnKFV2LgYwNo9K/eGX7lfzKfs/wD7Qfg39lX/AIKmL+0F8QbG/udG8MfEbWLi/g0yJXnd&#10;We6jARXZQTlx1I4zWtNXTPgONsXPCYvAT53GPtPe1aVk43v5H9KfxCubmz+HuuXllcvDNFo908U0&#10;bYZGETEMCOhB5zX8wS/8FKf+ChIGF/ba+KYHoPHN9/8AHa/Wjxh/wcu/sM694Q1XQbL4efERZr3T&#10;Z4IWk0q1ChnjZQTi56ZNfhUOnFOnHe581x1nuHxcsO8BXvbm5uVtfy2vb5n6/f8AB1b/AMfnwZ/6&#10;5az/ADtK7P8AYR/4IvfsH/tWf8E3PA/xG8b/AA9vdP8AGXiTw9NNc+LNN166SaOcTyqsghaQwHAV&#10;QVMeCB2PNL/wcn/s4fH74/3Xwnb4IfBrxL4sGmR6sNQPh/R5bv7NvNts3+Wp252tjPXBr4k8F6B/&#10;wXd0b4U2f7OHgfwP8adK8KQWj2dno1joE9nHHCxZmj84RqwUlmzl+5FOOsNzozOdDCcWYqrisJKt&#10;CUYpJRvryx1u9uqutTe/4IT/ABN8dfAb/gqPY/BHw14gku9G8ST6noeuRW7kwXaW0U0sVxjplXhy&#10;rdlkYdGNf0HKcqDX5d/8EOP+COHxP/ZZ8dTftW/tTadBp3ic6dJaeGPDCzpNJp6ygCW5ndCVEpTK&#10;Kik7VdyxyQB+ooGBis5tNn1nBGBxuAyblxKcXKTai90nbTy1u/mFFFFQfYBXz9/wVY/5RxfGj/sn&#10;2of+i6+ga8O/4KV+EfFPj79gn4s+CvA/h681fWNT8EX1vp2mafbtLPcytHhURFBLMT2FNbnDmacs&#10;trJb8kvyZ+A37AP7EM37bHwu+NOl+FbJ5fF3g7wpaa34VSLJa4lSZxLa4zgmWPcB/tqnvXbf8ESf&#10;2ef2MP2lf2qm+Ff7Wlrqk+pG3Fz4Q0c3wgsNUniLNNbXAC+Yz7QGVQ6hgjhgeAfr3/g28/Zg/aK+&#10;Afxn+Jeq/G/4HeKfClrqPhezhsbjxBok1qk8i3DMyoZFAYgc4FeQ/wDBWH/gmB+0v8C/27G/aA/Y&#10;p+E3ifVdK8RXw8RafN4Q0ua4fRNUEm+dD5SnywZf3qdsSFR9yt205NH43h8lqYTKsJmnsOdxk1Ug&#10;07tczs7fh93Q/cvRdG0rw9pVtomh6fBZ2VnAkFpaWsQSKCJQFVEVeFUAAADgAYq1XkX7Dnxy+I37&#10;Qf7OOgePPjH8Lda8HeL1txaeJtD1vSpbR0vIwA8kaSAExScSKRwA208qa9drne5+2YerTr0I1Kfw&#10;tJrp+HT0Ciiig2Cv5/f+Dlb/AJSPR/8AZPdL/wDRtzX9AVfiH/wcCfshftTfG79vePxr8H/2evGH&#10;ibRx4G063Op6H4fnuYBKslwWTfGpG4Bhke4rSnpI+J4/o1a2Q8tOLk+eOiV+/Y/Yz9nn/kgXgf8A&#10;7E/TP/SSKuwrlPgRp9/pPwR8HaVqtlLbXVr4W0+G5tp0KvFIttGrIwPIIIII9RXV1mfY4dNUIJ9l&#10;+QUUUUGoV+an/B0X/wAmN+Cv+ys2n/ps1Kv0rr8+/wDg4y+Cnxg+PH7HvhHwl8FfhjrnirU7b4mW&#10;13c2OgabJdSxQLp1+hkZYwSFDOgz0ywHeqh8aPn+KoTq8PYiME23HZavdGd/wbKf8o/9Y/7KPf8A&#10;/pLaV+itfB//AAb0/Bv4sfA39iPVfB3xk+HGteF9Vl8e3tzHp2u6dJazNC1vbBZAkgB2kqwz0+U1&#10;94UT+IvhiE6eQYeMlZqK0YUUUVJ7oV5b+3L/AMmT/GH/ALJZ4g/9NtxXqVebftkaHrfij9kX4p+F&#10;/DWkXGoajqXw41y10+xtIi8txPJYTIkaKOWZmYAAckmhbnNjE3hKiX8r/I/Gj/g15/5Pz8Zf9khv&#10;v/TppdfvBX4vf8G6n7KP7TfwG/bT8U+LPjT8AvFvhXS7v4X3lnb6hr2hT2sMk7ajpzrErSKAWKxu&#10;2BzhSe1ftDV1PjPlOAqVWjw/GNSLi+aWjVuoUUUVB9oFeT/tiftm/Bb9hv4Y23xc+PFzqkGi3erR&#10;6bHNpemtcus8iSOu5V6LiNufXA716xXiX/BQv9j/AEb9uX9lPxN+z/qV/HZ3l9CtzoWoSLlbXUIT&#10;vgdsc7C2UbHOx2xTVr6nJj3i44Oo8LZ1Eny32b6L5nh//DHv/BLj/gsb8KH/AGlPD/woKSaxcXNo&#10;vizTIH0rUvtETFHklVDsmcHoZlfIx2xX5E/CHwP4u/YU/wCCxHh74S/DvxXJqV34V+LdpokV/bDa&#10;15aTXKQyI4XjLQysjr0B3eldZ4J03/gtX/wTEvte+B/wp8H+O9GsdVuXa4TRfDA1ewuZMBPtVtKY&#10;ZURmVVG9drkBQwyoA+h/+COf/BJH9pbxb+07ZftvftoeG9S0m30jUn1jTbHxKD/aWtao5LJcyo3z&#10;xojsZcvhmcKAMZNbfCmfk1eU8/xmFjRwjp4mMk6k+XlStu/v1116an7QUUUVgfsgUUUUANl+5X8z&#10;H7OfwB8DftSf8FVI/gF8SpL1ND8S/EbWbfUW06cRThFa6kGxirAHcg7Gv6Z5fuV+Df7BX7GP7W3g&#10;v/gsJ4f+Kni39m3xrpvhqH4javdTa7feHLiO0SGRbvZIZWXaFO5cHODuHrWtN2TPgONsLPF4vAR5&#10;HKPtPe0urNxvfyPsvxn/AMG3f/BPnRPB+q69Y6p4+8+z02eeEP4iiK7kjZhkeRyMgV+CwOQOO1f1&#10;1/EK2ubz4fa5Z2Vu800uj3KRRRjLOxiYBQO5JOK/l8H/AATj/b5xx+xv8ST/ANyhd/8AxFVTlvc+&#10;b47yOhhZYdYCha/Nfli/7tr2+Z/U4AB0FGAeor8mPid/wXN/bA+AX/BSG6/ZJ+MXgz4dQeDtO+Is&#10;OlX2qwaTeRXv9kTTp5Vzva9aNZPs8iSElNuc8AV+rmtavY6DotzruqXCw21nbPPcTO2FSNFLMxJ6&#10;AAE1k4tH6dl2c4LNJVY0W703yyTVrP8ApMt4HpRX5cf8E0/+C7fxf/bH/bmP7O3xP8HeENM8La5B&#10;qP8AwiVxpNldR3vmxEywJM8tw6PmBJN21Fy4BAAyK+6P28v2ln/ZB/ZF8cftD2cNpNfeHdIL6Tb3&#10;6s0M97I6xQI4VlZlMrpkBgcZ5FDi07EYLPcuzDATxlGX7uF7u23KrvT0PX6K/PX/AIIrf8FOv2u/&#10;+CjnjXxvN8aPCXgfTPDPhHTLULJ4a0i7gnlvriR/LUtNdyrsWOGUkBc5ZDuHQ/R37fn/AAUS+A3/&#10;AAT1+GKeOfizfS3mqagWj8PeF9OdftmpyqOdueI41yN0rcLkDliFK5XexWFzrL8Vln19S5aWustN&#10;nb89u575RX4H/GT/AIOXP27PG+tTP8KPD3hHwVpYcm3hi0xr+6C54Eks7bGOMcrEneul/Zv/AODn&#10;D9p/whrlrp/7THw08P8AjDRC6rd32iQNp+oxr0Lj5mhkI67NiZ6bh1qvZysfPx8QOHZV/Z80kv5u&#10;XT/P8D9y6AAOgxXAfs0/tMfB39rX4S6b8afgh4ti1bRdSTgj5ZraUffgmjPMcingqfYjIIJ7LxH4&#10;j0HwhoV34n8U6xb6fp1hbPcX19eSiOK3iRSzO7HhVABJJ9Khqx9lTrUqtJVYSTi1dPpbuXQADkAU&#10;V+QH7af/AAc03+ieK77wL+xL8OdM1Cys5nhPjPxXHK6XRBxvt7WNkITgkPI/PHyCvnDwp/wcef8A&#10;BSXw/wCI/wC2Na1zwhrlp5mW0rUPC6pDtJztDQPHIPQEse3XvapysfIYnjzh7DV3S5pSt1irr721&#10;f5XP6DqK+I/+CZH/AAWt+C/7fV6vww8W6Mvgv4iJbmRNCmvBLbaoqj5ntJSFLMB8xiYbwMkFwCw+&#10;qP2jviFrfwl/Z68dfFbwzBbS6j4Z8Hanq1hFeIzQvNbWskyLIFZSULIAQCDjOCOtS4tOx9JhMzwW&#10;Owf1rDz5oWbuvLdW3T8mdpQQCMEV+Dtn/wAHOH/BQ6/fyrD4RfCidgMlYvDmpsQM9cDUK1vDP/Bz&#10;/wDtpaHq6/8ACyv2f/h5fW4ZTJaada6hYSlO4DyXEwBPY7D9DVezkfMx4/4df2pL/t1/ofuYAB0F&#10;FfMn/BOv/gqf+z7/AMFFPC1x/wAIIJ9C8W6XAsmt+DtUmV54EJx5sTgAXEO7jeApGRuVcjPzp/wW&#10;T/4Kwftmf8E5/jn4d8J/CfwR4C1Pwp4m8O/bLK88R6PeS3CXcczRzxbobyNSoBhYfIP9ZjnFLld7&#10;HuYjP8sw2WLH83NS01ir76bep+k1FeefsmfHG1/aV/Zq8D/Hm2NuG8U+GrS/uYrUkxw3DxjzolyS&#10;cJKHTBJI281+en7af/Bej4r/ALN//BRmT9mbwh4W8IXfgDQtc0zT/E+pX1ncyagPM8prtopEuEjU&#10;xrIVAaNsNGc5zwKLbsXj87y/LcJTxNaXuTaSa81dfKx+p1GBnOKrXGo2UGmHVpLyNbZIfNacuAgT&#10;GdxPpjnNflN+xh/wXG/bI/bJ/wCCgWkfsz+E/AXw9g8F6l4jvS2oro16b6PR7cSy7y/23yxK0Uar&#10;u2bd7j5ccUlFseYZxgstrUaVZvmqu0Ule70/zR+sWBnOBmiuN+O3x6+Ff7NXwq1X4yfGfxfb6LoO&#10;jQeZd3c5yWP8McajJkkY4VUXJJIFfjv+09/wc7fHvxH4gu9I/ZR+Fmh+GtESQpbat4mia+v51BOJ&#10;NiusUOf7hEmP71NRcjDN+IcqyOK+sz957RSu38u3rY/bqivwE+FH/Byh/wAFA/BOtpdfEax8IeMt&#10;OMoNxZXmj/Y5dnGRHLblQh92R8elfrZ/wTu/4Ka/AT/gon4Am1z4eSS6P4l0tV/4SHwfqUytc2We&#10;BIjDAnhJ6SAD0ZVPFDhKJzZRxZk+dVfZUZNT/lkrN+m6f33Po+ggHqK+dP8Agqh+1l8Sv2Jf2Ndf&#10;/aF+E2l6Ne61pV/Yw29vr9tLNass1wkTbliljYnDHGGHPrX5Xad/wcw/8FHdXjebSvgn8LrlI/8A&#10;WNb+F9VcL9cX5xQoOSLzXijKsmxSw+IcuZq+ivo7r9D93CAeoor8hf2U/wDg55uNa8cWfhD9sL4J&#10;6dpGm3kywzeKPCU022xYkDfLazF2aMHlism5QOFc1+nPx5+L83gT9l7xn8ePh1dWGoy6J4E1HXtF&#10;llzLa3LQ2UlxCW2MpeNiq52sCQeCOtDi0dOXZ/lea4edbDTuofErNNfJ/wDDHoNFfmR/wR1/4LK/&#10;tSf8FAf2ndS+DHxo8G+BtP0uz8JXGpxz+G9LvIZzNHNBGFLTXcq7cSsSNoOQOa9k/wCCxv8AwVRu&#10;P+CdHw70XTPhhYaNq3xB8SXW7TdM1qKWW3trJD+9uZkikjcgnCIA65Yk9EIJytOxnR4jyutlMsxU&#10;mqS01Wt+1vyPtOivkj/gkh+1R+2d+2j8Drv9oL9p/wAI+ENB0jU7ryvBtn4b0m6t5bqGMkS3Uhnu&#10;psxs/wAiABSfLZskFa+Uv2T/APgud+138cv+Cjmkfsh+L/A/w+g8NX/jXUNImvNP0i9S+EEH2jYQ&#10;73jRhz5S5OzHJwB2OVinxHl1Klh5z5kq7tDTXpa/ZO6P1kwMYwKMD0r5L/4LJftzfF//AIJ9/su6&#10;R8bfgtonh+/1W+8b2mjzQeJbOee3EEtrdzMwWGaJg+63QA7iME8cgjy//gjb/wAFltb/AOCgHiDX&#10;/g78ftH8PaJ44sY/t2hx+H4JoLbUrEALIqpNLK3mxthj8/zK4IUbGNHK7XNamfZdRzaOXTlarJXW&#10;mmuyv3P0Eorzz9rT4qeI/gZ+zD8QfjR4PtrSfVfCng3UtW06C/jZ4JJre2eVFkVGVihZRkBgcdxX&#10;xP8A8EXv+CuP7S3/AAUU+MXi/wCH3xu8I+CtNstA8NR6hZyeF9Nu4JHla4SMhzPczArhjwADnvSU&#10;W1c1xOb4PCZhSwVRvnqX5dNNO7P0borJ8b+N/CXw18H6j4+8e+IrXSdG0ezku9T1K9kCRW8KKWd2&#10;J6AAGvyF/bH/AODnLxXF4pvfCX7E3wx0s6VbStGni3xfBLJJd4JHmQ2qOnlL0KmRmJHVFPFOMXLY&#10;zzbPcsySmpYqdm9ktW/Rfq7I/ZCjAxjFfz4eD/8Ag47/AOCk3hzWxqWu674P1233gvp2peGFSMjP&#10;IDQPG469Sx6DrzX6c/8ABMH/AILQfB3/AIKCzH4beI9CHg34iW9u0raBLd+dbajGv3pbWUhSxA5a&#10;JhuUdC4BYDg0rnm5XxjkmbYhUKcnGb2Ula/o7tfK9z7WwMYxQAB0FICGGRS1J9Ufhj/wc5fAlvBH&#10;7VPg/wDaD0bT/Lt/GXhv7LfXCr9++snC5Pv5MkAH/XOvtX9rz9udJf8AghYv7RltqrprHjr4f2Oj&#10;ROG+YajeRrbXQBB6oRctn/Yq1/wcRfABfjB/wTz1Lxxp9iZtS+H+s22s27KpJFux+z3A46AJLvP/&#10;AFyr8afiB+2dq/jX/gnd8Pf2KxNKR4T8catqlyhUkNbyKj2oUnjiW4vuO3y+ozslzRXkfkuc4t8O&#10;5zjktFXp3j/ib5f1kzjf2YPiN4o/Zn/aF+HH7Q0llc2trpniO21K3uSpVbq2iuPLuFU9wVEiEe/P&#10;Br9ef+DmT9oGy0r9j7wN8J/DmrI48feJF1DdG3+vsLSEPnHXaZLi3bp/DXzR/wAFSv2FB8Bf+CTv&#10;7NfjWDRmt9U8OW7WnibMfzrLqyNqBWQ4yDHMskfp82PSvmT9pj9pbxf+33qPwA+D2mGefUvDXgfT&#10;fB/lSrzLqTXkkPmD13xCz59VOTVWTd+x4Sq4jh/L8Vlc/iqxpuPrJLmX42+R+wf/AAbyfAN/g1/w&#10;Tu0vxrqdksV/4/1i612WQ/e+zAi3twfbZD5g/wCuue9fk1+1x48+KH/BU7/gqHe+EfDWrmU6/wCM&#10;f+Eb8Hpcu3kWGnxTGJJNozhQqvO+OSSxxmv6KPhR8MdD+EvwZ8PfB/w7CIrDw/4fttLtlQY+SKFY&#10;wfqcZ+pr+cj9kHxvZfsK/wDBWDQNZ+LZW0tfBnxFvdL16edeLeKQz2Uk7dPlQS+Zn0XODUxerZ9J&#10;xVhVgcuy3L5u1LmSm/TlT/OTP3W/ZB/4Jcfsc/sgeAbLwz4O+DujatrEUKjUfFWv6bFdX97Ltwz7&#10;5AfKU5OI0woHqck+e/8ABRr/AII2/s1fthfC7VL74dfDjRPCPxDtbV59C8QaLZJaLczqCwhukjUL&#10;LG54LEb1J3A8FT9jadf2WpWUOoafdxTwXESyQTQyBkkRhlWUjgggggjisn4mfEjwZ8Ivh9rPxO+I&#10;Ouwaboug6bLfane3DhVihjUsx9zgYA7kgDrWabuffV8pyieAeHnSiqduy0Vt79+t9+p+Df8Awb3/&#10;ALU3jH4Aftzwfs767d3EOg/EFJtOv9LnJAttShRngl2n7r5Roj7Sf7Ir66/4Obf2rPEfw7+CfhH9&#10;mHwhqsto/ji5nvvEDQuVaSxtigSEkH7jyvkjv5WO9fAf/BKq0179of8A4K9+CvGuj6WYvtPja98S&#10;30cYOLeFfOuWBxnABITnuwHevqP/AIOn/hxrkHxI+FXxdELtp11ol9o7SYyEnimWcD2LLM312H0r&#10;Wy9oj8swOLxkOBMVGm24xnyp/wB1uN/lr+LN7/ghB/wSD+DXxJ+ENl+2b+074PtfEh1q5l/4Q3w5&#10;qKb7SG3hkaJrqeI8Su0iOEVsqFUNglht/TT4hfsXfsm/FPwS3w88cfs5+DbzSDCYo7QeHrePyFIx&#10;+6ZFVoj0wUIIx1r5/wD+CDn7Qfgj40f8E7PB/hjQ9UgOseBoZNE8QacpAkt3SV2hcrknbJCyMG6F&#10;g4HKkD7OyMZzxWc5PmP0LhvLcrp5HRVKEWpxTk7J3bWt/npbpsfze/8ABUr9inXP+CWH7ZOlXfwW&#10;8VX8Gi34j1/wLqfmn7Tp7xzYaBnGN7ROqkN3SRM85z+z0n7QUf7U/wDwR98QfH0xLHceJfgfrFxf&#10;xIPlju1064juFHsJUkA9hX5u/wDBz78d/CPjz9o7wH8EvDmo29zeeB9DvLjWnhcMYJ76SAiBiDwy&#10;x2yPjqBKPWvtv9lH4fa78NP+CAknh7xFbtDdTfA/xDftEwIKx3VteXEYIPfy5UP41T1SufK5LCng&#10;+IMywmF/gqDduilpp8ryXy8j4D/4NjbKzv8A9ufxPDfWkcyD4Z3bBZUDDP22y55r9mf2if2OP2a/&#10;2pvAV78PvjT8JNG1W1urZ44rs2SJd2bMuBJBMBviccEEHsMgjivxr/4Ngv8Ak+vxR/2TG7/9LrKv&#10;3hc4U4ODipm7SPU4Eo0a/DKhVipJyldNXR/NFYjxr/wSX/4KlnStM124mHgHxskEs5+U6lpExUkS&#10;KOMyWsoJHQMeOgr9Qv8Ag5Q+BafFL9h7R/jdotkJ7vwH4khne4QcrYXi+TLg+nm/Zj/wH8/zb/4L&#10;LeJ7L46f8FaPHGnfD9BeSf23pmgQi3O/zryC2t7aRRjqRMrJjnla/fD9or4C2Px1/ZL8Ufs96uiy&#10;jXPBs2mI7A4WfyMRPx/dkCMPpVy0szxMgwKxWGzXLaetNSah63lb/wBJifGP/Bvh+07o8n/BMvXb&#10;HxXqBSL4TavqZuzIwOzT2j+3q/rjL3Cj/rnX4mfF/wAX+NPjr8RfGP7QGqWNzOur+JZr3VLzYSkE&#10;t3LLLGjHtkK4Uf7B9K9U/Zn/AGuvEv7KvwK+Pv7Pc6z2158RPDdtpEUJRv3F1DeCOcH+6fs010uT&#10;jkDvgH6o/Yf/AGE/+Fi/8ENPjr8VbzRXOsa9qK6toLeX8zW+iDzQy5/vGS9Tjrj2qkuVtnz9SvX4&#10;jwGFwFN60ac5S9Y3UV9yS/7ePte5/bn+1/8ABAmX9pc66JNZ/wCFZDQJZ9/7z+1CRphbJOS3mHzM&#10;5zjmvl3/AINbvgEdW+JHxH/aX1OxVotJ0yDw/pcrZ/107iecjjqEiiHriU+tfC9v+2Zq8X/BN26/&#10;YdeeXD/FKLxBE235PsX2SRXhz/18COTH1PvX7i/8EKfgB/wob/gnF4Ke+0/yNS8XrL4j1AlcMwuW&#10;zBn6W6w8dqmS5YvzPockxb4jz/CVHqqFJN/49n+j+R+en/BzD+1R4i8a/tOaR+yppOrSR6D4M0mC&#10;91G0RiFn1G6TzAzc4bZAYwvHBkf1r7I/4JNf8EYv2f8A4CfBDQPiz+0B8M9J8WfEHxDpsV/d/wBv&#10;WaXVvo6SoHS2hhkBQOqsA8hBbdnaQoFfm9/wcKfDrW/Av/BTLxTrmoQuLTxRpGm6npsp6On2ZLdh&#10;+EkEg+mK/eL9k79oTwP+1H+zv4S+OXgHVbe4sdf0aGaSOFhm1uNoE1u4BOx45AyMvYrSlpBWOvIa&#10;GHzDi7HVMWlKpB+4nrZXaul5JRt2ucp+0r/wTo/Y6/ao8DXfgv4nfAvQVea3ZLTWtK02K1v7JsYD&#10;xTxqGBB52nKnoVI4r8Epk+Kv/BHD/gppJpNjr0lxN4G8RQieeHMaaxo86xy7WHTElvIMjkLIPVc1&#10;/S27oFO5gOK/m+/4LPfFnRP2pv8Agp74qj+FEsWq21tc2HhvS57I7xe3EMaRSbdud3+kNIgI6hQR&#10;1optu6K4/wANhcLQoYyilGupqzWjejfTezS9Pmfq9/wX01iz8Q/8EpPE2u6dL5lte32i3Fu+Mbke&#10;7hZT+RFeDf8ABrFaWlx8Ffi0t1bJJjxPp330B4+zy17N/wAFwPDlx4Q/4I6aj4UvGBm0yPw7aTEd&#10;2iuIEJ/Na/JD9mbVP2zPhL+xb46/aP8A2Xvjp4k8NaJoXjGx0/xrpugXzQbo7iFhBeEjB+WQeUe/&#10;75COA1NK8LHNnePeXcZUsVKDly0btLf7d9+2/ofTn/Bzl4G+BfhH9oL4fap8OdK0ux8V6roV7J4w&#10;g02NY3eNJIRZyyooADtm5G48sEHZRX29+y5eeL77/g33kuPGyv8AbB8BdfSAyD5mtFs7tbY/9+BH&#10;j2xX5s/8Eqv+CbUn/BVL4j6z8X/jt+0aLi00HV4W8VaPLdTXOu6kjDcjGSUbY4n2snm7nYbGG1fl&#10;Nftf+174W8PeCP8Agn98UfB/hPSYbDTNL+EGt2mn2Vsm2OCGPS5lRFHYBQAKUrKyNsgw+IxuIxmc&#10;uCp06sGoxTTvorvT0182z8Wf+DeL4leDfg5+1p43+KnxD1yLTdD8P/CfU7/VL6Y/LFDHcWrMfc4G&#10;Ao5JIA5NZ3wy8HfFj/gu9/wU+v8AxT4kW+svCrXYutXdG40Tw/C22G1U8qJXGEGODI7vjANeT/8A&#10;BN/9lbxn+2TrvxN+Cfw81+4stcn+GdzfaVBFceXHqE9ve2cq2kp6bJCu3ngNsY8LX1d/wbjftg+F&#10;/gB8evEX7H3xU0C20i88c36nS9Uu4BDcRanbqyfYJiwBAYBtinG2QFcZkq5aNtbnyWTP63TwWBxX&#10;u4eU5O/SUukX26L/ALeP2y8IeEfDXgHwnp3gjwdolvpuk6RYxWem6faptjt4I1CpGo7AKAB9K/ng&#10;/wCCdf8AynF8N/8AZU9a/leV/RjnKk5r+c7/AIJ1/wDKcXw3/wBlT1r+V5UQ+Fn2/GcYxzDLElp7&#10;RfnA/Rn/AIOecf8ADvvw3n/orOnf+m7Uq/F74Tan8eP2Y7/wV+2J8Po7jT4oPEs8ega1G2Y5Lu0E&#10;Tz28gHYpOgZT95JCPXH7Q/8ABz1/yj68N/8AZWdO/wDTdqVeOf8ABKj9i7wd+3f/AMEUfFvwN8SJ&#10;FDqEnxG1O78M6q65On6lHaWfky567Tko4HVHbvinGXLA8TiPLK2a8XTpUJWqRpqUf8UdUv662Prv&#10;x9+1v4B/bZ/4I8fEj4/eAZlRNT+E2uJqmnF9z6dfJYyia3f3Vuh/iUq3evgH/g1m/wCTnfiX/wBi&#10;JD/6WxV8wfs4ftU/FP8AYEh+N/7Hnxa0i8t9K8ZeEdZ8O69osgy2nawLSaK3uEHQguRGxHDI4bJ2&#10;LX0//wAGs3/JzvxL/wCxEh/9LYqbVoMjDZz/AG1xFl05q1SHNGa/vJPX57+Wq6Hpn/Bz1+1l4p0L&#10;TPBn7HnhPVpLaz1m3fXfFKQvg3MSSGO1hbHVN6SuQepRD2rb/wCCGv8AwR++CS/AzRP2vf2mvAlj&#10;4o13xTB9t8L6LrFus1nptiT+6maI5SWWUDzAWBCqygANk14N/wAHQXw71fRP2vfBfxMmhc6fr3gd&#10;bWCXacCa2uZd6ZxjO2eM/wDAq+9P2S/idrH7Wf8AwRRtdD/Zp1UnxpafCObwvZW+naitrcWetW1i&#10;bVF8zePIYuqSK7MvyurZGam9oKx6OHhSxvGuLni488qUbwi9drbL8V5u59C/F/8AYg/ZE+OXgubw&#10;H8SP2efCV9YyQGGIx6LDBNarjAMMsaq8JHYoR0FfFHw8/wCDbr4Y/B34waZ8ZPhJ+1x4w0bUND1p&#10;NQ0Vf7Jt5Gtykm5Y2fcvmDHyk4G4ZyOa+SD/AME4/wDg4gA3/wDCS+OgM/8ARabb/wCTq+ZPjv8A&#10;Gv8A4KJ/s2/FPU/gv8Wv2n/HNn4i0Zkj1OysviTNerBIyBwhkt7h03AEZUNlTwcEEU0tNGYZrnmX&#10;Nwr47K5xs9JO8dd7XSV9j+n62V0hVJHDMBhmAwCafXj3/BPyx8eaf+xH8LIvifqt9feIJPBGnz6t&#10;danO8lxJNJCshMrOSxf5gDnnIr2GsnufqGHq+3w8KlrcyTt2ur2OY+NXwx0P41fCLxN8IPEyFtO8&#10;T6Dd6XegAEiOeJoyee4DZHvX8x/7KP7LfiD4n/t7+E/2U/E9gyXTePl0rxBCAf3UdtcH7X6HhIpf&#10;fiv6l65PS/gP8E9E8bSfErRvhF4ZtPEUs8k0uvW2hW6XjySZ8xzME3lm3Nk5ycnPWqjLlR83xDwz&#10;DPcTh6rly+zeul+aN07fh+J5B/wVX+AiftBf8E9PiV8NNPsA93b+HG1LSIo48kXFkVuUVAO7CIpx&#10;/fr8WP8Aggb+z+fjn/wUc8MarfacZ9N8D2dx4ivt6ZQPEojt8npnz5omA/2D6Gv6Lrm1gvLd7S6i&#10;WSKRSskbqCGUjBBB6iua8BfA74MfCu+n1P4ZfCbw34duLmIR3M+iaJBavMgOQrGJFLDPODRGVo2D&#10;NuGaeaZzh8c5JKna6t8VndfidOq/JtNfkz/wXb/4I7+Pvi34vvP2z/2V/C02r6rNbp/wm3hWwiLX&#10;N00a7Re26DmV9gVXjXLHaGUE7q/WigjIxUxfK7nrZvlGEzrBPDYjbdNbp9Gj+cH9lP8A4LWft7/s&#10;UeGV+Dlnq9hr2i6SGt7TQ/GunSSyabtOPKR1dJUVSCPLYkL0AFZf7Tf/AAUr/wCCgn/BT/VLL4J3&#10;MVxd2V9cqbPwJ4D0eUJeSg/KZEQvLPg8gOxVTzgYzX9B/wAUf2SP2XfjbqS6x8Yf2ePBfii7UAC6&#10;17w1bXUuB/tyIT+taXwr/Z6+BHwMtJLD4L/Bzwx4Uhm/1sfh7Q4LMP8AXykXP41pzxWtj4v/AFNz&#10;2dP6rUx7dDa1ne3bf9WvI+OP+CI//BJ/U/2E/A978YvjfbwH4k+KrNIZbKKRZF0OyyH+zBxkNKzB&#10;WkKkqNqqCQCzfQ//AAUM/Yo8Hft7/s06t8CfE10LG9kYXnh3WPK3nT7+MHy5SOpQ5KMvdXbvivca&#10;Khybdz7TC5NgMLlf1CMb07WafW+7fm/+GP5k3X/goH/wRr/aHnEA1XwZrWWhFwYPP0rXrZTwVLAx&#10;XMfcfxITg7GyK9p+IX/ByR/wUJ8Z+CpfCuh2vgzw3dTRFJNc0fRJDcoMYJTz5ZEQ++0kdsV+9njP&#10;4f8Agf4jaJL4Z+IPhDTNc02cYm0/VrGO4hf6pICD+VeeeF/2Cf2I/BOvReKfCH7I/wAONN1KGTfD&#10;fWXgyyjlRv7wYR5B561fPF7o+MXBmc4JypYDHOFJ9He69LP8dD8UP+CX/wDwSZ/aB/b++M1t+0H+&#10;0ppms2fw/OpDUta1vxAJFuvE8m/eYoPM+aRHPDzfdCkgEtwP2y/bNsLLSf2HfitpenWyQW9t8K9c&#10;ighjUKsaLps4VQOwAAAFeqRQRQII4UCqowqqMAD0qLVtJ0zXtLudE1vT4LuzvIHhu7W5iDxzRsCr&#10;I6sCGUgkEHgg1Lk27n0mT8OYbJsBUoU3zTmnzSe7dn+Cvt+J/MT/AME1/wBv/Xf+Cc3xs1P40aB8&#10;NLXxTNqPhuXSG0+81F7VY1eeGXzN6o5JHlYxj+LrX1P8df8Ag5n/AGr/AImeD7vwf8Ivg94e8EXd&#10;/AYRrMF3LqF3CW4Jh3qiK2DwSrYPI5xX7ID9jz9kxRgfsyfD/wD8I6y/+NVq+Ff2dfgD4Fvhqngr&#10;4I+EdIuQwZbjTPDlrBICOhDIgIPNPni3sfOYLhLiHA4X6tRx3JT10UNdd9b3/E/Ib/giF/wST+MX&#10;jT416d+29+1f4U1DTNI0m8OpeG9M1+JlvdZ1Ancl5LHJ86xIx8wM4BkfaRlRk/tUFC5xQqhBtFLU&#10;Sk5M+uyTJcLkeD9hR1bd23u33/yR/NB/wWY/Z9f9n3/go58QvC2mWBSw1/Ul1/SVVOHjvh5zhQOw&#10;nMyD/cr98P2GP2ctM+Bn7C3gP9nvVtPUrbeDIoNbtyvElxcxmW6B65zJLJXofjP4EfBT4ja5B4n+&#10;IPwj8Na7qVtEsVvqGsaFb3M8SKxZVV5ELKAzEgA8Ek966wAKAqjAA4AqnNtI8vJeGKeUZnicVzJq&#10;psrfCm7tefT7j+WDXv2SPFVr+3hcfsYWtvI2oH4kHw3C4jwfLN35SzY5wPLIk74HrX9Rvg7wvo/g&#10;jwjpfgzw9aJb2GkadDZWUEa4WOGJAiKB6BVArFPwH+CTeOP+Fmt8IvDJ8R+f5/8Ab50K3+2+bjbv&#10;8/Zv3Y4znOK6wDAA9KJS5iuG+GocPyryUub2j00taKvZfifF/wDwWV/4JhSf8FCvg9Z6x8Opba0+&#10;IfhESy+HZbpwkWoQuAZLKRzwm4qCjHhXHOAzGvxo+AH7Z37f3/BJv4jap8OdHGoeG5Bc79a8EeL9&#10;LZ7Sdxx5ojbBUkLxLEw3ADkjFf0z1y3xN+B3wb+NOmLovxf+Ffh7xRaIcpbeINGgu0U+wlVsfhRG&#10;dlZmGd8KfX8Ysdg6ro111Wz9bWa009Oh+A/7RH/Bfj/goJ+0j4Ml+GWmanovhK01OI294fB2nSx3&#10;l0r/ACmMSySSOmen7vaxz1r6J/4Ic/8ABG34mQ/EjSf2zP2r/Bl1oljo8q3fgzwxq0Bju7u66peX&#10;ETgNFGn3kVhudsNgKAW/U74bfsbfsl/BvWR4i+E37NPgXw3qA+7e6J4VtLaVfo6Rgjp2NekqoQYH&#10;603PSyRzYDhDEyx0MXmuIdaUPhXRP5/fZJa73PiX/g4QVV/4Je+MVHX+19I/9Loq+Yf+Da34Z+D/&#10;AIy/snfHX4U/EDSUvtF8QaraWGp2rjiSGS0mVsHsRnIPUEAjkV+snjPwL4M+IuhyeGPH3hXTta0y&#10;VlabTtVso7iB2U5UlJAVJB5GRwap/D/4TfC74UW1zZfC/wCHOh+HYbx1e7h0PSobRZmUEBmESqGI&#10;BIyfWkpe7Y9XEZBLEcRwzJyXLGDi423updfmfzxeCfGPxl/4Ihf8FL7/AEu8S5udP0XUTaatbKNq&#10;6/oEzB0dQeNxjCSKf4ZY8Ho1fuZ+038S/Bfxg/4Jy/En4ofDzXoNS0TXvg5rd7pd7bvlZopNMnZT&#10;7HBwR1BBB6V6L44+AfwO+JurJr/xI+D3hfxBfRwCGO81rQLe6lWMEkIHkQkKCScdOT61o6R8NPh9&#10;oHg1vh1oXgnSbPw+8EkD6Ja6dFHaNFJnzEMKqE2tubIxg5OetDkm0zHJ+HsRlFPEYeFVOjO/Krax&#10;v531Xf0ufhf/AMGyaBv2+NcVv+ic3p/8mrSuo/4OFP2D9Z/Z3+O1j+3X8FLSex0fxRqiPrsungod&#10;L1xTvW4BX7gm2793/PVXPVxX7LeBPgD8DPhfq7+IPht8HPC3h+/kgMMl7ougW9rK0ZIJQvEikqSA&#10;cZxwK2vF/gjwf8QNDm8MeO/C2na1plwVM+narZR3EEhUhl3JICpwQCMjgim5+9c4aXBsVw68uq1E&#10;5qTlGSWz+/5M+b/+CTH7f+lft9fssaf4x1e6gj8Z+HlTTPG1irAN9qVBtulXtHMo3jjAbeg+5X44&#10;/wDBOv8A5Ti+Gj6/FPWsfleV/QV4D+CXwe+Fdxc3Xww+Fvh7w5Leoq3kmhaNBaGdVJKhzEi7sEnG&#10;emT61S0T9m79nvw34pj8c+Hvgd4RsdaiuGnj1ez8OWsVysrZ3OJVQMGO45OcnJ9aSklc6sdw9jsx&#10;jgnWrJzoSu3Z+9Zx89Hpr5nw1/wc88/8E/PDajqfixp3H/cO1Kr/APwbO/8AKOzUf+yl6n/6TWVf&#10;eHjz4a/D34o6THoHxK8D6R4gsIrgTx2WtabFdRLKAyiQJKrAMAzDOM4Y+pp3gb4deAPhjozeHPhx&#10;4J0nQNPadpmsdG06K1hMhABfZGoG4gAE4zwPSlze7Y7VklRcSvNOdW5OXltr63Pyo/4OP/8AgnQ+&#10;t6LF+3v8JtCLXenpFZfEK1touZLfhIL8gd0O2Jz/AHShPCMa8w/4NZ+P2nPiWTx/xQkPX/r9jr9t&#10;Nb0PR/EulXGg+IdMt76xvIGhu7K7hWSKeNhhkdGBDKQSCDwQawPAfwN+C/wsvptU+Gfwm8N+Hbm5&#10;i8q4uND0O3tHlTOdrNEilhnBweMinz+5ynBV4Tp/6ywzWjNRS1lG27s1dPpfr5+p4r/wVE/4J7eF&#10;f+Ch/wCznN8N5ryDTvFGkTm+8H63NGSttdbcNFJgZ8mRflbGcYVsEqBX4UeCPit/wUM/4I6/G3Uf&#10;DdnHq/grVZZCmoaNq9l5+m6uiHAkUNmK4T0ljORnAYc1/TXWB8QfhV8NPi1ob+Gfil4A0bxHp0hy&#10;1jremRXUR6/wyKR3NEZ20expn3C0M0xMcZhqrpV4/aXX1tZ38+2jufgr8Wf+Djj/AIKEfEjwXL4S&#10;8Pnwn4SkuIyk+seH9Hf7UARg7GnlkWM9fmC5HYitj/gkj/wR9+Mv7X/xYsf2l/2n/D+qab4AtNRX&#10;U3fX4ZFufFdxv8zagkwzQM3Mkx4bO1dxLFf2a8G/sJfsWfDvXYvFHgT9lD4d6PqUDh4b/TvB1nFM&#10;jDuHWMEH3FerIiRoEjUADoBTc0lojzcLwdjMRi4V82xLrKG0enzv+KS17jYIY7eJYIY1VEACKowA&#10;B0AFPoorM+/2PjD9t3/gt5+zb+wj8dp/gD8Ufhx4x1PVbfTLa+a60S2tngMcykqMyTI2RjnivIv+&#10;Iob9ij/ojPxJ/wDAKy/+Sa+G/wDg42Gf+CmOoj18H6SP/Ib1+kfw8/4IE/8ABL/xB4A0PXtU+Bmp&#10;SXN9o9rcXLjxlqahpHiVmOBPgck8CtLQSTZ+bwzTizMs3xWGwM4KNKVveXS7tsn2Pon9hn9tb4c/&#10;t7/BD/he/wALvDur6XpZ1e404W2txxrP5kIQs2I3ddp3jHOeteyV5x+y5+yh8Ef2Nvhl/wAKf/Z/&#10;8MTaRoH9oTXv2OfUZ7pvPl2h23zOzchF4zgYr0eodr6H32CWLjhILFNOpb3rbX628j4n/bN/4Lof&#10;szfsRfH3VP2efiV8NvGepatpVtbTT3ejWts0DLNEsqgGSZWyAwzx1rysf8HQ37FBOP8AhTPxI/8A&#10;AKy/+Sa+Bf8Ag4AiSf8A4Ko+K4JRlX07R1YZxwbOEGv1H0L/AIN/P+CW99odneXXwK1JpJrSN5G/&#10;4TPUxklQTwLj3rTlgops+ApZnxbmea4rD4KpBRpSa95dLtLZO+2p9DfsU/tf+AP25fgJY/tCfDPQ&#10;dV03Sb++ubWK11mONbhWgkMbEiN2XBI456V6z0rgP2Z/2ZPg5+yJ8KLX4J/Ajw5LpXh2yup7i3s5&#10;r+a5ZZJnLufMmZmOWJ4zgV39Zu19D9AwaxUcLBYlp1LLmttfrbyPkf8Ab7/4LFfs/f8ABPD4p6T8&#10;J/i54A8V6rfaxoCatbT6Bb27xLC08sIVjLKh3boWPAIwRzXhY/4Ohf2KCQD8G/iQBnkmxsv/AJJr&#10;5X/4Ojf+T1vAv/ZLYP8A05X9fZX7I/8AwRR/4Js/GD9jr4YfELxx+z2Z9c8TfDfRNS1fUofEupRP&#10;LdXFhBLLKFW4CKS7scBcDOAMVdoqKbPg5ZpxRj89xODwNSEVSt8S6PzSZ6z+yh/wWo/YM/a88VQf&#10;D/wR8RrrQvEV3J5djovi2y+xyXb9lifc0TseyB95/u19Yg5Ga/n+/wCCxn/BHS3/AOCf1vpvx8+A&#10;niPUtQ8BahqaWdzBqMwe70W8be8QEihd8TBSFcjcrLgk7ga/SX/gg9+294p/bG/Y+bTPidrkmo+L&#10;fAWoDSNV1C4fdLe2xQPa3Eh6s5TdGzHljCWOSSaUoq10elkmf5hPM5ZZmcFGsldNbSX/AA2vyeia&#10;PtyvmP8A4KGf8FTvgj/wTevvClj8YPBPiXV28XRXr6efD8MDiIWxgD7/ADZUxnz0xjPQ5xX05X44&#10;/wDB1n/yMXwOx/z5+Iv/AEPTqUEnKzPU4nzDE5VklXFYd2nHltdX3kk/wZ7F/wARQ37FH/RGfiT/&#10;AOAVl/8AJNfSv/BPb/gqL8FP+Cjp8Tj4QeC/Emk/8Ir9l+3f8JBBAnmef5m3Z5Ur5x5TZzjqK+S/&#10;+CZX/BGH/gnt+0j+wn8Ovjd8W/hBf6h4i8QaTNPql5F4pv4FkdbqaMERxTKi/KijAA6V9wfsh/8A&#10;BPb9lj9hdtbb9mvwJdaJ/wAJF5H9rfaNaurzzfJ3+Xjz5H248xumM5pvkWx5mSS4txFSlXxdSm6M&#10;ldpL3rNXXTva+p7XXg37f3/BQT4U/wDBO74baR8T/i34X1zVbLWdZGm28OgxRPIkvlPLubzZEG3C&#10;EcEnOOK95r8yP+Do/wD5NA8Bf9lDX/0iuKmKTlqe1xBja+XZNWxNF2lFXXXqi2v/AAdC/sUMwDfB&#10;v4kKM8k2Nlx/5M19G/sdf8Fe/wBib9tzxEvgT4U/EC40/wATOpaDw34ls/sd1cgDJMPzMk2ACdqM&#10;WABJAFfFH/BET/gmT+xD+1t+wqPib8fvgdba9r0nivULJtTbVLyCQQxiLYo8mZQMbjg4zzXxb/wV&#10;g/ZQ8Of8Ez/27rLw1+zx4o1G2sRpVj4n8NNJdM9xpMhnmQReb1fZJbFlY87WUHJGTpyxbsfDviDi&#10;nLsvpZlieSdGdrpK0kn8kr/ef0jqcqCe4pa479nj4h3nxb+Avgr4o6hbGG48ReFNP1K4iP8AA89t&#10;HIw/NjXY1kfptOcatNTjs1f7xGO1ST2r4c/ac/4L5fsg/st/tD6z+zn4u8KeLNT1HQLyG11PVNIt&#10;bd7SKV0RnXLzK5Me/DfLwVYDOK+qv2m/jn4b/Zn/AGfvF/x68WspsvC2hXF+0TPt8+REPlwg/wB6&#10;STYg93Ffy1+JdF+LnxstPGv7TWsWE+oW0Ovxz+K9ZI+WO71CWZ0J/wB90k6dOPUVpCClufE8ZcR4&#10;vJVSpYO3tJXk7q9opdvPv5M/rH0zUrHWdOg1bTLqOe2uoVlt54m3LJGwBVgR1BBBBqeviz/ggz+1&#10;Sv7SX7AHh3QNY1IT698PnPhvVVaTLmGFQbRyDzg25jXPdo2r7TqGrOx9Zl2Np5jgaeJhtNJ/5r5P&#10;QZPKsEDzsMhELED2Ffm9q3/Bzp+xfo+p3GlXPwc+IzSW1w8TsllZYJViCRm56cV+kUsaTRNDIMq6&#10;kMPY1+SH/BZX/gkv+w1+y1+xR4m+P/wW+Ft7pnimHW7FY7+bxHe3CgT3SrJ+7llZOQx7cdqqKi3Z&#10;nj8TVs7wuD+sYCUUoKTnzK7aSTVtH59j0X/iKG/Yo/6Iz8Sf/AKy/wDkmvv34BfGTw/+0L8FvC3x&#10;w8K6fdWmm+LNCttVsLa+VRNHDPGJFVwpIDAMM4JGe9fi3/wQS/4Jx/skft0fD74ja9+0n8PrrW7r&#10;w9rNhb6XJb65d2flRyxTM4IgkQNkqvJyRiv2x+Evws8G/BH4a6F8I/h3pz2eg+G9Lh07SLSSd5Wi&#10;t4kCIpdyWYhQBkkk0TUU7I5OE8Zn2ZYdYvGzi6c17qSs7p2d9PJ9TS8V+IbXwj4X1HxVfRSSQaZY&#10;TXUyRDLMkaFyFz3wvFfIn7D3/BbT9m/9vL45x/AT4XfDvxhpmqSaVcX4utbtrZYPLh27lzHM53Hc&#10;McYr6k+Nn/JGvFv/AGLN/wD+k71+DX/Btx/ykptv+xH1X+UVEYpxbNM8zfG4DOsFhqTXJVk1LTzj&#10;t23P6DKKK479oL4yeG/2evgj4q+N3i4k6d4W0K51G5RSAZRGhYRjPG5mwo92FQfU1KkKUHObskrv&#10;0Rx/7Xv7d/7Mn7DnhOLxT+0H8Q4dNe7Rjpej2yGe/wBQK9RDCvJA4BY4QEjLDNfBvij/AIOnvgVY&#10;6/8AZPCH7K3irUdMEm031/rttaylc/eESpKDxk4Lj8K/O7wL4L/an/4LU/t1Tx3+umfWdbZ7rUdR&#10;uy7Wfh/So34VUB+WJN6oiLgs7jPLM1fq18O/+Da7/gn54b8Gro3jq68X+I9XaECfWX102u2TBy0c&#10;UKhFGTwG39BnPOdeWEVqfnFLOuK+Iqk6mVRjToxdlKVrv70/wWnc9P8A2Kv+C1v7Fn7bHiG2+H/h&#10;nxDfeFvFl2dtp4c8VxJDJdvjOyCVGaOVuPubg5xwtfXY5Ga/nw/4Kxf8Eb/FX/BO37F8dvgp4w1L&#10;WvAU2pRxC8uSEv8AQ7onMQkePaGVmGFlUKQwAIBKk/pl/wAEK/2/fEn7bn7L11o3xS1Q3njbwHdR&#10;adrV/IRv1C2dCba6f1dgjox7tHu/iqZRVro9XIuIMwnmMsrzSCjWSumtpL+tbrR67NH27XmP7Yf7&#10;U/gn9i/9n/Wv2iviHompajpGhvbLdWmkIjXD+dOkK7RIyrw0gJyRwDXp1fHH/BfP/lFn8Rf+u+lf&#10;+nK2qUrux9NmuIq4TLK9an8UYSa9Um0b37AH/BXT9mr/AIKH+LNb8B/C3S9c0TWtFs0uzpviOKGO&#10;S7ty21pIfKkcMEYqGBwRvU9K+oNa1OLRdHutZnRmS0tnmdV6kKpYge/Ffyh/s0fHz4mfspfGrw7+&#10;0P8ADC6e31HQNTEkTMp8m5UjEttJ2KvGxUj0bPBAI/pr+Bv7S3w8/a3/AGTbT49/DO9WTTdf8NzS&#10;vb7wZLO4EbLNbSejxyBkPrjI4INXOHKz5fhHiieeYadPEWVaGuml10aXls/l3PC/2If+C3P7N37d&#10;/wAdofgD8MPh14w0zVZtMuL5brWra2WAJCAWGY5nbJ3ccYr7Or+e3/g3D/5SYad/2Jur/wDoMdf0&#10;JVM0k9Dt4PzbGZzlTr4lpy5mtFbRJf5n89v/AAcc5/4eX6iF6/8ACHaTg56fu3qx4f8A2Fv+C/1/&#10;oNjfeHtV+KgsJrOKSxEXxY2IISgKYX7aNo2kYGBiof8Ag41/5SZah/2KGkf+i2r97vhEAfhR4YyP&#10;+Zesv/RCVo5Wij47L8ioZ3xFmCqVJw5J/Zdr3b30fY+dv+CO3wv/AGsPhF+yJ/wiP7Zlxr0njH/h&#10;KL2bd4i17+0rj7Kwi8v995sny5DYXdxzwK+q6AAOgorJu7P1HBYWOCwkKEW2opK71bt3P51/+Dgd&#10;JpP+CpXi9LfPmHS9IEeDj5vsUWK6Wx/YQ/4OCp7GGax1b4riB4lMOz4t4G0jjA+3cDGOK5z/AIOA&#10;Z0tv+CqHiy4kJ2x6do7Nj0FnDX6QaJ/wce/8E4LDRbSxuJ/HW+G1jjfb4WUjIUA/8tvatrtRVj8f&#10;o4TKMVn+P+vYl0bTdrSUb6yvune2n3nt3/BJL4cftO/Cn9i3R/Bn7Xs+tSeN4dY1CS9bxBrf9oXP&#10;kvOzQ5m8yTcNhGBuOBxxX0xXmn7Jf7Vvwo/bQ+C1l8efgs2onQb+7uLaA6rZiCbfC5R8oGbAyODn&#10;mvS6xd7n67l1OhSwFKFGfPBRVpXvdW0d/M/Cv/g6N/5PW8C/9ktg/wDTlf1+uv8AwT4/5MJ+CP8A&#10;2SLw1/6a7avyK/4Ojf8Ak9bwL/2S2D/05X9fVf7J3/BeX/gnV8Gv2S/hr8LPGXj3xANb8K/DvRtK&#10;1W0tfC1xIBdW1hDDKiPgKw3owDZweucVo03BWPz/ACrH4LAcX4+WJqRgna3M0r7dz2X/AIL0/wDC&#10;N/8ADrf4jDxCI9xbTP7O8z/n5/tG32499u+vj3/g1Lj1MXvxykKv9kMXh0ZP3TJnUunvjOfqPavB&#10;/wDgrp/wWEu/+CjY0f8AZ1/Z58D6vZeC7fVo7rF9EDqGuXuCkS+TEWCRrvO1MszMQxxhRX6c/wDB&#10;Er9hXXf2H/2QoNP+Imm/ZvGfjK8/tjxJbMBuswUCwWpPqkYyw7PI46AUn7sLM0w+Ip59xvDFYTWl&#10;Rg05dG2pLT/wL8GfYtfjj/wdZ/8AIxfA3/rz8Q/+h6dX7HV+OP8Awdaf8jF8Dv8Arz8Rf+h6dSp/&#10;Gj3OOf8Akl6//bn/AKXE+V/2bv2Pv+C0nxC+CPh/xl+zXqXxGTwPf2rv4eXR/iT9jthEJXVvLh+1&#10;p5Y3h+No5ye9fpp/wQ9+Av8AwUM+CcnxCP7dl34sl/tD+zv+Ec/4Sfxd/amNn2jzvL/fy+X96PPT&#10;PHXFeLf8E3/+C5n7DP7L37Enw/8AgJ8UJvFw1/w3pc1vqX9neHhNDva5mkG1/NG4bXXnHXNfdn7E&#10;H/BSf9mz/goG3iFP2fn15v8AhGfs/wDaf9taULb/AF/mbNmHbd/q2z0xxVScrbHhcL4HIadfD1aW&#10;MlKry/BzJq7jqrW6a+lj3+vzI/4Oj/8Ak0DwF/2UNf8A0iuK/TevzI/4Oj/+TQPAX/ZQ1/8ASK4q&#10;I/Ej6fi7/knMT/h/VHxF+x5/wVm/a1/4J1fscaH4N+HvwX8KX/hvxLrmqXOieI9bW5kY3SGJbiEr&#10;HKi5TMTY9JAeaP2bP2If25P+Cz37SFv+0t8eY72Hwhql8ja74zuolt7c2cLlTaWEY+8RtMahQVU5&#10;ZyWzu+gf2FP2H9P/AG7v+CD+q/DmxtU/4SnRvHWrat4NuSOVvoo4v3JPHyyoWiPOAXVv4RXn/wDw&#10;b+f8FDdQ/Zq+NV1+xN8bdRktfDXi3VimiPfOV/sfWgdhhOfupOVVCP4ZETpuatW92tz81oYaU62A&#10;oZlVk8LUjFwWyUrL3XptfTvZrXc/cfw7oOleF/D9j4Z0K0W3stOs4rWzgQYEcUaBEUewUAVcpF6D&#10;6Uk0ixRmR2CqoyzE4wKwP2xJJWR+V/8Awc7/ALV3/CI/B3wp+yL4f1Dbd+Lb0ax4hRH6WNs/7iNh&#10;6PP84/6964L9gbwX+wXb/wDBHfxZ8APil+038OtL8Z/FSzu9SvrfU/EltHNp92nGnLIrOGUxmKKQ&#10;qcYMjjHXPyr+1TrnjX/grr/wVpvvBnw41VPsmveJRoHhq+ZTJDaaTablN0VBGV8uOW5ZQeSxAPNf&#10;S4/4NV/ioRuH7Yfh8/XwnP8A/H6391Rsz8fdfNs3z3E47B4b21OzpK7SSWztqtWrv/t48p/4NzP2&#10;ov8AhSH7a9x8DfEWo+XpPxI082UaGUeWupQbpLduuPmXzYxjqXXrX77g57Yr+ZX9tb9jj4vf8Elv&#10;2rvDOkS+N4NXvrKGy8ReG/EVlZNBFK8c5+XYzMQUliIIzyCD3r+jT9mz42eHP2j/AICeEfjt4Udf&#10;sPirQbbUI4lk3eQ8kYMkJP8AeR96H3Q1FRLdHvcA4mvRo1srxK5Z0nez7Pf7n+Z29fEP/Bw1/wAo&#10;wfFf/Ye0j/0sjr7er4h/4OGv+UYPiv8A7D2kf+lkdTD4kfVcRf8AIhxP+CX5M+ff+DVX/kkvxg/7&#10;GPSv/RFxX6wV+T//AAaq/wDJJfjB/wBjHpX/AKIuK/WCnP42cHBf/JMYf0l/6VI5j42f8ka8W/8A&#10;Ys3/AP6TvX4Nf8G3H/KSm2/7EfVf5RV+8vxs/wCSNeLf+xZv/wD0nevwa/4NuP8AlJTbf9iPqv8A&#10;KKqh8DPH4o/5KbLP8T/OJ/QZXyT/AMFzLLX77/gl38UU8Plt0dlYyXYQcm3W/tzJ+AAyfYGvraud&#10;+Lfwy8K/Gf4YeIfhN43szPpHiTR7jTdRjU4YwzRlGwexAOQexArNOzufaZjhpYzAVaEXZzjJfemj&#10;8e/+DVvWfBtv8V/i74fv2hGvXegaVNpYZgHNrFPcC5CjOSN8ltnjsK/aav5mfiB4I/ax/wCCMP7b&#10;8eoaRJNp+raFdvN4f1aSFjY+INMZiPmAIEkTqAHjzlGGOGVTX6N/DX/g6P8A2c77wZFP8XP2fvGO&#10;neIEiAnttAltru0kcDlkklkidQT2Kkj1PWtJxcndH59wnxFl+VYD+zse/ZVKba1T1u7/AHpv7rWP&#10;pz/gt7q3g7SP+CX/AMVD40ETQ3OmWkFjFIeXvGvrf7PtHdlkCvx2QnoDXwT/AMGrllrX/C2Pi5qC&#10;JJ/Z6+HdMjmODs84zzFPbO0P+FfN/wDwUk/4KsfHL/gqV4t0b4T+C/AF1o3hO11JW0Hwhp8r3d5q&#10;d6/yJJOUUCV8MVSNVwu8/eJzX67/APBF/wDYB1D9g39lddL8eWiJ428X3K6p4qVSG+ynbthtNw6+&#10;WhOe293xxihrlhZjwuJhxJxnTxeFX7qhGzla13735t6eSbPr6vjj/gvn/wAos/iL/wBd9K/9OVtX&#10;2PXxx/wXz/5RZ/EX/rvpX/pytqiPxI+2z7/kSYn/AK9z/wDSWfm//wAElv2E/DX7fn/BP346fCy4&#10;igh8Saf4k06/8HapKP8Aj1vktZ9qE9fLkGY3HowbqorH/wCCNv7eHiT9hr41eK/2Ovj9PcaX4Z8U&#10;T3Wn3VpqHyjQ9eRDCHbP3FkKiGT3WNuApz9Q/wDBqx/ySD4v/wDYzaZ/6Tz1xP8Awcg/8E6v7H1q&#10;L9vf4TaHttr5orL4h2ttFgJPxHBf4H98bYnPTcsbdWY1o2udpn5lRy/EYXhzB51gl+8pJ8y/mhzS&#10;vf06+XoeBf8ABuH/AMpMNO/7E3V//QY6/oRr+e3/AINwv+Ul+mn18Gat/wCgR1/QlUVPiPqPDv8A&#10;5ED/AMcvyifJn7X3/BGb9j/9tv4zy/Hb40TeLF1yawt7Nxo+tpBD5cIIT5WiY555Oa+qNA0Wz8N6&#10;DZeHdOL/AGewtI7aDzGy2xFCrk9zgCrdFTd2PsKGBweGrTrUoKMp6ya3fqFFFFI6z5D/AGsf+CKH&#10;7Gv7Zvxu1H4+/GKfxcNc1O3t4bkaTriQQbYYljTCGFiDtUZ5615wf+Dan/gnHji5+IP/AIU8X/yP&#10;X6B0VXNJHi1uHcjxFWVSph4uTd22t2+p5l+yL+yd8Lf2KvgpZ/AT4OPqbaFYXlxcwHV7sTz75pC7&#10;5cKoIyTjjgV6aelFFS3c9ajRpYelGlTVoxVkl0R8wftsf8Ek/wBlT9vz4kaZ8U/j1N4nXVNJ0RNK&#10;tBomsJbx/Z1mlmG5WifLbpn5z0xxXjf/ABDV/wDBORSCJ/iA2D0PiiP/AOR6/QOiq5pWPLr8P5Li&#10;qzrVcPGUnu2tWfOP7LP/AASf/YT/AGP/ABEvjX4P/BG2/t6In7Prut3ct/dW+f8Ank0zERHtuQK3&#10;qa+jsAHOKKKTbZ6GGwmFwVL2dCChHskkvwCvnj9uj/gmX+zd/wAFC77wze/H+XxEreFIrtNK/sLV&#10;Vthi5MJk37o33f6hMdMc+tfQ9FCbQYrC4bG0HRrxUoPdPZ21/M/Pz/iGp/4Jxf8APz8Qf/Cni/8A&#10;kevoD9hr/gmn+zl/wT2fxEfgDL4gYeJ/s39pjXdUW5/1HmbNm2NNv+sbPXPFfQdFNyk0cGFyHJsF&#10;XVahQjGS2aWuugV4t+25+wf8Dv2/fAGlfDX47vrS6bpGrf2jaHRNQW3k87y3j+ZmR8rtduMdcV7T&#10;RUp2PRxGHoYqi6VaKlF7p7M8p/Y4/Y6+Ef7DnwdHwO+Cz6q+iLqk9+DrN6s83my7d/zKijHyDAxX&#10;gfxu/wCCDX7CPx3+NOtfHfxHa+LdK1vXdS/tC8Tw9ryWsC3PBaVE8lijMw3kg/eJPGa+0qKak0zk&#10;rZTluIw0KFSlFwh8Ka0XoZ3hPQH8LeGrDw2+t3upfYLOO3F9qUivcXARQu+RlVQznGSQBk5OKh8f&#10;+ELb4geBtY8CXmp3llBrWmT2M95p0wjuIEljaNnichgrgMSpIOCAcVr0Ujv5IuHL02PlD9jv/gjZ&#10;+xz+xD8YR8cfg/aeI7nXk02aygl1/V0uUgSXG90VYkw5AK7sn5WYY5r6vAAGAKKKbbe5z4PBYTAU&#10;fZYeChHeyVtT5+/bl/4Jqfs0f8FB4/D5+PljrCz+Gmn/ALNvND1BbaXZME3xuSjhlyikDHBHB5Oe&#10;0/ZG/ZU+HX7F/wAFbL4B/CfVdbufD+nXlxPYR67frcS2/nSGR41ZUTCb2dsY6u3Nem0UXdrExwGC&#10;hjHio00qjVnK2rWm/wBy+4K8z/a3/ZS+F/7aPwVvvgL8YZNTXQtQure4uP7IuxBPvhkEiYcqwA3K&#10;M8civTKKSdmdFajSxFKVOorxkrNPZo8I/YZ/4J3/AAA/4J76D4h8OfAOTXWtvEt5Bc6j/bmpLctv&#10;iVlTYVjTaMO2ete70UUN3Iw2Gw+DoKjRioxWyWy6lLxLoNj4q8O3/hjU9/2bUbKW1uPLbDeXIhRs&#10;HscE18t/sdf8Eav2Qv2HfjJH8c/grN4rbW00yexA1nWkuIfKl27vlWJeflGDmvrGindozr4HB4mt&#10;CtVgpSh8Le69PuCggMMEcUUUjrPP/wBoj9lz4CftW+B2+Hfx++GOm+JdL3FoI72IiW2cjBeGVSJI&#10;W/2kYE9DXxP4l/4NkP2BNZ1yTU9H8c/ErSbaR939n2mu2bxxjP3UaW0d8f7zMfev0YopqTWx5mNy&#10;XKsxmp4mjGT7ta/fufOv7H3/AASv/Ys/Yiu11/4M/CqOXxAI9n/CUa/N9s1ADGDsdhthyM58pUzn&#10;B4r6KAAGBRRQ23udeGwmGwVJUqEFCK6JWQV53+1T+zL8OP2wfgfq/wCz/wDFptQGg628DXp0q6EM&#10;+YZkmTa5VgPmRc8HjNeiUUjSrSp16UqdRXjJWa7p7nhH7DX/AATw+AP/AAT40DX/AA38A5Nda28S&#10;XkFzqX9uakty2+JGVdhVE2jDnPWvW/iT8OvB3xb8A6x8M/H+hw6louvafLZapYzrlZoZFKsPY4PB&#10;6ggEcityindt3M6OEw2Hw6oU4JQWlraWe+h8m/sgf8EaP2QP2I/jPD8dvgvJ4rOtw6fPZIur62k8&#10;AimAD/KIlOeBg5r6yooobb3JwmCwmApezw8FCN72Ssrn/9lQSwECLQAUAAYACAAAACEAihU/mAwB&#10;AAAVAgAAEwAAAAAAAAAAAAAAAAAAAAAAW0NvbnRlbnRfVHlwZXNdLnhtbFBLAQItABQABgAIAAAA&#10;IQA4/SH/1gAAAJQBAAALAAAAAAAAAAAAAAAAAD0BAABfcmVscy8ucmVsc1BLAQItABQABgAIAAAA&#10;IQB53D6ULgcAABEzAAAOAAAAAAAAAAAAAAAAADwCAABkcnMvZTJvRG9jLnhtbFBLAQItABQABgAI&#10;AAAAIQAZlLvJwwAAAKcBAAAZAAAAAAAAAAAAAAAAAJYJAABkcnMvX3JlbHMvZTJvRG9jLnhtbC5y&#10;ZWxzUEsBAi0AFAAGAAgAAAAhAHTbZC3iAAAADwEAAA8AAAAAAAAAAAAAAAAAkAoAAGRycy9kb3du&#10;cmV2LnhtbFBLAQItAAoAAAAAAAAAIQA9fOVv8ZMGAPGTBgAVAAAAAAAAAAAAAAAAAJ8LAABkcnMv&#10;bWVkaWEvaW1hZ2UxLmpwZWdQSwECLQAKAAAAAAAAACEAE/A4sVKRAABSkQAAFQAAAAAAAAAAAAAA&#10;AADDnwYAZHJzL21lZGlhL2ltYWdlMi5qcGVnUEsFBgAAAAAHAAcAwAEAAEgxBwAAAA==&#10;">
                <v:rect id="Rectangle 33" o:spid="_x0000_s1027" style="position:absolute;left:10640;top:10481;width:76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OtwgAAANsAAAAPAAAAZHJzL2Rvd25yZXYueG1sRI9BawIx&#10;EIXvQv9DmEJvmlSLlK1RpGCxXkQt9Dok42ZxM1mSuG7/vSkUeny8ed+bt1gNvhU9xdQE1vA8USCI&#10;TbAN1xq+TpvxK4iUkS22gUnDDyVYLR9GC6xsuPGB+mOuRYFwqlCDy7mrpEzGkcc0CR1x8c4hesxF&#10;xlraiLcC962cKjWXHhsuDQ47endkLserL29sr/Gi8MPMUO1NT/vO7b4/tX56HNZvIDIN+f/4L721&#10;Gl5m8LulAEAu7wAAAP//AwBQSwECLQAUAAYACAAAACEA2+H2y+4AAACFAQAAEwAAAAAAAAAAAAAA&#10;AAAAAAAAW0NvbnRlbnRfVHlwZXNdLnhtbFBLAQItABQABgAIAAAAIQBa9CxbvwAAABUBAAALAAAA&#10;AAAAAAAAAAAAAB8BAABfcmVscy8ucmVsc1BLAQItABQABgAIAAAAIQAHI8OtwgAAANsAAAAPAAAA&#10;AAAAAAAAAAAAAAcCAABkcnMvZG93bnJldi54bWxQSwUGAAAAAAMAAwC3AAAA9gIAAAAA&#10;" fillcolor="#006a4d" stroked="f" strokecolor="black [0]" insetpen="t">
                  <v:shadow color="#eeece1"/>
                  <v:textbox inset="2.88pt,2.88pt,2.88pt,2.88pt"/>
                </v:rect>
                <v:rect id="Rectangle 34" o:spid="_x0000_s1028" style="position:absolute;left:10644;top:10530;width:75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kRwwAAANsAAAAPAAAAZHJzL2Rvd25yZXYueG1sRI/RagIx&#10;FETfC/5DuELfatYi1m6NYhdEhb6o/YDb5HazdHOzJFG3fr0pFHwcZuYMM1/2rhVnCrHxrGA8KkAQ&#10;a28arhV8HtdPMxAxIRtsPZOCX4qwXAwe5lgaf+E9nQ+pFhnCsUQFNqWulDJqSw7jyHfE2fv2wWHK&#10;MtTSBLxkuGvlc1FMpcOG84LFjipL+udwcgq+ruFaVLS3r42uXvBjt9Gz941Sj8N+9QYiUZ/u4f/2&#10;1iiYTODvS/4BcnEDAAD//wMAUEsBAi0AFAAGAAgAAAAhANvh9svuAAAAhQEAABMAAAAAAAAAAAAA&#10;AAAAAAAAAFtDb250ZW50X1R5cGVzXS54bWxQSwECLQAUAAYACAAAACEAWvQsW78AAAAVAQAACwAA&#10;AAAAAAAAAAAAAAAfAQAAX3JlbHMvLnJlbHNQSwECLQAUAAYACAAAACEAIncZEcMAAADbAAAADwAA&#10;AAAAAAAAAAAAAAAHAgAAZHJzL2Rvd25yZXYueG1sUEsFBgAAAAADAAMAtwAAAPcCAAAAAA==&#10;" fillcolor="#e98300" stroked="f" strokecolor="black [0]" insetpen="t">
                  <v:shadow color="#eeece1"/>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DSC_0179" style="position:absolute;left:10642;top:10538;width:757;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oFxAAAANsAAAAPAAAAZHJzL2Rvd25yZXYueG1sRI/dasJA&#10;FITvC77DcoTe1Y39EYmuYhUh0Jv68wDH7DEbzJ6N2dUkffpuoeDlMDPfMPNlZytxp8aXjhWMRwkI&#10;4tzpkgsFx8P2ZQrCB2SNlWNS0JOH5WLwNMdUu5Z3dN+HQkQI+xQVmBDqVEqfG7LoR64mjt7ZNRZD&#10;lE0hdYNthNtKvibJRFosOS4YrGltKL/sb1bBV/+TZf32+Da5npjX9vtz01ZGqedht5qBCNSFR/i/&#10;nWkF7x/w9yX+ALn4BQAA//8DAFBLAQItABQABgAIAAAAIQDb4fbL7gAAAIUBAAATAAAAAAAAAAAA&#10;AAAAAAAAAABbQ29udGVudF9UeXBlc10ueG1sUEsBAi0AFAAGAAgAAAAhAFr0LFu/AAAAFQEAAAsA&#10;AAAAAAAAAAAAAAAAHwEAAF9yZWxzLy5yZWxzUEsBAi0AFAAGAAgAAAAhAIs8KgXEAAAA2wAAAA8A&#10;AAAAAAAAAAAAAAAABwIAAGRycy9kb3ducmV2LnhtbFBLBQYAAAAAAwADALcAAAD4AgAAAAA=&#10;" strokecolor="black [0]" insetpen="t">
                  <v:imagedata r:id="rId10" o:title="DSC_0179"/>
                </v:shape>
                <v:rect id="Rectangle 36" o:spid="_x0000_s1030" style="position:absolute;left:10640;top:11034;width:76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L9xAAAANsAAAAPAAAAZHJzL2Rvd25yZXYueG1sRI/dagIx&#10;FITvC75DOAXvarYi/qxG0YViC95ofYBjcrpZujlZklS3Pn1TKPRymJlvmNWmd624UoiNZwXPowIE&#10;sfam4VrB+f3laQ4iJmSDrWdS8E0RNuvBwwpL4298pOsp1SJDOJaowKbUlVJGbclhHPmOOHsfPjhM&#10;WYZamoC3DHetHBfFVDpsOC9Y7KiypD9PX07B5R7uRUVHu2h0NcPD217Pd3ulho/9dgkiUZ/+w3/t&#10;V6NgMoXfL/kHyPUPAAAA//8DAFBLAQItABQABgAIAAAAIQDb4fbL7gAAAIUBAAATAAAAAAAAAAAA&#10;AAAAAAAAAABbQ29udGVudF9UeXBlc10ueG1sUEsBAi0AFAAGAAgAAAAhAFr0LFu/AAAAFQEAAAsA&#10;AAAAAAAAAAAAAAAAHwEAAF9yZWxzLy5yZWxzUEsBAi0AFAAGAAgAAAAhAL3pIv3EAAAA2wAAAA8A&#10;AAAAAAAAAAAAAAAABwIAAGRycy9kb3ducmV2LnhtbFBLBQYAAAAAAwADALcAAAD4AgAAAAA=&#10;" fillcolor="#e98300" stroked="f" strokecolor="black [0]" insetpen="t">
                  <v:shadow color="#eeece1"/>
                  <v:textbox inset="2.88pt,2.88pt,2.88pt,2.88pt"/>
                </v:rect>
                <v:shapetype id="_x0000_t202" coordsize="21600,21600" o:spt="202" path="m,l,21600r21600,l21600,xe">
                  <v:stroke joinstyle="miter"/>
                  <v:path gradientshapeok="t" o:connecttype="rect"/>
                </v:shapetype>
                <v:shape id="Text Box 37" o:spid="_x0000_s1031" type="#_x0000_t202" style="position:absolute;left:10686;top:11102;width:62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XxwwAAANsAAAAPAAAAZHJzL2Rvd25yZXYueG1sRI9Pi8Iw&#10;FMTvgt8hPGFvmrorKtUosiB4WPDPLp6fzbMtNi8libbrpzeC4HGYmd8w82VrKnEj50vLCoaDBARx&#10;ZnXJuYK/33V/CsIHZI2VZVLwTx6Wi25njqm2De/pdgi5iBD2KSooQqhTKX1WkEE/sDVx9M7WGQxR&#10;ulxqh02Em0p+JslYGiw5LhRY03dB2eVwNQqOp8l117iv3f5yr8eVXfntT/BKffTa1QxEoDa8w6/2&#10;RisYTeD5Jf4AuXgAAAD//wMAUEsBAi0AFAAGAAgAAAAhANvh9svuAAAAhQEAABMAAAAAAAAAAAAA&#10;AAAAAAAAAFtDb250ZW50X1R5cGVzXS54bWxQSwECLQAUAAYACAAAACEAWvQsW78AAAAVAQAACwAA&#10;AAAAAAAAAAAAAAAfAQAAX3JlbHMvLnJlbHNQSwECLQAUAAYACAAAACEAaKe18cMAAADbAAAADwAA&#10;AAAAAAAAAAAAAAAHAgAAZHJzL2Rvd25yZXYueG1sUEsFBgAAAAADAAMAtwAAAPcCAAAAAA==&#10;" filled="f" stroked="f" strokecolor="black [0]" insetpen="t">
                  <v:textbox inset="2.88pt,2.88pt,2.88pt,2.88pt">
                    <w:txbxContent>
                      <w:p w14:paraId="17A743A3" w14:textId="2945F0DA" w:rsidR="007E51C3" w:rsidRPr="00CE0907" w:rsidRDefault="003E26DD" w:rsidP="00044487">
                        <w:pPr>
                          <w:widowControl w:val="0"/>
                          <w:rPr>
                            <w:rFonts w:cs="Tahoma"/>
                            <w:color w:val="006A4E"/>
                            <w:sz w:val="64"/>
                            <w:szCs w:val="64"/>
                            <w14:ligatures w14:val="none"/>
                          </w:rPr>
                        </w:pPr>
                        <w:r>
                          <w:rPr>
                            <w:rFonts w:cs="Tahoma"/>
                            <w:color w:val="006A4E"/>
                            <w:sz w:val="64"/>
                            <w:szCs w:val="64"/>
                            <w14:ligatures w14:val="none"/>
                          </w:rPr>
                          <w:t>Corporate Social Responsibility</w:t>
                        </w:r>
                        <w:r w:rsidR="00805C45">
                          <w:rPr>
                            <w:rFonts w:cs="Tahoma"/>
                            <w:color w:val="006A4E"/>
                            <w:sz w:val="64"/>
                            <w:szCs w:val="64"/>
                            <w14:ligatures w14:val="none"/>
                          </w:rPr>
                          <w:t xml:space="preserve"> Policy</w:t>
                        </w:r>
                      </w:p>
                      <w:p w14:paraId="06DA954B" w14:textId="77777777" w:rsidR="007E51C3" w:rsidRPr="00AC6818" w:rsidRDefault="007E51C3" w:rsidP="00A6634E">
                        <w:pPr>
                          <w:widowControl w:val="0"/>
                          <w:rPr>
                            <w:rFonts w:cs="Tahoma"/>
                            <w:color w:val="76923C" w:themeColor="accent3" w:themeShade="BF"/>
                            <w:sz w:val="64"/>
                            <w:szCs w:val="64"/>
                            <w14:ligatures w14:val="none"/>
                          </w:rPr>
                        </w:pPr>
                      </w:p>
                    </w:txbxContent>
                  </v:textbox>
                </v:shape>
                <v:rect id="Rectangle 38" o:spid="_x0000_s1032" style="position:absolute;left:10639;top:11489;width:76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1HcwgAAANsAAAAPAAAAZHJzL2Rvd25yZXYueG1sRI9NSwMx&#10;EIbvgv8hjODNJn4gZW1aRFBaL8W24HVIxs3SzWRJ0u367zsHwePwzvvMM4vVFHs1Ui5dYgv3MwOK&#10;2CXfcWvhsH+/m4MqFdljn5gs/FKB1fL6aoGNT2f+onFXWyUQLg1aCLUOjdbFBYpYZmkgluwn5YhV&#10;xtxqn/Es8NjrB2OedcSO5ULAgd4CuePuFEVjfcpHgx/uEc3WjbQdwuf3xtrbm+n1BVSlqf4v/7XX&#10;3sKTyMovAgC9vAAAAP//AwBQSwECLQAUAAYACAAAACEA2+H2y+4AAACFAQAAEwAAAAAAAAAAAAAA&#10;AAAAAAAAW0NvbnRlbnRfVHlwZXNdLnhtbFBLAQItABQABgAIAAAAIQBa9CxbvwAAABUBAAALAAAA&#10;AAAAAAAAAAAAAB8BAABfcmVscy8ucmVsc1BLAQItABQABgAIAAAAIQAJh1HcwgAAANsAAAAPAAAA&#10;AAAAAAAAAAAAAAcCAABkcnMvZG93bnJldi54bWxQSwUGAAAAAAMAAwC3AAAA9gIAAAAA&#10;" fillcolor="#006a4d" stroked="f" strokecolor="black [0]" insetpen="t">
                  <v:shadow color="#eeece1"/>
                  <v:textbox inset="2.88pt,2.88pt,2.88pt,2.88pt"/>
                </v:rect>
                <v:shape id="Text Box 39" o:spid="_x0000_s1033" type="#_x0000_t202" style="position:absolute;left:10690;top:11227;width:607;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QYxAAAANsAAAAPAAAAZHJzL2Rvd25yZXYueG1sRI9Pa8JA&#10;FMTvhX6H5RV6q5tW8U90FSkIPRTUKJ6f2dckmH0bdleT+uldQfA4zMxvmNmiM7W4kPOVZQWfvQQE&#10;cW51xYWC/W71MQbhA7LG2jIp+CcPi/nrywxTbVve0iULhYgQ9ikqKENoUil9XpJB37MNcfT+rDMY&#10;onSF1A7bCDe1/EqSoTRYcVwosaHvkvJTdjYKDsfRedO6/mZ7ujbD2i79+jd4pd7fuuUURKAuPMOP&#10;9o9WMJjA/Uv8AXJ+AwAA//8DAFBLAQItABQABgAIAAAAIQDb4fbL7gAAAIUBAAATAAAAAAAAAAAA&#10;AAAAAAAAAABbQ29udGVudF9UeXBlc10ueG1sUEsBAi0AFAAGAAgAAAAhAFr0LFu/AAAAFQEAAAsA&#10;AAAAAAAAAAAAAAAAHwEAAF9yZWxzLy5yZWxzUEsBAi0AFAAGAAgAAAAhAHZ0hBjEAAAA2wAAAA8A&#10;AAAAAAAAAAAAAAAABwIAAGRycy9kb3ducmV2LnhtbFBLBQYAAAAAAwADALcAAAD4AgAAAAA=&#10;" filled="f" stroked="f" strokecolor="black [0]" insetpen="t">
                  <v:textbox inset="2.88pt,2.88pt,2.88pt,2.88pt">
                    <w:txbxContent>
                      <w:p w14:paraId="6A6E96A8" w14:textId="5B3DF27C" w:rsidR="007E51C3" w:rsidRPr="00CE0907" w:rsidRDefault="00267C61" w:rsidP="00A6634E">
                        <w:pPr>
                          <w:widowControl w:val="0"/>
                          <w:rPr>
                            <w:rFonts w:cs="Tahoma"/>
                            <w:color w:val="E36C0A" w:themeColor="accent6" w:themeShade="BF"/>
                            <w:sz w:val="32"/>
                            <w:szCs w:val="32"/>
                            <w14:ligatures w14:val="none"/>
                          </w:rPr>
                        </w:pPr>
                        <w:r>
                          <w:rPr>
                            <w:rFonts w:cs="Tahoma"/>
                            <w:color w:val="E36C0A" w:themeColor="accent6" w:themeShade="BF"/>
                            <w:sz w:val="32"/>
                            <w:szCs w:val="32"/>
                            <w14:ligatures w14:val="none"/>
                          </w:rPr>
                          <w:t>Template policy</w:t>
                        </w:r>
                        <w:r w:rsidR="007E51C3">
                          <w:rPr>
                            <w:rFonts w:cs="Tahoma"/>
                            <w:color w:val="E36C0A" w:themeColor="accent6" w:themeShade="BF"/>
                            <w:sz w:val="32"/>
                            <w:szCs w:val="32"/>
                            <w14:ligatures w14:val="none"/>
                          </w:rPr>
                          <w:t xml:space="preserve"> for members</w:t>
                        </w:r>
                      </w:p>
                    </w:txbxContent>
                  </v:textbox>
                </v:shape>
                <v:shape id="Picture 40" o:spid="_x0000_s1034" type="#_x0000_t75" alt="BWF logo" style="position:absolute;left:11211;top:11303;width:14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NwQAAANsAAAAPAAAAZHJzL2Rvd25yZXYueG1sRE/LisIw&#10;FN0PzD+EO+Bm0FRFkWoqo6CMCwUfuL42d9rS5qY0GVv/3iwEl4fzXiw7U4k7Na6wrGA4iEAQp1YX&#10;nCm4nDf9GQjnkTVWlknBgxwsk8+PBcbatnyk+8lnIoSwi1FB7n0dS+nSnAy6ga2JA/dnG4M+wCaT&#10;usE2hJtKjqJoKg0WHBpyrGmdU1qe/o2CKa603PnxbXs9bNfHsn1870eFUr2v7mcOwlPn3+KX+1cr&#10;mIT14Uv4ATJ5AgAA//8DAFBLAQItABQABgAIAAAAIQDb4fbL7gAAAIUBAAATAAAAAAAAAAAAAAAA&#10;AAAAAABbQ29udGVudF9UeXBlc10ueG1sUEsBAi0AFAAGAAgAAAAhAFr0LFu/AAAAFQEAAAsAAAAA&#10;AAAAAAAAAAAAHwEAAF9yZWxzLy5yZWxzUEsBAi0AFAAGAAgAAAAhAP8cqQ3BAAAA2wAAAA8AAAAA&#10;AAAAAAAAAAAABwIAAGRycy9kb3ducmV2LnhtbFBLBQYAAAAAAwADALcAAAD1AgAAAAA=&#10;" strokecolor="black [0]" insetpen="t">
                  <v:imagedata r:id="rId11" o:title="BWF logo"/>
                </v:shape>
                <v:shape id="Text Box 41" o:spid="_x0000_s1035" type="#_x0000_t202" style="position:absolute;left:10684;top:11451;width:337;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7DxAAAANsAAAAPAAAAZHJzL2Rvd25yZXYueG1sRI9Ba8JA&#10;FITvBf/D8oTe6kZLo6SuEoRCD4VqFM/P7GsSzL4NuxuT9td3CwWPw8x8w6y3o2nFjZxvLCuYzxIQ&#10;xKXVDVcKTse3pxUIH5A1tpZJwTd52G4mD2vMtB34QLciVCJC2GeooA6hy6T0ZU0G/cx2xNH7ss5g&#10;iNJVUjscIty0cpEkqTTYcFyosaNdTeW16I2C82XZ7wf3vD9cf7q0tbn//AheqcfpmL+CCDSGe/i/&#10;/a4VvMzh70v8AXLzCwAA//8DAFBLAQItABQABgAIAAAAIQDb4fbL7gAAAIUBAAATAAAAAAAAAAAA&#10;AAAAAAAAAABbQ29udGVudF9UeXBlc10ueG1sUEsBAi0AFAAGAAgAAAAhAFr0LFu/AAAAFQEAAAsA&#10;AAAAAAAAAAAAAAAAHwEAAF9yZWxzLy5yZWxzUEsBAi0AFAAGAAgAAAAhAA3bHsPEAAAA2wAAAA8A&#10;AAAAAAAAAAAAAAAABwIAAGRycy9kb3ducmV2LnhtbFBLBQYAAAAAAwADALcAAAD4AgAAAAA=&#10;" filled="f" stroked="f" strokecolor="black [0]" insetpen="t">
                  <v:textbox inset="2.88pt,2.88pt,2.88pt,2.88pt">
                    <w:txbxContent>
                      <w:p w14:paraId="3FA48BF5" w14:textId="71520D45" w:rsidR="007E51C3" w:rsidRPr="00CE0907" w:rsidRDefault="007E51C3" w:rsidP="00A6634E">
                        <w:pPr>
                          <w:widowControl w:val="0"/>
                          <w:rPr>
                            <w:rFonts w:cs="Tahoma"/>
                            <w:color w:val="006A4E"/>
                            <w14:ligatures w14:val="none"/>
                          </w:rPr>
                        </w:pPr>
                        <w:r w:rsidRPr="00CE0907">
                          <w:rPr>
                            <w:rFonts w:cs="Tahoma"/>
                            <w:color w:val="006A4E"/>
                            <w14:ligatures w14:val="none"/>
                          </w:rPr>
                          <w:t>©</w:t>
                        </w:r>
                        <w:r>
                          <w:rPr>
                            <w:rFonts w:cs="Tahoma"/>
                            <w:color w:val="006A4E"/>
                            <w14:ligatures w14:val="none"/>
                          </w:rPr>
                          <w:t xml:space="preserve"> 2017</w:t>
                        </w:r>
                        <w:r w:rsidRPr="00CE0907">
                          <w:rPr>
                            <w:rFonts w:cs="Tahoma"/>
                            <w:color w:val="006A4E"/>
                            <w14:ligatures w14:val="none"/>
                          </w:rPr>
                          <w:t xml:space="preserve"> British Woodworking Federation</w:t>
                        </w:r>
                      </w:p>
                    </w:txbxContent>
                  </v:textbox>
                </v:shape>
              </v:group>
            </w:pict>
          </mc:Fallback>
        </mc:AlternateContent>
      </w:r>
      <w:bookmarkEnd w:id="0"/>
    </w:p>
    <w:p w14:paraId="21FDF72A" w14:textId="77777777" w:rsidR="0043494D" w:rsidRDefault="0043494D"/>
    <w:p w14:paraId="26FFD024" w14:textId="77777777" w:rsidR="0043494D" w:rsidRDefault="0043494D"/>
    <w:p w14:paraId="3EE0AC4D" w14:textId="77777777" w:rsidR="0043494D" w:rsidRDefault="0043494D"/>
    <w:p w14:paraId="4C3EDACB" w14:textId="77777777" w:rsidR="0043494D" w:rsidRDefault="0043494D"/>
    <w:p w14:paraId="225C68E7" w14:textId="77777777" w:rsidR="0043494D" w:rsidRDefault="0043494D"/>
    <w:p w14:paraId="4E312083" w14:textId="77777777" w:rsidR="0043494D" w:rsidRDefault="0043494D"/>
    <w:p w14:paraId="4DB91D14" w14:textId="77777777" w:rsidR="0043494D" w:rsidRDefault="0043494D"/>
    <w:p w14:paraId="519D59C9" w14:textId="77777777" w:rsidR="0043494D" w:rsidRDefault="0043494D"/>
    <w:p w14:paraId="1C8A65D7" w14:textId="77777777" w:rsidR="0043494D" w:rsidRDefault="0043494D"/>
    <w:p w14:paraId="04719937" w14:textId="77777777" w:rsidR="0043494D" w:rsidRDefault="0043494D"/>
    <w:p w14:paraId="150F77A0" w14:textId="77777777" w:rsidR="0043494D" w:rsidRDefault="0043494D"/>
    <w:p w14:paraId="0D6CE1C9" w14:textId="77777777" w:rsidR="0043494D" w:rsidRDefault="0043494D"/>
    <w:p w14:paraId="251E9963" w14:textId="77777777" w:rsidR="0043494D" w:rsidRDefault="0043494D"/>
    <w:p w14:paraId="21EF3BBD" w14:textId="77777777" w:rsidR="0043494D" w:rsidRDefault="0043494D"/>
    <w:p w14:paraId="71D39427" w14:textId="77777777" w:rsidR="0043494D" w:rsidRDefault="0043494D"/>
    <w:p w14:paraId="5CE79BD8" w14:textId="77777777" w:rsidR="0043494D" w:rsidRDefault="0043494D"/>
    <w:p w14:paraId="3C529B17" w14:textId="77777777" w:rsidR="0043494D" w:rsidRDefault="0043494D"/>
    <w:p w14:paraId="4814913B" w14:textId="77777777" w:rsidR="0043494D" w:rsidRDefault="0043494D"/>
    <w:p w14:paraId="58145009" w14:textId="77777777" w:rsidR="0043494D" w:rsidRDefault="0043494D"/>
    <w:p w14:paraId="1E4F4DAD" w14:textId="77777777" w:rsidR="0043494D" w:rsidRDefault="0043494D"/>
    <w:p w14:paraId="6363A89B" w14:textId="77777777" w:rsidR="0043494D" w:rsidRDefault="0043494D"/>
    <w:p w14:paraId="01483C72" w14:textId="77777777" w:rsidR="0043494D" w:rsidRDefault="0043494D"/>
    <w:p w14:paraId="4B4397BD" w14:textId="77777777" w:rsidR="0043494D" w:rsidRDefault="00136BD3">
      <w:r>
        <w:rPr>
          <w:noProof/>
          <w14:ligatures w14:val="none"/>
          <w14:cntxtAlts w14:val="0"/>
        </w:rPr>
        <w:drawing>
          <wp:anchor distT="0" distB="0" distL="114300" distR="114300" simplePos="0" relativeHeight="251661312" behindDoc="0" locked="0" layoutInCell="1" allowOverlap="1" wp14:anchorId="6E6B3CE7" wp14:editId="230C5F55">
            <wp:simplePos x="0" y="0"/>
            <wp:positionH relativeFrom="column">
              <wp:posOffset>4436745</wp:posOffset>
            </wp:positionH>
            <wp:positionV relativeFrom="paragraph">
              <wp:posOffset>232410</wp:posOffset>
            </wp:positionV>
            <wp:extent cx="1655445" cy="638175"/>
            <wp:effectExtent l="0" t="0" r="1905" b="9525"/>
            <wp:wrapNone/>
            <wp:docPr id="12" name="Picture 12" descr="H:\My Documents\My Pictures\Join in CPD indicator 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y Pictures\Join in CPD indicator ra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544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0FB95" w14:textId="77777777" w:rsidR="0043494D" w:rsidRDefault="0043494D"/>
    <w:p w14:paraId="3B608B33" w14:textId="77777777" w:rsidR="0043494D" w:rsidRDefault="0043494D"/>
    <w:p w14:paraId="01C8F7FA" w14:textId="77777777" w:rsidR="0043494D" w:rsidRDefault="0043494D"/>
    <w:p w14:paraId="15DDDA22" w14:textId="77777777" w:rsidR="0043494D" w:rsidRDefault="0043494D"/>
    <w:p w14:paraId="7B06198D" w14:textId="77777777" w:rsidR="0043494D" w:rsidRDefault="0043494D"/>
    <w:p w14:paraId="340F26D7" w14:textId="77777777" w:rsidR="0043494D" w:rsidRDefault="0043494D"/>
    <w:p w14:paraId="4451E03F" w14:textId="77777777" w:rsidR="0043494D" w:rsidRDefault="0043494D"/>
    <w:p w14:paraId="14149812" w14:textId="77777777" w:rsidR="00E91726" w:rsidRDefault="00E91726" w:rsidP="00E91726">
      <w:pPr>
        <w:spacing w:after="0" w:line="240" w:lineRule="auto"/>
        <w:rPr>
          <w:rFonts w:eastAsiaTheme="minorHAnsi" w:cs="Tahoma"/>
          <w:color w:val="auto"/>
          <w:kern w:val="0"/>
          <w:szCs w:val="22"/>
          <w:lang w:eastAsia="en-US"/>
          <w14:ligatures w14:val="none"/>
          <w14:cntxtAlts w14:val="0"/>
        </w:rPr>
      </w:pPr>
    </w:p>
    <w:p w14:paraId="751AB371" w14:textId="77777777" w:rsidR="00AC6818" w:rsidRPr="00E91726" w:rsidRDefault="00AC6818" w:rsidP="00E91726">
      <w:pPr>
        <w:rPr>
          <w:rFonts w:eastAsiaTheme="minorHAnsi" w:cs="Tahoma"/>
          <w:szCs w:val="22"/>
          <w:lang w:eastAsia="en-US"/>
        </w:rPr>
        <w:sectPr w:rsidR="00AC6818" w:rsidRPr="00E91726" w:rsidSect="0043494D">
          <w:footerReference w:type="default" r:id="rId13"/>
          <w:footerReference w:type="first" r:id="rId14"/>
          <w:pgSz w:w="11906" w:h="16838"/>
          <w:pgMar w:top="1440" w:right="1800" w:bottom="1440" w:left="1800" w:header="708" w:footer="708" w:gutter="0"/>
          <w:cols w:space="708"/>
          <w:titlePg/>
          <w:docGrid w:linePitch="360"/>
        </w:sectPr>
      </w:pPr>
    </w:p>
    <w:p w14:paraId="1C62EC24" w14:textId="7A525D5D" w:rsidR="00702F90" w:rsidRPr="007E51C3" w:rsidRDefault="003E26DD" w:rsidP="00EC758A">
      <w:pPr>
        <w:pStyle w:val="Title"/>
        <w:rPr>
          <w:rFonts w:cs="Tahoma"/>
        </w:rPr>
      </w:pPr>
      <w:r>
        <w:rPr>
          <w:rFonts w:cs="Tahoma"/>
        </w:rPr>
        <w:lastRenderedPageBreak/>
        <w:t>Corporate Social Responsibility</w:t>
      </w:r>
      <w:r w:rsidR="00702F90" w:rsidRPr="007E51C3">
        <w:rPr>
          <w:rFonts w:cs="Tahoma"/>
        </w:rPr>
        <w:t xml:space="preserve"> Policy</w:t>
      </w:r>
    </w:p>
    <w:p w14:paraId="60E40087" w14:textId="608936CC" w:rsidR="003E26DD" w:rsidRPr="001A4BBE" w:rsidRDefault="003E26DD" w:rsidP="003E26DD">
      <w:pPr>
        <w:spacing w:after="0" w:line="240" w:lineRule="auto"/>
        <w:rPr>
          <w:rFonts w:cs="Tahoma"/>
          <w:color w:val="auto"/>
          <w:kern w:val="0"/>
          <w:szCs w:val="22"/>
          <w:lang w:eastAsia="en-US"/>
        </w:rPr>
      </w:pPr>
      <w:r w:rsidRPr="001A4BBE">
        <w:rPr>
          <w:rFonts w:cs="Tahoma"/>
          <w:color w:val="auto"/>
          <w:kern w:val="0"/>
          <w:szCs w:val="22"/>
          <w:lang w:eastAsia="en-US"/>
        </w:rPr>
        <w:t xml:space="preserve">The </w:t>
      </w:r>
      <w:r w:rsidRPr="003E26DD">
        <w:rPr>
          <w:rFonts w:cs="Tahoma"/>
          <w:color w:val="FF0000"/>
          <w:kern w:val="0"/>
          <w:szCs w:val="22"/>
          <w:lang w:eastAsia="en-US"/>
        </w:rPr>
        <w:t>company</w:t>
      </w:r>
      <w:r w:rsidRPr="001A4BBE">
        <w:rPr>
          <w:rFonts w:cs="Tahoma"/>
          <w:color w:val="auto"/>
          <w:kern w:val="0"/>
          <w:szCs w:val="22"/>
          <w:lang w:eastAsia="en-US"/>
        </w:rPr>
        <w:t xml:space="preserve"> recognises that we must integrate our business values and operations to meet the expectations of our stakeholders. They include customers, employees, regulators, investors, suppliers, the community and the environment.</w:t>
      </w:r>
    </w:p>
    <w:p w14:paraId="25F51E7A" w14:textId="77777777" w:rsidR="003E26DD" w:rsidRPr="001A4BBE" w:rsidRDefault="003E26DD" w:rsidP="003E26DD">
      <w:pPr>
        <w:spacing w:after="0" w:line="240" w:lineRule="auto"/>
        <w:rPr>
          <w:rFonts w:cs="Tahoma"/>
          <w:color w:val="auto"/>
          <w:kern w:val="0"/>
          <w:szCs w:val="22"/>
          <w:lang w:eastAsia="en-US"/>
        </w:rPr>
      </w:pPr>
    </w:p>
    <w:p w14:paraId="479EE338" w14:textId="77777777" w:rsidR="003E26DD" w:rsidRPr="001A4BBE" w:rsidRDefault="003E26DD" w:rsidP="003E26DD">
      <w:pPr>
        <w:spacing w:after="0" w:line="240" w:lineRule="auto"/>
        <w:rPr>
          <w:rFonts w:cs="Tahoma"/>
          <w:color w:val="auto"/>
          <w:kern w:val="0"/>
          <w:szCs w:val="22"/>
          <w:lang w:eastAsia="en-US"/>
        </w:rPr>
      </w:pPr>
      <w:r w:rsidRPr="001A4BBE">
        <w:rPr>
          <w:rFonts w:cs="Tahoma"/>
          <w:color w:val="auto"/>
          <w:kern w:val="0"/>
          <w:szCs w:val="22"/>
          <w:lang w:eastAsia="en-US"/>
        </w:rPr>
        <w:t>We recognise that our social, economic and environmental responsibilities to these stakeholders are integral to our business. We aim to demonstrate these responsibilities through our actions and within our corporate policies.</w:t>
      </w:r>
    </w:p>
    <w:p w14:paraId="357FBE53" w14:textId="77777777" w:rsidR="003E26DD" w:rsidRPr="001A4BBE" w:rsidRDefault="003E26DD" w:rsidP="003E26DD">
      <w:pPr>
        <w:spacing w:after="0" w:line="240" w:lineRule="auto"/>
        <w:rPr>
          <w:rFonts w:cs="Tahoma"/>
          <w:color w:val="auto"/>
          <w:kern w:val="0"/>
          <w:szCs w:val="22"/>
          <w:lang w:eastAsia="en-US"/>
        </w:rPr>
      </w:pPr>
    </w:p>
    <w:p w14:paraId="00B54DF9" w14:textId="77777777" w:rsidR="003E26DD" w:rsidRPr="001A4BBE" w:rsidRDefault="003E26DD" w:rsidP="003E26DD">
      <w:pPr>
        <w:spacing w:after="0" w:line="240" w:lineRule="auto"/>
        <w:rPr>
          <w:rFonts w:cs="Tahoma"/>
          <w:color w:val="auto"/>
          <w:kern w:val="0"/>
          <w:szCs w:val="22"/>
          <w:lang w:eastAsia="en-US"/>
        </w:rPr>
      </w:pPr>
      <w:r w:rsidRPr="001A4BBE">
        <w:rPr>
          <w:rFonts w:cs="Tahoma"/>
          <w:color w:val="auto"/>
          <w:kern w:val="0"/>
          <w:szCs w:val="22"/>
          <w:lang w:eastAsia="en-US"/>
        </w:rPr>
        <w:t xml:space="preserve">We take seriously all feedback that we receive from our stakeholders and, where possible, maintain open dialogue to ensure that we </w:t>
      </w:r>
      <w:proofErr w:type="spellStart"/>
      <w:r w:rsidRPr="001A4BBE">
        <w:rPr>
          <w:rFonts w:cs="Tahoma"/>
          <w:color w:val="auto"/>
          <w:kern w:val="0"/>
          <w:szCs w:val="22"/>
          <w:lang w:eastAsia="en-US"/>
        </w:rPr>
        <w:t>fulfill</w:t>
      </w:r>
      <w:proofErr w:type="spellEnd"/>
      <w:r w:rsidRPr="001A4BBE">
        <w:rPr>
          <w:rFonts w:cs="Tahoma"/>
          <w:color w:val="auto"/>
          <w:kern w:val="0"/>
          <w:szCs w:val="22"/>
          <w:lang w:eastAsia="en-US"/>
        </w:rPr>
        <w:t xml:space="preserve"> the requirements outlined within this policy.</w:t>
      </w:r>
    </w:p>
    <w:p w14:paraId="467CF870" w14:textId="77777777" w:rsidR="003E26DD" w:rsidRPr="001A4BBE" w:rsidRDefault="003E26DD" w:rsidP="003E26DD">
      <w:pPr>
        <w:spacing w:after="0" w:line="240" w:lineRule="auto"/>
        <w:rPr>
          <w:rFonts w:cs="Tahoma"/>
          <w:color w:val="auto"/>
          <w:kern w:val="0"/>
          <w:szCs w:val="22"/>
          <w:lang w:eastAsia="en-US"/>
        </w:rPr>
      </w:pPr>
    </w:p>
    <w:p w14:paraId="4353B642" w14:textId="77777777" w:rsidR="003E26DD" w:rsidRPr="001A4BBE" w:rsidRDefault="003E26DD" w:rsidP="003E26DD">
      <w:pPr>
        <w:spacing w:after="0" w:line="240" w:lineRule="auto"/>
        <w:rPr>
          <w:rFonts w:cs="Tahoma"/>
          <w:color w:val="auto"/>
          <w:kern w:val="0"/>
          <w:szCs w:val="22"/>
          <w:lang w:eastAsia="en-US"/>
        </w:rPr>
      </w:pPr>
      <w:r w:rsidRPr="001A4BBE">
        <w:rPr>
          <w:rFonts w:cs="Tahoma"/>
          <w:color w:val="auto"/>
          <w:kern w:val="0"/>
          <w:szCs w:val="22"/>
          <w:lang w:eastAsia="en-US"/>
        </w:rPr>
        <w:t>We shall be open and honest in communicating our strategies, targets, performance and governance to our stakeholders in our continual commitment to sustainable development.</w:t>
      </w:r>
    </w:p>
    <w:p w14:paraId="7D83D18C" w14:textId="77777777" w:rsidR="003E26DD" w:rsidRPr="001A4BBE" w:rsidRDefault="003E26DD" w:rsidP="003E26DD">
      <w:pPr>
        <w:spacing w:after="0" w:line="240" w:lineRule="auto"/>
        <w:rPr>
          <w:rFonts w:cs="Tahoma"/>
          <w:color w:val="auto"/>
          <w:kern w:val="0"/>
          <w:szCs w:val="22"/>
          <w:lang w:eastAsia="en-US"/>
        </w:rPr>
      </w:pPr>
    </w:p>
    <w:p w14:paraId="450AE451" w14:textId="77777777" w:rsidR="003E26DD" w:rsidRPr="001A4BBE" w:rsidRDefault="003E26DD" w:rsidP="003E26DD">
      <w:pPr>
        <w:spacing w:after="0" w:line="240" w:lineRule="auto"/>
        <w:rPr>
          <w:rFonts w:cs="Tahoma"/>
          <w:color w:val="auto"/>
          <w:kern w:val="0"/>
          <w:szCs w:val="22"/>
          <w:lang w:eastAsia="en-US"/>
        </w:rPr>
      </w:pPr>
      <w:r w:rsidRPr="001A4BBE">
        <w:rPr>
          <w:rFonts w:cs="Tahoma"/>
          <w:color w:val="auto"/>
          <w:kern w:val="0"/>
          <w:szCs w:val="22"/>
          <w:lang w:eastAsia="en-US"/>
        </w:rPr>
        <w:t xml:space="preserve">The </w:t>
      </w:r>
      <w:r w:rsidRPr="001A4BBE">
        <w:rPr>
          <w:rFonts w:cs="Tahoma"/>
          <w:color w:val="FF0000"/>
          <w:kern w:val="0"/>
          <w:szCs w:val="22"/>
          <w:lang w:eastAsia="en-US"/>
        </w:rPr>
        <w:t>ADD NAME</w:t>
      </w:r>
      <w:r w:rsidRPr="001A4BBE">
        <w:rPr>
          <w:rFonts w:cs="Tahoma"/>
          <w:color w:val="auto"/>
          <w:kern w:val="0"/>
          <w:szCs w:val="22"/>
          <w:lang w:eastAsia="en-US"/>
        </w:rPr>
        <w:t xml:space="preserve"> is responsible for the implementation of this policy and will work with our stakeholders to make the necessary resources available to realise our corporate responsibilities. The responsibility for our performance to this policy rests with all employees throughout the company.</w:t>
      </w:r>
    </w:p>
    <w:p w14:paraId="4DE5C606" w14:textId="77777777" w:rsidR="003E26DD" w:rsidRPr="001A4BBE" w:rsidRDefault="003E26DD" w:rsidP="003E26DD">
      <w:pPr>
        <w:spacing w:after="0" w:line="240" w:lineRule="auto"/>
        <w:rPr>
          <w:rFonts w:cs="Tahoma"/>
          <w:b/>
          <w:bCs/>
          <w:color w:val="auto"/>
          <w:kern w:val="0"/>
          <w:szCs w:val="22"/>
          <w:lang w:eastAsia="en-US"/>
        </w:rPr>
      </w:pPr>
    </w:p>
    <w:p w14:paraId="02EAC2C7" w14:textId="77777777" w:rsidR="003E26DD" w:rsidRPr="001A4BBE" w:rsidRDefault="003E26DD" w:rsidP="003E26DD">
      <w:pPr>
        <w:spacing w:after="0" w:line="240" w:lineRule="auto"/>
        <w:rPr>
          <w:rFonts w:cs="Tahoma"/>
          <w:b/>
          <w:color w:val="auto"/>
          <w:kern w:val="0"/>
          <w:szCs w:val="22"/>
          <w:lang w:eastAsia="en-US"/>
        </w:rPr>
      </w:pPr>
      <w:r w:rsidRPr="001A4BBE">
        <w:rPr>
          <w:rFonts w:cs="Tahoma"/>
          <w:b/>
          <w:color w:val="auto"/>
          <w:kern w:val="0"/>
          <w:szCs w:val="22"/>
          <w:lang w:eastAsia="en-US"/>
        </w:rPr>
        <w:t>Specifically:</w:t>
      </w:r>
    </w:p>
    <w:p w14:paraId="033F03AB"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shall strive to improve our environmental performance wherever possible</w:t>
      </w:r>
    </w:p>
    <w:p w14:paraId="237C7385"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shall ensure a high level of business performance while minimising and effectively managing risk</w:t>
      </w:r>
    </w:p>
    <w:p w14:paraId="786868DC" w14:textId="77777777" w:rsidR="003E26DD" w:rsidRPr="001A4BBE" w:rsidRDefault="003E26DD" w:rsidP="003E26DD">
      <w:pPr>
        <w:numPr>
          <w:ilvl w:val="0"/>
          <w:numId w:val="8"/>
        </w:numPr>
        <w:spacing w:after="0" w:line="240" w:lineRule="auto"/>
        <w:rPr>
          <w:rFonts w:cs="Tahoma"/>
          <w:color w:val="FF0000"/>
          <w:kern w:val="0"/>
          <w:szCs w:val="22"/>
          <w:lang w:eastAsia="en-US"/>
        </w:rPr>
      </w:pPr>
      <w:r w:rsidRPr="001A4BBE">
        <w:rPr>
          <w:rFonts w:cs="Tahoma"/>
          <w:color w:val="FF0000"/>
          <w:kern w:val="0"/>
          <w:szCs w:val="22"/>
          <w:lang w:eastAsia="en-US"/>
        </w:rPr>
        <w:t xml:space="preserve">We are committed to meeting the </w:t>
      </w:r>
      <w:r w:rsidRPr="001A4BBE">
        <w:rPr>
          <w:rFonts w:cs="Tahoma"/>
          <w:color w:val="FF0000"/>
          <w:kern w:val="0"/>
          <w:szCs w:val="22"/>
          <w:lang w:val="en-US" w:eastAsia="en-US"/>
        </w:rPr>
        <w:t>Investors in People Standard</w:t>
      </w:r>
    </w:p>
    <w:p w14:paraId="588BB748"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Through effective partnerships, we shall continue our initiatives on efficiency, health &amp; safety, education and environmental improvement within the industry</w:t>
      </w:r>
    </w:p>
    <w:p w14:paraId="03032CA3"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shall encourage dialogue with other bodies for mutual benefit</w:t>
      </w:r>
    </w:p>
    <w:p w14:paraId="2BD416C6"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shall operate an equal opportunities policy for all present and potential future employees</w:t>
      </w:r>
    </w:p>
    <w:p w14:paraId="027A6E32"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will offer our employees clear and fair terms of employment and provide resources to enable their continual development</w:t>
      </w:r>
    </w:p>
    <w:p w14:paraId="2DE22A7D"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shall maintain a clear and fair employee remuneration policy and shall maintain forums for employee consultation and business involvement</w:t>
      </w:r>
    </w:p>
    <w:p w14:paraId="5884CB56"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shall provide safeguards to ensure that all employees are treated with respect and without sexual, physical or mental harassment</w:t>
      </w:r>
    </w:p>
    <w:p w14:paraId="79798F7C"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shall provide, and strive to maintain, a clean, healthy and safe working environment</w:t>
      </w:r>
    </w:p>
    <w:p w14:paraId="478281CE"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shall uphold the values of honesty, partnership and fairness in our relationships with stakeholders</w:t>
      </w:r>
    </w:p>
    <w:p w14:paraId="74BA9C1E"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Our contracts will clearly set out the agreed terms, conditions and the basis of our relationship</w:t>
      </w:r>
    </w:p>
    <w:p w14:paraId="36041466"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will operate in a way that safeguards against unfair business practices</w:t>
      </w:r>
    </w:p>
    <w:p w14:paraId="558F5D4D" w14:textId="77777777" w:rsidR="003E26DD" w:rsidRPr="001A4BBE" w:rsidRDefault="003E26DD" w:rsidP="003E26DD">
      <w:pPr>
        <w:numPr>
          <w:ilvl w:val="0"/>
          <w:numId w:val="8"/>
        </w:numPr>
        <w:spacing w:after="0" w:line="240" w:lineRule="auto"/>
        <w:rPr>
          <w:rFonts w:cs="Tahoma"/>
          <w:color w:val="auto"/>
          <w:kern w:val="0"/>
          <w:szCs w:val="22"/>
          <w:lang w:eastAsia="en-US"/>
        </w:rPr>
      </w:pPr>
      <w:r w:rsidRPr="001A4BBE">
        <w:rPr>
          <w:rFonts w:cs="Tahoma"/>
          <w:color w:val="auto"/>
          <w:kern w:val="0"/>
          <w:szCs w:val="22"/>
          <w:lang w:eastAsia="en-US"/>
        </w:rPr>
        <w:t>We shall encourage suppliers and contractors to adopt responsible business policies and practices for mutual benefit</w:t>
      </w:r>
    </w:p>
    <w:p w14:paraId="77FB416A" w14:textId="77777777" w:rsidR="003E26DD" w:rsidRPr="001A4BBE" w:rsidRDefault="003E26DD" w:rsidP="003E26DD">
      <w:pPr>
        <w:spacing w:after="0" w:line="240" w:lineRule="auto"/>
        <w:rPr>
          <w:rFonts w:cs="Tahoma"/>
          <w:b/>
          <w:kern w:val="0"/>
          <w:sz w:val="24"/>
          <w:lang w:eastAsia="en-US"/>
        </w:rPr>
      </w:pPr>
    </w:p>
    <w:p w14:paraId="00EE7BBB" w14:textId="4657656C" w:rsidR="00D85680" w:rsidRPr="007E51C3" w:rsidRDefault="00D85680" w:rsidP="00D85680">
      <w:pPr>
        <w:spacing w:after="0" w:line="240" w:lineRule="auto"/>
        <w:rPr>
          <w:rFonts w:cs="Tahoma"/>
          <w:i/>
          <w:kern w:val="0"/>
          <w:szCs w:val="22"/>
          <w14:ligatures w14:val="none"/>
          <w14:cntxtAlts w14:val="0"/>
        </w:rPr>
      </w:pPr>
      <w:r w:rsidRPr="007E51C3">
        <w:rPr>
          <w:rFonts w:cs="Tahoma"/>
          <w:i/>
          <w:kern w:val="0"/>
          <w:szCs w:val="22"/>
          <w14:ligatures w14:val="none"/>
          <w14:cntxtAlts w14:val="0"/>
        </w:rPr>
        <w:t>Note: Whilst every effort has been made to ensure the accuracy of advice given, the BWF cannot accept liability for loss or damage arising from the use of the information supplied in this publication.</w:t>
      </w:r>
    </w:p>
    <w:p w14:paraId="64626A5F" w14:textId="52F60CF6" w:rsidR="0043494D" w:rsidRPr="007E51C3" w:rsidRDefault="007E51C3" w:rsidP="00044487">
      <w:pPr>
        <w:spacing w:after="0" w:line="240" w:lineRule="auto"/>
        <w:rPr>
          <w:rFonts w:cs="Tahoma"/>
          <w:szCs w:val="22"/>
        </w:rPr>
      </w:pPr>
      <w:r w:rsidRPr="007E51C3">
        <w:rPr>
          <w:rFonts w:cs="Tahoma"/>
          <w:szCs w:val="22"/>
        </w:rPr>
        <w:t>© BWF 2017</w:t>
      </w:r>
      <w:r w:rsidR="00044487" w:rsidRPr="007E51C3">
        <w:rPr>
          <w:rFonts w:cs="Tahoma"/>
          <w:szCs w:val="22"/>
        </w:rPr>
        <w:t xml:space="preserve"> (Brit</w:t>
      </w:r>
      <w:r w:rsidR="00D55F94" w:rsidRPr="007E51C3">
        <w:rPr>
          <w:rFonts w:cs="Tahoma"/>
          <w:szCs w:val="22"/>
        </w:rPr>
        <w:t>i</w:t>
      </w:r>
      <w:r w:rsidRPr="007E51C3">
        <w:rPr>
          <w:rFonts w:cs="Tahoma"/>
          <w:szCs w:val="22"/>
        </w:rPr>
        <w:t>sh Woodworking Federation) March</w:t>
      </w:r>
      <w:r w:rsidR="00044487" w:rsidRPr="007E51C3">
        <w:rPr>
          <w:rFonts w:cs="Tahoma"/>
          <w:szCs w:val="22"/>
        </w:rPr>
        <w:t xml:space="preserve"> 201</w:t>
      </w:r>
      <w:r w:rsidRPr="007E51C3">
        <w:rPr>
          <w:rFonts w:cs="Tahoma"/>
          <w:szCs w:val="22"/>
        </w:rPr>
        <w:t>7</w:t>
      </w:r>
    </w:p>
    <w:sectPr w:rsidR="0043494D" w:rsidRPr="007E51C3" w:rsidSect="00AC6818">
      <w:pgSz w:w="11906" w:h="16838"/>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ECA7D" w14:textId="77777777" w:rsidR="007E51C3" w:rsidRDefault="007E51C3" w:rsidP="0043494D">
      <w:pPr>
        <w:spacing w:after="0" w:line="240" w:lineRule="auto"/>
      </w:pPr>
      <w:r>
        <w:separator/>
      </w:r>
    </w:p>
  </w:endnote>
  <w:endnote w:type="continuationSeparator" w:id="0">
    <w:p w14:paraId="5E66281E" w14:textId="77777777" w:rsidR="007E51C3" w:rsidRDefault="007E51C3" w:rsidP="00434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EFB4D" w14:textId="77777777" w:rsidR="007E51C3" w:rsidRDefault="007E51C3">
    <w:pPr>
      <w:pStyle w:val="Footer"/>
    </w:pPr>
    <w:r>
      <w:rPr>
        <w:noProof/>
        <w14:ligatures w14:val="none"/>
        <w14:cntxtAlts w14:val="0"/>
      </w:rPr>
      <mc:AlternateContent>
        <mc:Choice Requires="wps">
          <w:drawing>
            <wp:anchor distT="0" distB="0" distL="114300" distR="114300" simplePos="0" relativeHeight="251659264" behindDoc="0" locked="0" layoutInCell="1" allowOverlap="1" wp14:anchorId="375342B9" wp14:editId="10337200">
              <wp:simplePos x="0" y="0"/>
              <wp:positionH relativeFrom="column">
                <wp:posOffset>-899160</wp:posOffset>
              </wp:positionH>
              <wp:positionV relativeFrom="paragraph">
                <wp:posOffset>271780</wp:posOffset>
              </wp:positionV>
              <wp:extent cx="7575135" cy="347980"/>
              <wp:effectExtent l="0" t="0" r="6985"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135" cy="347980"/>
                      </a:xfrm>
                      <a:prstGeom prst="rect">
                        <a:avLst/>
                      </a:prstGeom>
                      <a:solidFill>
                        <a:srgbClr val="006A4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48963CC6" id="Rectangle 8" o:spid="_x0000_s1026" style="position:absolute;margin-left:-70.8pt;margin-top:21.4pt;width:596.45pt;height:2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TKDgMAAHEGAAAOAAAAZHJzL2Uyb0RvYy54bWysVU2P0zAQvSPxHyzfs0napGmiTVf9SBHS&#10;AisWxNmNncbaxA62u9kF8d8ZO203hQsCerA8zvh55s286fXNU9ugR6Y0lyLH4VWAEROlpFzsc/z5&#10;09abY6QNEZQ0UrAcPzONbxavX133XcYmspYNZQoBiNBZ3+W4NqbLfF+XNWuJvpIdE/CxkqolBky1&#10;96kiPaC3jT8JgpnfS0U7JUumNZxuho944fCripXmQ1VpZlCTY4jNuFW5dWdXf3FNsr0iXc3LYxjk&#10;L6JoCRfw6BlqQwxBB8V/g2p5qaSWlbkqZevLquIlczlANmHwSzb3NemYywXI0d2ZJv3/YMv3j3cK&#10;cQq1CzESpIUafQTWiNg3DM0tP32nM3C77+6UzVB3t7J80EjIdQ1ebKmU7GtGKEQVWn//4oI1NFxF&#10;u/6dpIBODkY6qp4q1VpAIAE9uYo8nyvCngwq4TCJkzicxhiV8G0aJenclcwn2el2p7R5w2SL7CbH&#10;CmJ36OTxVhsbDclOLi562XC65U3jDLXfrRuFHontjmC2jDYuAUhy7NYI6yykvTYgDifM9dfwDMkg&#10;ZNhaTxu8q/33NJxEwWqSetvZPPGibRR7aRLMvSBMV+ksiNJos/1hww2jrOaUMnHLBTv1YRj9WZ2P&#10;ihg6yHUi6nOcxhPgjTR70OWxOS+ychJj5/TpQ+h4aw4t1OlIySAPOAIRjY6A0/Ntx/AFcMsNSLrh&#10;bY7ngf0NKLZFCkGBQJIZwpth71+m7tCAv0sal9s4SKLp3EuSeOpF0yLwVvPt2luuw9ksKVbrVRFe&#10;0li40uh/Z9IFcqqzNeQBsruvaY8otw03jdMJKIdyGCqTZMj3yHppFEZKmi/c1E7Ktr0thh73XVEU&#10;62IQzgh9IOLl4RFPx9xeqIJynJrPac/KbZDtTtJnkB7EYJ+2cxo2tVTfMOph5uVYfz0QxTBq3gqQ&#10;73QWJzMYkmNDjY3d2CCiBKgcG+gyt12bYbAeOsX3Nbw0dJSQS5B8xZ0a7TgYooL4rQFzzWVynMF2&#10;cI5t5/XyT7H4CQAA//8DAFBLAwQUAAYACAAAACEAAN6pquAAAAALAQAADwAAAGRycy9kb3ducmV2&#10;LnhtbEyPwU7DMAyG70i8Q2QkblvSbZRRmk4ICQS7TIxJXL3EtNWapErSrrw92QmOlj///v5yM5mO&#10;jeRD66yEbC6AkVVOt7aWcPh8ma2BhYhWY+csSfihAJvq+qrEQruz/aBxH2uWQmwoUEITY19wHlRD&#10;BsPc9WTT7tt5gzGNvuba4zmFm44vhMi5wdamDw329NyQOu0HkzTeBn8S+KqWKHZqpF3fbL/epby9&#10;mZ4egUWa4h8MF/10A1VyOrrB6sA6CbNsleWJlbBapA4XQtxlS2BHCQ/3OfCq5P87VL8AAAD//wMA&#10;UEsBAi0AFAAGAAgAAAAhALaDOJL+AAAA4QEAABMAAAAAAAAAAAAAAAAAAAAAAFtDb250ZW50X1R5&#10;cGVzXS54bWxQSwECLQAUAAYACAAAACEAOP0h/9YAAACUAQAACwAAAAAAAAAAAAAAAAAvAQAAX3Jl&#10;bHMvLnJlbHNQSwECLQAUAAYACAAAACEA/BrUyg4DAABxBgAADgAAAAAAAAAAAAAAAAAuAgAAZHJz&#10;L2Uyb0RvYy54bWxQSwECLQAUAAYACAAAACEAAN6pquAAAAALAQAADwAAAAAAAAAAAAAAAABoBQAA&#10;ZHJzL2Rvd25yZXYueG1sUEsFBgAAAAAEAAQA8wAAAHUGAAAAAA==&#10;" fillcolor="#006a4d" stroked="f" strokecolor="black [0]" insetpen="t">
              <v:shadow color="#eeece1"/>
              <v:textbox inset="2.88pt,2.88pt,2.88pt,2.88pt"/>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A36D4" w14:textId="77777777" w:rsidR="007E51C3" w:rsidRDefault="007E51C3">
    <w:pPr>
      <w:pStyle w:val="Footer"/>
    </w:pPr>
    <w:r>
      <w:rPr>
        <w:noProof/>
        <w14:ligatures w14:val="none"/>
        <w14:cntxtAlts w14:val="0"/>
      </w:rPr>
      <mc:AlternateContent>
        <mc:Choice Requires="wps">
          <w:drawing>
            <wp:anchor distT="0" distB="0" distL="114300" distR="114300" simplePos="0" relativeHeight="251661312" behindDoc="0" locked="0" layoutInCell="1" allowOverlap="1" wp14:anchorId="20A925B8" wp14:editId="142FF1F4">
              <wp:simplePos x="0" y="0"/>
              <wp:positionH relativeFrom="page">
                <wp:align>right</wp:align>
              </wp:positionH>
              <wp:positionV relativeFrom="paragraph">
                <wp:posOffset>260614</wp:posOffset>
              </wp:positionV>
              <wp:extent cx="7574915" cy="347980"/>
              <wp:effectExtent l="0" t="0" r="6985" b="0"/>
              <wp:wrapSquare wrapText="bothSides"/>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4915" cy="347980"/>
                      </a:xfrm>
                      <a:prstGeom prst="rect">
                        <a:avLst/>
                      </a:prstGeom>
                      <a:solidFill>
                        <a:srgbClr val="006A4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2B916DBE" id="Rectangle 8" o:spid="_x0000_s1026" style="position:absolute;margin-left:545.25pt;margin-top:20.5pt;width:596.45pt;height:27.4pt;z-index:2516613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BcDQMAAHAGAAAOAAAAZHJzL2Uyb0RvYy54bWysVU2P0zAQvSPxHyzfs0natGmiTVf9SBHS&#10;AisWxNmNncbaxA6223RB/HfGTttN4YKAHiyPM36eeTNvent3bGp0YEpzKTIc3gQYMVFIysUuw58/&#10;bbwZRtoQQUktBcvwM9P4bv761W3XpmwkK1lTphCACJ12bYYrY9rU93VRsYboG9kyAR9LqRpiwFQ7&#10;nyrSAXpT+6MgmPqdVLRVsmBaw+m6/4jnDr8sWWE+lKVmBtUZhtiMW5Vbt3b157ck3SnSVrw4hUH+&#10;IoqGcAGPXqDWxBC0V/w3qIYXSmpZmptCNr4sS14wlwNkEwa/ZPNYkZa5XIAc3V5o0v8Ptnh/eFCI&#10;U6gdRoI0UKKPQBoRu5qhmaWna3UKXo/tg7IJ6vZeFk8aCbmqwIstlJJdxQiFoELr719dsIaGq2jb&#10;vZMU0MneSMfUsVSNBQQO0NEV5PlSEHY0qIDDeBJHSTjBqIBv4yhOZq5iPknPt1ulzRsmG2Q3GVYQ&#10;u0Mnh3ttbDQkPbu46GXN6YbXtTPUbruqFToQ2xzBdBGtXQKQ5NCtFtZZSHutR+xPmGuv/hmSQsiw&#10;tZ42eFf670k4ioLlKPE201nsRZto4iVxMPOCMFkm0yBKovXmhw03jNKKU8rEPRfs3IZh9GdlPgmi&#10;byDXiKjLcDIZAW+k3oEsT715lZVTGLukT59Cx1u9b6BOJ0p6dcARaGhwBJxebjuGr4AbbkDRNW8y&#10;PAvsr0exLZILCgSS1BBe93v/OnWHBvxd07jYTII4Gs+8OJ6MvWicB95ytll5i1U4ncb5crXMw2sa&#10;c1ca/e9MukDOdbaG3EN2jxXtEOW24caTZATKoRxmyiju8z2xXhiFkZLmCzeVU7Jtb4uhh32X5/kq&#10;74UzQO+JeHl4wNMptxeqoBzn5nPas3LrZbuV9BmkBzHYp+2Yhk0l1TeMOhh5GdZf90QxjOq3AuQ7&#10;nk7iKczIoaGGxnZoEFEAVIYNdJnbrkw/V/et4rsKXuo7SsgFSL7kTo12HPRRQfzWgLHmMjmNYDs3&#10;h7bzevmjmP8EAAD//wMAUEsDBBQABgAIAAAAIQDo9Wsc3QAAAAcBAAAPAAAAZHJzL2Rvd25yZXYu&#10;eG1sTI/NTsMwEITvSLyDtUjcqJ3yoyaNUyEkEHCpKEhct/Y2jhrbke2k4e1xT3BajWZ35tt6M9ue&#10;TRRi552EYiGAkVNed66V8PX5fLMCFhM6jb13JOGHImyay4saK+1P7oOmXWpZDnGxQgkmpaHiPCpD&#10;FuPCD+Syd/DBYsoytFwHPOVw2/OlEA/cYudyg8GBngyp4260GeN1DEeBL+oWxVZNtB3M+/eblNdX&#10;8+MaWKI5/S3DGT/fQJOZ9n50OrJeQn4kSbgr8jy7Rbksge0llPcr4E3N//M3vwAAAP//AwBQSwEC&#10;LQAUAAYACAAAACEAtoM4kv4AAADhAQAAEwAAAAAAAAAAAAAAAAAAAAAAW0NvbnRlbnRfVHlwZXNd&#10;LnhtbFBLAQItABQABgAIAAAAIQA4/SH/1gAAAJQBAAALAAAAAAAAAAAAAAAAAC8BAABfcmVscy8u&#10;cmVsc1BLAQItABQABgAIAAAAIQAJawBcDQMAAHAGAAAOAAAAAAAAAAAAAAAAAC4CAABkcnMvZTJv&#10;RG9jLnhtbFBLAQItABQABgAIAAAAIQDo9Wsc3QAAAAcBAAAPAAAAAAAAAAAAAAAAAGcFAABkcnMv&#10;ZG93bnJldi54bWxQSwUGAAAAAAQABADzAAAAcQYAAAAA&#10;" fillcolor="#006a4d" stroked="f" strokecolor="black [0]" insetpen="t">
              <v:shadow color="#eeece1"/>
              <v:textbox inset="2.88pt,2.88pt,2.88pt,2.88pt"/>
              <w10:wrap type="square" anchorx="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71235" w14:textId="77777777" w:rsidR="007E51C3" w:rsidRDefault="007E51C3" w:rsidP="0043494D">
      <w:pPr>
        <w:spacing w:after="0" w:line="240" w:lineRule="auto"/>
      </w:pPr>
      <w:r>
        <w:separator/>
      </w:r>
    </w:p>
  </w:footnote>
  <w:footnote w:type="continuationSeparator" w:id="0">
    <w:p w14:paraId="748E5F29" w14:textId="77777777" w:rsidR="007E51C3" w:rsidRDefault="007E51C3" w:rsidP="004349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C32AB"/>
    <w:multiLevelType w:val="hybridMultilevel"/>
    <w:tmpl w:val="4828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5138F3"/>
    <w:multiLevelType w:val="hybridMultilevel"/>
    <w:tmpl w:val="FDF669FA"/>
    <w:lvl w:ilvl="0" w:tplc="5F047D20">
      <w:start w:val="1"/>
      <w:numFmt w:val="bullet"/>
      <w:lvlText w:val=""/>
      <w:lvlJc w:val="left"/>
      <w:pPr>
        <w:tabs>
          <w:tab w:val="num" w:pos="1440"/>
        </w:tabs>
        <w:ind w:left="144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3C99706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3F820D6B"/>
    <w:multiLevelType w:val="hybridMultilevel"/>
    <w:tmpl w:val="FD4C0C66"/>
    <w:lvl w:ilvl="0" w:tplc="73EC7E1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C032CCA"/>
    <w:multiLevelType w:val="multilevel"/>
    <w:tmpl w:val="D55E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6C608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6CAF3666"/>
    <w:multiLevelType w:val="hybridMultilevel"/>
    <w:tmpl w:val="399EB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453965"/>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2"/>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94D"/>
    <w:rsid w:val="00044487"/>
    <w:rsid w:val="0008107C"/>
    <w:rsid w:val="000F7884"/>
    <w:rsid w:val="00132273"/>
    <w:rsid w:val="00136BD3"/>
    <w:rsid w:val="001F77D7"/>
    <w:rsid w:val="00235543"/>
    <w:rsid w:val="00245207"/>
    <w:rsid w:val="00251AE6"/>
    <w:rsid w:val="00261287"/>
    <w:rsid w:val="00267C61"/>
    <w:rsid w:val="003000E7"/>
    <w:rsid w:val="00311E09"/>
    <w:rsid w:val="00393ACF"/>
    <w:rsid w:val="003E26DD"/>
    <w:rsid w:val="0043494D"/>
    <w:rsid w:val="004463EE"/>
    <w:rsid w:val="004B3C9D"/>
    <w:rsid w:val="004F7352"/>
    <w:rsid w:val="00541AE4"/>
    <w:rsid w:val="00702F90"/>
    <w:rsid w:val="007376A8"/>
    <w:rsid w:val="0076468E"/>
    <w:rsid w:val="007A6318"/>
    <w:rsid w:val="007E51C3"/>
    <w:rsid w:val="00805C45"/>
    <w:rsid w:val="008253E8"/>
    <w:rsid w:val="00837B62"/>
    <w:rsid w:val="00852847"/>
    <w:rsid w:val="00931B3B"/>
    <w:rsid w:val="0094274D"/>
    <w:rsid w:val="009473D8"/>
    <w:rsid w:val="009D3E4B"/>
    <w:rsid w:val="00A44EFE"/>
    <w:rsid w:val="00A6634E"/>
    <w:rsid w:val="00A77D9A"/>
    <w:rsid w:val="00AC6818"/>
    <w:rsid w:val="00B93B65"/>
    <w:rsid w:val="00B972CB"/>
    <w:rsid w:val="00C0563B"/>
    <w:rsid w:val="00CB06AD"/>
    <w:rsid w:val="00CE0907"/>
    <w:rsid w:val="00D21042"/>
    <w:rsid w:val="00D55F94"/>
    <w:rsid w:val="00D73A5A"/>
    <w:rsid w:val="00D85680"/>
    <w:rsid w:val="00D9431D"/>
    <w:rsid w:val="00DB5040"/>
    <w:rsid w:val="00E47C82"/>
    <w:rsid w:val="00E91726"/>
    <w:rsid w:val="00EC758A"/>
    <w:rsid w:val="00ED63E2"/>
    <w:rsid w:val="00F54337"/>
    <w:rsid w:val="00F67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54CF4F5"/>
  <w15:docId w15:val="{E6D6E560-32C2-43EF-9B39-DB9D1FCD6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07"/>
    <w:pPr>
      <w:spacing w:after="120" w:line="285" w:lineRule="auto"/>
    </w:pPr>
    <w:rPr>
      <w:rFonts w:ascii="Tahoma" w:hAnsi="Tahoma" w:cs="Calibri"/>
      <w:color w:val="000000"/>
      <w:kern w:val="28"/>
      <w:sz w:val="22"/>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3494D"/>
    <w:pPr>
      <w:tabs>
        <w:tab w:val="center" w:pos="4513"/>
        <w:tab w:val="right" w:pos="9026"/>
      </w:tabs>
      <w:spacing w:after="0" w:line="240" w:lineRule="auto"/>
    </w:pPr>
  </w:style>
  <w:style w:type="character" w:customStyle="1" w:styleId="HeaderChar">
    <w:name w:val="Header Char"/>
    <w:basedOn w:val="DefaultParagraphFont"/>
    <w:link w:val="Header"/>
    <w:rsid w:val="0043494D"/>
    <w:rPr>
      <w:rFonts w:ascii="Calibri" w:hAnsi="Calibri" w:cs="Calibri"/>
      <w:color w:val="000000"/>
      <w:kern w:val="28"/>
      <w14:ligatures w14:val="standard"/>
      <w14:cntxtAlts/>
    </w:rPr>
  </w:style>
  <w:style w:type="paragraph" w:styleId="Footer">
    <w:name w:val="footer"/>
    <w:basedOn w:val="Normal"/>
    <w:link w:val="FooterChar"/>
    <w:rsid w:val="0043494D"/>
    <w:pPr>
      <w:tabs>
        <w:tab w:val="center" w:pos="4513"/>
        <w:tab w:val="right" w:pos="9026"/>
      </w:tabs>
      <w:spacing w:after="0" w:line="240" w:lineRule="auto"/>
    </w:pPr>
  </w:style>
  <w:style w:type="character" w:customStyle="1" w:styleId="FooterChar">
    <w:name w:val="Footer Char"/>
    <w:basedOn w:val="DefaultParagraphFont"/>
    <w:link w:val="Footer"/>
    <w:rsid w:val="0043494D"/>
    <w:rPr>
      <w:rFonts w:ascii="Calibri" w:hAnsi="Calibri" w:cs="Calibri"/>
      <w:color w:val="000000"/>
      <w:kern w:val="28"/>
      <w14:ligatures w14:val="standard"/>
      <w14:cntxtAlts/>
    </w:rPr>
  </w:style>
  <w:style w:type="paragraph" w:styleId="Title">
    <w:name w:val="Title"/>
    <w:basedOn w:val="Normal"/>
    <w:next w:val="Normal"/>
    <w:link w:val="TitleChar"/>
    <w:qFormat/>
    <w:rsid w:val="00CE0907"/>
    <w:pPr>
      <w:pBdr>
        <w:bottom w:val="single" w:sz="8" w:space="4" w:color="006A4E"/>
      </w:pBdr>
      <w:spacing w:after="300" w:line="240" w:lineRule="auto"/>
      <w:contextualSpacing/>
    </w:pPr>
    <w:rPr>
      <w:rFonts w:eastAsiaTheme="majorEastAsia" w:cstheme="majorBidi"/>
      <w:color w:val="E36C0A" w:themeColor="accent6" w:themeShade="BF"/>
      <w:spacing w:val="5"/>
      <w:sz w:val="52"/>
      <w:szCs w:val="52"/>
    </w:rPr>
  </w:style>
  <w:style w:type="character" w:customStyle="1" w:styleId="TitleChar">
    <w:name w:val="Title Char"/>
    <w:basedOn w:val="DefaultParagraphFont"/>
    <w:link w:val="Title"/>
    <w:rsid w:val="00CE0907"/>
    <w:rPr>
      <w:rFonts w:ascii="Tahoma" w:eastAsiaTheme="majorEastAsia" w:hAnsi="Tahoma" w:cstheme="majorBidi"/>
      <w:color w:val="E36C0A" w:themeColor="accent6" w:themeShade="BF"/>
      <w:spacing w:val="5"/>
      <w:kern w:val="28"/>
      <w:sz w:val="52"/>
      <w:szCs w:val="52"/>
      <w14:ligatures w14:val="standard"/>
      <w14:cntxtAlts/>
    </w:rPr>
  </w:style>
  <w:style w:type="character" w:styleId="Hyperlink">
    <w:name w:val="Hyperlink"/>
    <w:basedOn w:val="DefaultParagraphFont"/>
    <w:rsid w:val="00702F90"/>
    <w:rPr>
      <w:color w:val="0000FF" w:themeColor="hyperlink"/>
      <w:u w:val="single"/>
    </w:rPr>
  </w:style>
  <w:style w:type="paragraph" w:styleId="BalloonText">
    <w:name w:val="Balloon Text"/>
    <w:basedOn w:val="Normal"/>
    <w:link w:val="BalloonTextChar"/>
    <w:rsid w:val="0094274D"/>
    <w:pPr>
      <w:spacing w:after="0" w:line="240" w:lineRule="auto"/>
    </w:pPr>
    <w:rPr>
      <w:rFonts w:cs="Tahoma"/>
      <w:sz w:val="16"/>
      <w:szCs w:val="16"/>
    </w:rPr>
  </w:style>
  <w:style w:type="character" w:customStyle="1" w:styleId="BalloonTextChar">
    <w:name w:val="Balloon Text Char"/>
    <w:basedOn w:val="DefaultParagraphFont"/>
    <w:link w:val="BalloonText"/>
    <w:rsid w:val="0094274D"/>
    <w:rPr>
      <w:rFonts w:ascii="Tahoma" w:hAnsi="Tahoma" w:cs="Tahoma"/>
      <w:color w:val="000000"/>
      <w:kern w:val="28"/>
      <w:sz w:val="16"/>
      <w:szCs w:val="16"/>
      <w14:ligatures w14:val="standard"/>
      <w14:cntxtAlts/>
    </w:rPr>
  </w:style>
  <w:style w:type="character" w:styleId="CommentReference">
    <w:name w:val="annotation reference"/>
    <w:basedOn w:val="DefaultParagraphFont"/>
    <w:rsid w:val="00245207"/>
    <w:rPr>
      <w:sz w:val="16"/>
      <w:szCs w:val="16"/>
    </w:rPr>
  </w:style>
  <w:style w:type="paragraph" w:styleId="CommentText">
    <w:name w:val="annotation text"/>
    <w:basedOn w:val="Normal"/>
    <w:link w:val="CommentTextChar"/>
    <w:rsid w:val="00245207"/>
    <w:pPr>
      <w:spacing w:line="240" w:lineRule="auto"/>
    </w:pPr>
    <w:rPr>
      <w:sz w:val="20"/>
    </w:rPr>
  </w:style>
  <w:style w:type="character" w:customStyle="1" w:styleId="CommentTextChar">
    <w:name w:val="Comment Text Char"/>
    <w:basedOn w:val="DefaultParagraphFont"/>
    <w:link w:val="CommentText"/>
    <w:rsid w:val="00245207"/>
    <w:rPr>
      <w:rFonts w:ascii="Tahoma" w:hAnsi="Tahoma" w:cs="Calibri"/>
      <w:color w:val="000000"/>
      <w:kern w:val="28"/>
      <w14:ligatures w14:val="standard"/>
      <w14:cntxtAlts/>
    </w:rPr>
  </w:style>
  <w:style w:type="paragraph" w:styleId="CommentSubject">
    <w:name w:val="annotation subject"/>
    <w:basedOn w:val="CommentText"/>
    <w:next w:val="CommentText"/>
    <w:link w:val="CommentSubjectChar"/>
    <w:rsid w:val="00245207"/>
    <w:rPr>
      <w:b/>
      <w:bCs/>
    </w:rPr>
  </w:style>
  <w:style w:type="character" w:customStyle="1" w:styleId="CommentSubjectChar">
    <w:name w:val="Comment Subject Char"/>
    <w:basedOn w:val="CommentTextChar"/>
    <w:link w:val="CommentSubject"/>
    <w:rsid w:val="00245207"/>
    <w:rPr>
      <w:rFonts w:ascii="Tahoma" w:hAnsi="Tahoma" w:cs="Calibri"/>
      <w:b/>
      <w:bCs/>
      <w:color w:val="000000"/>
      <w:kern w:val="28"/>
      <w14:ligatures w14:val="standard"/>
      <w14:cntxtAlts/>
    </w:rPr>
  </w:style>
  <w:style w:type="paragraph" w:styleId="ListParagraph">
    <w:name w:val="List Paragraph"/>
    <w:basedOn w:val="Normal"/>
    <w:uiPriority w:val="34"/>
    <w:qFormat/>
    <w:rsid w:val="00CB0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96593">
      <w:bodyDiv w:val="1"/>
      <w:marLeft w:val="0"/>
      <w:marRight w:val="0"/>
      <w:marTop w:val="0"/>
      <w:marBottom w:val="0"/>
      <w:divBdr>
        <w:top w:val="none" w:sz="0" w:space="0" w:color="auto"/>
        <w:left w:val="none" w:sz="0" w:space="0" w:color="auto"/>
        <w:bottom w:val="none" w:sz="0" w:space="0" w:color="auto"/>
        <w:right w:val="none" w:sz="0" w:space="0" w:color="auto"/>
      </w:divBdr>
      <w:divsChild>
        <w:div w:id="1814130549">
          <w:marLeft w:val="0"/>
          <w:marRight w:val="0"/>
          <w:marTop w:val="0"/>
          <w:marBottom w:val="0"/>
          <w:divBdr>
            <w:top w:val="none" w:sz="0" w:space="0" w:color="auto"/>
            <w:left w:val="none" w:sz="0" w:space="0" w:color="auto"/>
            <w:bottom w:val="none" w:sz="0" w:space="0" w:color="auto"/>
            <w:right w:val="none" w:sz="0" w:space="0" w:color="auto"/>
          </w:divBdr>
          <w:divsChild>
            <w:div w:id="244463195">
              <w:marLeft w:val="0"/>
              <w:marRight w:val="0"/>
              <w:marTop w:val="0"/>
              <w:marBottom w:val="0"/>
              <w:divBdr>
                <w:top w:val="none" w:sz="0" w:space="0" w:color="auto"/>
                <w:left w:val="none" w:sz="0" w:space="0" w:color="auto"/>
                <w:bottom w:val="none" w:sz="0" w:space="0" w:color="auto"/>
                <w:right w:val="none" w:sz="0" w:space="0" w:color="auto"/>
              </w:divBdr>
              <w:divsChild>
                <w:div w:id="871309678">
                  <w:marLeft w:val="0"/>
                  <w:marRight w:val="0"/>
                  <w:marTop w:val="0"/>
                  <w:marBottom w:val="0"/>
                  <w:divBdr>
                    <w:top w:val="none" w:sz="0" w:space="0" w:color="auto"/>
                    <w:left w:val="none" w:sz="0" w:space="0" w:color="auto"/>
                    <w:bottom w:val="none" w:sz="0" w:space="0" w:color="auto"/>
                    <w:right w:val="none" w:sz="0" w:space="0" w:color="auto"/>
                  </w:divBdr>
                  <w:divsChild>
                    <w:div w:id="852915249">
                      <w:marLeft w:val="0"/>
                      <w:marRight w:val="0"/>
                      <w:marTop w:val="0"/>
                      <w:marBottom w:val="0"/>
                      <w:divBdr>
                        <w:top w:val="none" w:sz="0" w:space="0" w:color="auto"/>
                        <w:left w:val="none" w:sz="0" w:space="0" w:color="auto"/>
                        <w:bottom w:val="none" w:sz="0" w:space="0" w:color="auto"/>
                        <w:right w:val="none" w:sz="0" w:space="0" w:color="auto"/>
                      </w:divBdr>
                      <w:divsChild>
                        <w:div w:id="178534494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45039">
      <w:bodyDiv w:val="1"/>
      <w:marLeft w:val="0"/>
      <w:marRight w:val="0"/>
      <w:marTop w:val="0"/>
      <w:marBottom w:val="0"/>
      <w:divBdr>
        <w:top w:val="none" w:sz="0" w:space="0" w:color="auto"/>
        <w:left w:val="none" w:sz="0" w:space="0" w:color="auto"/>
        <w:bottom w:val="none" w:sz="0" w:space="0" w:color="auto"/>
        <w:right w:val="none" w:sz="0" w:space="0" w:color="auto"/>
      </w:divBdr>
    </w:div>
    <w:div w:id="1794444628">
      <w:bodyDiv w:val="1"/>
      <w:marLeft w:val="0"/>
      <w:marRight w:val="0"/>
      <w:marTop w:val="0"/>
      <w:marBottom w:val="0"/>
      <w:divBdr>
        <w:top w:val="none" w:sz="0" w:space="0" w:color="auto"/>
        <w:left w:val="none" w:sz="0" w:space="0" w:color="auto"/>
        <w:bottom w:val="none" w:sz="0" w:space="0" w:color="auto"/>
        <w:right w:val="none" w:sz="0" w:space="0" w:color="auto"/>
      </w:divBdr>
      <w:divsChild>
        <w:div w:id="1216552438">
          <w:marLeft w:val="0"/>
          <w:marRight w:val="0"/>
          <w:marTop w:val="0"/>
          <w:marBottom w:val="0"/>
          <w:divBdr>
            <w:top w:val="none" w:sz="0" w:space="0" w:color="auto"/>
            <w:left w:val="none" w:sz="0" w:space="0" w:color="auto"/>
            <w:bottom w:val="none" w:sz="0" w:space="0" w:color="auto"/>
            <w:right w:val="none" w:sz="0" w:space="0" w:color="auto"/>
          </w:divBdr>
          <w:divsChild>
            <w:div w:id="914432768">
              <w:marLeft w:val="0"/>
              <w:marRight w:val="0"/>
              <w:marTop w:val="0"/>
              <w:marBottom w:val="0"/>
              <w:divBdr>
                <w:top w:val="none" w:sz="0" w:space="0" w:color="auto"/>
                <w:left w:val="none" w:sz="0" w:space="0" w:color="auto"/>
                <w:bottom w:val="none" w:sz="0" w:space="0" w:color="auto"/>
                <w:right w:val="none" w:sz="0" w:space="0" w:color="auto"/>
              </w:divBdr>
              <w:divsChild>
                <w:div w:id="175656373">
                  <w:marLeft w:val="0"/>
                  <w:marRight w:val="0"/>
                  <w:marTop w:val="0"/>
                  <w:marBottom w:val="0"/>
                  <w:divBdr>
                    <w:top w:val="none" w:sz="0" w:space="0" w:color="auto"/>
                    <w:left w:val="none" w:sz="0" w:space="0" w:color="auto"/>
                    <w:bottom w:val="none" w:sz="0" w:space="0" w:color="auto"/>
                    <w:right w:val="none" w:sz="0" w:space="0" w:color="auto"/>
                  </w:divBdr>
                  <w:divsChild>
                    <w:div w:id="1109082650">
                      <w:marLeft w:val="0"/>
                      <w:marRight w:val="0"/>
                      <w:marTop w:val="0"/>
                      <w:marBottom w:val="0"/>
                      <w:divBdr>
                        <w:top w:val="none" w:sz="0" w:space="0" w:color="auto"/>
                        <w:left w:val="none" w:sz="0" w:space="0" w:color="auto"/>
                        <w:bottom w:val="none" w:sz="0" w:space="0" w:color="auto"/>
                        <w:right w:val="none" w:sz="0" w:space="0" w:color="auto"/>
                      </w:divBdr>
                      <w:divsChild>
                        <w:div w:id="14089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605213">
      <w:bodyDiv w:val="1"/>
      <w:marLeft w:val="0"/>
      <w:marRight w:val="0"/>
      <w:marTop w:val="0"/>
      <w:marBottom w:val="0"/>
      <w:divBdr>
        <w:top w:val="none" w:sz="0" w:space="0" w:color="auto"/>
        <w:left w:val="none" w:sz="0" w:space="0" w:color="auto"/>
        <w:bottom w:val="none" w:sz="0" w:space="0" w:color="auto"/>
        <w:right w:val="none" w:sz="0" w:space="0" w:color="auto"/>
      </w:divBdr>
    </w:div>
    <w:div w:id="2064671492">
      <w:bodyDiv w:val="1"/>
      <w:marLeft w:val="0"/>
      <w:marRight w:val="0"/>
      <w:marTop w:val="0"/>
      <w:marBottom w:val="0"/>
      <w:divBdr>
        <w:top w:val="none" w:sz="0" w:space="0" w:color="auto"/>
        <w:left w:val="none" w:sz="0" w:space="0" w:color="auto"/>
        <w:bottom w:val="none" w:sz="0" w:space="0" w:color="auto"/>
        <w:right w:val="none" w:sz="0" w:space="0" w:color="auto"/>
      </w:divBdr>
    </w:div>
    <w:div w:id="214546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D2856-BBC0-4FB9-8282-42C92F81A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EC4B0C3A</Template>
  <TotalTime>4</TotalTime>
  <Pages>2</Pages>
  <Words>415</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SystemHOST Ltd</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Campbell</dc:creator>
  <cp:lastModifiedBy>Matthew Mahony</cp:lastModifiedBy>
  <cp:revision>3</cp:revision>
  <cp:lastPrinted>2012-10-24T12:09:00Z</cp:lastPrinted>
  <dcterms:created xsi:type="dcterms:W3CDTF">2017-03-21T11:18:00Z</dcterms:created>
  <dcterms:modified xsi:type="dcterms:W3CDTF">2017-03-21T11:24:00Z</dcterms:modified>
</cp:coreProperties>
</file>